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2C88" w:rsidRDefault="00312C88" w:rsidP="00312C88"/>
    <w:p w:rsidR="00312C88" w:rsidRDefault="00312C88" w:rsidP="00312C88"/>
    <w:p w:rsidR="00312C88" w:rsidRDefault="00312C88" w:rsidP="00312C88">
      <w:pPr>
        <w:tabs>
          <w:tab w:val="left" w:pos="2880"/>
        </w:tabs>
        <w:spacing w:after="0" w:line="240" w:lineRule="auto"/>
      </w:pPr>
      <w:r>
        <w:tab/>
      </w:r>
    </w:p>
    <w:p w:rsidR="00312C88" w:rsidRDefault="00312C88" w:rsidP="00312C88">
      <w:pPr>
        <w:tabs>
          <w:tab w:val="left" w:pos="2880"/>
        </w:tabs>
        <w:spacing w:after="0" w:line="240" w:lineRule="auto"/>
      </w:pPr>
    </w:p>
    <w:p w:rsidR="00312C88" w:rsidRDefault="00312C88" w:rsidP="00312C88">
      <w:pPr>
        <w:tabs>
          <w:tab w:val="left" w:pos="2880"/>
        </w:tabs>
        <w:spacing w:after="0" w:line="240" w:lineRule="auto"/>
      </w:pPr>
    </w:p>
    <w:p w:rsidR="00312C88" w:rsidRDefault="00312C88" w:rsidP="00312C88">
      <w:pPr>
        <w:tabs>
          <w:tab w:val="left" w:pos="2880"/>
        </w:tabs>
        <w:spacing w:after="0" w:line="240" w:lineRule="auto"/>
      </w:pPr>
    </w:p>
    <w:p w:rsidR="00312C88" w:rsidRDefault="00312C88" w:rsidP="00312C88">
      <w:pPr>
        <w:tabs>
          <w:tab w:val="left" w:pos="2880"/>
        </w:tabs>
        <w:spacing w:after="0" w:line="240" w:lineRule="auto"/>
      </w:pPr>
    </w:p>
    <w:p w:rsidR="00312C88" w:rsidRDefault="00312C88" w:rsidP="00312C88">
      <w:pPr>
        <w:tabs>
          <w:tab w:val="left" w:pos="2880"/>
        </w:tabs>
        <w:spacing w:after="0" w:line="240" w:lineRule="auto"/>
      </w:pPr>
    </w:p>
    <w:p w:rsidR="00312C88" w:rsidRDefault="00312C88" w:rsidP="00312C88">
      <w:pPr>
        <w:tabs>
          <w:tab w:val="left" w:pos="2880"/>
        </w:tabs>
        <w:spacing w:after="0" w:line="240" w:lineRule="auto"/>
      </w:pPr>
    </w:p>
    <w:p w:rsidR="00312C88" w:rsidRDefault="008E3D63" w:rsidP="00312C88">
      <w:pPr>
        <w:tabs>
          <w:tab w:val="left" w:pos="2880"/>
        </w:tabs>
        <w:spacing w:after="0" w:line="240" w:lineRule="auto"/>
      </w:pPr>
      <w:r>
        <w:rPr>
          <w:noProof/>
          <w:lang w:eastAsia="en-CA"/>
        </w:rPr>
        <mc:AlternateContent>
          <mc:Choice Requires="wps">
            <w:drawing>
              <wp:anchor distT="0" distB="0" distL="114300" distR="114300" simplePos="0" relativeHeight="251628544" behindDoc="0" locked="0" layoutInCell="1" allowOverlap="1" wp14:anchorId="4112BE03" wp14:editId="07105E9F">
                <wp:simplePos x="0" y="0"/>
                <wp:positionH relativeFrom="column">
                  <wp:posOffset>1704975</wp:posOffset>
                </wp:positionH>
                <wp:positionV relativeFrom="page">
                  <wp:posOffset>2531110</wp:posOffset>
                </wp:positionV>
                <wp:extent cx="4445" cy="1714500"/>
                <wp:effectExtent l="25400" t="0" r="46355" b="38100"/>
                <wp:wrapNone/>
                <wp:docPr id="4" name="Straight Connector 4" descr="Line separating image from text" title="Separator"/>
                <wp:cNvGraphicFramePr/>
                <a:graphic xmlns:a="http://schemas.openxmlformats.org/drawingml/2006/main">
                  <a:graphicData uri="http://schemas.microsoft.com/office/word/2010/wordprocessingShape">
                    <wps:wsp>
                      <wps:cNvCnPr/>
                      <wps:spPr>
                        <a:xfrm>
                          <a:off x="0" y="0"/>
                          <a:ext cx="4445" cy="1714500"/>
                        </a:xfrm>
                        <a:prstGeom prst="line">
                          <a:avLst/>
                        </a:prstGeom>
                        <a:ln w="57150">
                          <a:solidFill>
                            <a:srgbClr val="D43A4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8FE024" id="Straight Connector 4" o:spid="_x0000_s1026" alt="Title: Separator - Description: Line separating image from text" style="position:absolute;z-index:251628544;visibility:visible;mso-wrap-style:square;mso-wrap-distance-left:9pt;mso-wrap-distance-top:0;mso-wrap-distance-right:9pt;mso-wrap-distance-bottom:0;mso-position-horizontal:absolute;mso-position-horizontal-relative:text;mso-position-vertical:absolute;mso-position-vertical-relative:page" from="134.25pt,199.3pt" to="134.6pt,3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" strokecolor="#d43a43" strokeweight="4.5pt">
                <v:stroke joinstyle="miter"/>
                <w10:wrap anchory="page"/>
              </v:line>
            </w:pict>
          </mc:Fallback>
        </mc:AlternateContent>
      </w:r>
    </w:p>
    <w:p w:rsidR="00312C88" w:rsidRDefault="00834D25" w:rsidP="00312C88">
      <w:pPr>
        <w:tabs>
          <w:tab w:val="left" w:pos="2880"/>
        </w:tabs>
        <w:spacing w:after="0" w:line="240" w:lineRule="auto"/>
        <w:rPr>
          <w:color w:val="A6A6A6" w:themeColor="background1" w:themeShade="A6"/>
          <w:sz w:val="50"/>
          <w:szCs w:val="50"/>
        </w:rPr>
      </w:pPr>
      <w:r>
        <w:rPr>
          <w:rFonts w:cs="Arial"/>
          <w:noProof/>
          <w:szCs w:val="24"/>
          <w:lang w:eastAsia="en-CA"/>
        </w:rPr>
        <w:drawing>
          <wp:anchor distT="0" distB="0" distL="114300" distR="114300" simplePos="0" relativeHeight="251627520" behindDoc="0" locked="0" layoutInCell="1" allowOverlap="1" wp14:anchorId="1A0AB1F6" wp14:editId="2759E6B0">
            <wp:simplePos x="0" y="0"/>
            <wp:positionH relativeFrom="margin">
              <wp:posOffset>0</wp:posOffset>
            </wp:positionH>
            <wp:positionV relativeFrom="page">
              <wp:posOffset>2781300</wp:posOffset>
            </wp:positionV>
            <wp:extent cx="1574800" cy="1179830"/>
            <wp:effectExtent l="0" t="0" r="6350" b="1270"/>
            <wp:wrapNone/>
            <wp:docPr id="1" name="Picture 1" descr="Vote Image"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TE No DAT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4800" cy="1179830"/>
                    </a:xfrm>
                    <a:prstGeom prst="rect">
                      <a:avLst/>
                    </a:prstGeom>
                  </pic:spPr>
                </pic:pic>
              </a:graphicData>
            </a:graphic>
            <wp14:sizeRelH relativeFrom="margin">
              <wp14:pctWidth>0</wp14:pctWidth>
            </wp14:sizeRelH>
            <wp14:sizeRelV relativeFrom="margin">
              <wp14:pctHeight>0</wp14:pctHeight>
            </wp14:sizeRelV>
          </wp:anchor>
        </w:drawing>
      </w:r>
      <w:r w:rsidR="00312C88">
        <w:t>`</w:t>
      </w:r>
      <w:r w:rsidR="00312C88">
        <w:tab/>
      </w:r>
      <w:r w:rsidR="00312C88" w:rsidRPr="006714A5">
        <w:rPr>
          <w:color w:val="9BA7A8"/>
        </w:rPr>
        <w:fldChar w:fldCharType="begin"/>
      </w:r>
      <w:r w:rsidR="00312C88" w:rsidRPr="006714A5">
        <w:rPr>
          <w:color w:val="9BA7A8"/>
        </w:rPr>
        <w:instrText xml:space="preserve"> TITLE  \* FirstCap  \* MERGEFORMAT </w:instrText>
      </w:r>
      <w:r w:rsidR="00312C88" w:rsidRPr="006714A5">
        <w:rPr>
          <w:color w:val="9BA7A8"/>
        </w:rPr>
        <w:fldChar w:fldCharType="end"/>
      </w:r>
      <w:r w:rsidR="00312C88" w:rsidRPr="006714A5">
        <w:rPr>
          <w:color w:val="9BA7A8"/>
        </w:rPr>
        <w:fldChar w:fldCharType="begin"/>
      </w:r>
      <w:r w:rsidR="00312C88" w:rsidRPr="006714A5">
        <w:rPr>
          <w:color w:val="9BA7A8"/>
        </w:rPr>
        <w:instrText xml:space="preserve"> TITLE  \* FirstCap  \* MERGEFORMAT </w:instrText>
      </w:r>
      <w:r w:rsidR="00312C88" w:rsidRPr="006714A5">
        <w:rPr>
          <w:color w:val="9BA7A8"/>
        </w:rPr>
        <w:fldChar w:fldCharType="end"/>
      </w:r>
      <w:r w:rsidR="00886CDC" w:rsidRPr="006714A5">
        <w:rPr>
          <w:color w:val="9BA7A8"/>
          <w:sz w:val="50"/>
          <w:szCs w:val="50"/>
        </w:rPr>
        <w:t>Election Day</w:t>
      </w:r>
    </w:p>
    <w:p w:rsidR="00312C88" w:rsidRPr="00A70490" w:rsidRDefault="00312C88" w:rsidP="00A70490">
      <w:pPr>
        <w:pStyle w:val="Heading1"/>
        <w:spacing w:before="0"/>
        <w:ind w:left="2880"/>
        <w:rPr>
          <w:rFonts w:ascii="Arial" w:hAnsi="Arial" w:cs="Arial"/>
          <w:color w:val="auto"/>
          <w:sz w:val="72"/>
          <w:szCs w:val="72"/>
        </w:rPr>
      </w:pPr>
      <w:r w:rsidRPr="00A70490">
        <w:rPr>
          <w:rFonts w:ascii="Arial" w:hAnsi="Arial" w:cs="Arial"/>
          <w:color w:val="auto"/>
          <w:sz w:val="72"/>
          <w:szCs w:val="72"/>
        </w:rPr>
        <w:fldChar w:fldCharType="begin"/>
      </w:r>
      <w:r w:rsidRPr="00A70490">
        <w:rPr>
          <w:rFonts w:ascii="Arial" w:hAnsi="Arial" w:cs="Arial"/>
          <w:color w:val="auto"/>
          <w:sz w:val="72"/>
          <w:szCs w:val="72"/>
        </w:rPr>
        <w:instrText xml:space="preserve"> TITLE   \* MERGEFORMAT </w:instrText>
      </w:r>
      <w:r w:rsidRPr="00A70490">
        <w:rPr>
          <w:rFonts w:ascii="Arial" w:hAnsi="Arial" w:cs="Arial"/>
          <w:color w:val="auto"/>
          <w:sz w:val="72"/>
          <w:szCs w:val="72"/>
        </w:rPr>
        <w:fldChar w:fldCharType="end"/>
      </w:r>
      <w:r w:rsidRPr="00A70490">
        <w:rPr>
          <w:rFonts w:ascii="Arial" w:hAnsi="Arial" w:cs="Arial"/>
          <w:color w:val="auto"/>
          <w:sz w:val="72"/>
          <w:szCs w:val="72"/>
        </w:rPr>
        <w:fldChar w:fldCharType="begin"/>
      </w:r>
      <w:r w:rsidRPr="00A70490">
        <w:rPr>
          <w:rFonts w:ascii="Arial" w:hAnsi="Arial" w:cs="Arial"/>
          <w:color w:val="auto"/>
          <w:sz w:val="72"/>
          <w:szCs w:val="72"/>
        </w:rPr>
        <w:instrText xml:space="preserve"> TITLE   \* MERGEFORMAT </w:instrText>
      </w:r>
      <w:r w:rsidRPr="00A70490">
        <w:rPr>
          <w:rFonts w:ascii="Arial" w:hAnsi="Arial" w:cs="Arial"/>
          <w:color w:val="auto"/>
          <w:sz w:val="72"/>
          <w:szCs w:val="72"/>
        </w:rPr>
        <w:fldChar w:fldCharType="end"/>
      </w:r>
      <w:r w:rsidR="00886CDC" w:rsidRPr="00A70490">
        <w:rPr>
          <w:rFonts w:ascii="Arial" w:hAnsi="Arial" w:cs="Arial"/>
          <w:color w:val="auto"/>
          <w:sz w:val="72"/>
          <w:szCs w:val="72"/>
        </w:rPr>
        <w:t>M D R O</w:t>
      </w:r>
    </w:p>
    <w:p w:rsidR="00312C88" w:rsidRPr="00A70490" w:rsidRDefault="00312C88" w:rsidP="00A70490">
      <w:pPr>
        <w:pStyle w:val="Heading1"/>
        <w:spacing w:before="0"/>
        <w:ind w:left="2880"/>
        <w:rPr>
          <w:rFonts w:ascii="Arial" w:hAnsi="Arial" w:cs="Arial"/>
          <w:color w:val="auto"/>
          <w:sz w:val="72"/>
          <w:szCs w:val="72"/>
        </w:rPr>
      </w:pPr>
      <w:r w:rsidRPr="00A70490">
        <w:rPr>
          <w:rFonts w:ascii="Arial" w:hAnsi="Arial" w:cs="Arial"/>
          <w:color w:val="auto"/>
          <w:sz w:val="72"/>
          <w:szCs w:val="72"/>
        </w:rPr>
        <w:t>Manual</w:t>
      </w:r>
    </w:p>
    <w:p w:rsidR="00312C88" w:rsidRDefault="00312C88" w:rsidP="00312C88"/>
    <w:p w:rsidR="00312C88" w:rsidRDefault="00312C88" w:rsidP="00312C88"/>
    <w:p w:rsidR="00312C88" w:rsidRDefault="00312C88" w:rsidP="00312C88">
      <w:pPr>
        <w:jc w:val="right"/>
      </w:pPr>
    </w:p>
    <w:p w:rsidR="00312C88" w:rsidRDefault="00312C88" w:rsidP="00312C88"/>
    <w:p w:rsidR="00312C88" w:rsidRDefault="00A74A4F" w:rsidP="00312C88">
      <w:r w:rsidRPr="007D6AAD">
        <w:rPr>
          <w:rFonts w:cs="Arial"/>
          <w:noProof/>
          <w:sz w:val="20"/>
          <w:szCs w:val="20"/>
          <w:lang w:eastAsia="en-CA"/>
        </w:rPr>
        <w:drawing>
          <wp:anchor distT="0" distB="0" distL="114300" distR="114300" simplePos="0" relativeHeight="251630592" behindDoc="0" locked="0" layoutInCell="1" allowOverlap="1" wp14:anchorId="0759A8ED" wp14:editId="15B24951">
            <wp:simplePos x="0" y="0"/>
            <wp:positionH relativeFrom="margin">
              <wp:posOffset>5038725</wp:posOffset>
            </wp:positionH>
            <wp:positionV relativeFrom="margin">
              <wp:posOffset>8707755</wp:posOffset>
            </wp:positionV>
            <wp:extent cx="1127760" cy="335280"/>
            <wp:effectExtent l="0" t="0" r="0" b="7620"/>
            <wp:wrapNone/>
            <wp:docPr id="464" name="Picture 2" descr="City of Toronto logo"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497" t="-175" r="-497" b="-175"/>
                    <a:stretch>
                      <a:fillRect/>
                    </a:stretch>
                  </pic:blipFill>
                  <pic:spPr bwMode="auto">
                    <a:xfrm>
                      <a:off x="0" y="0"/>
                      <a:ext cx="1127760" cy="335280"/>
                    </a:xfrm>
                    <a:prstGeom prst="rect">
                      <a:avLst/>
                    </a:prstGeom>
                    <a:noFill/>
                    <a:ln w="9525">
                      <a:noFill/>
                      <a:miter lim="800000"/>
                      <a:headEnd/>
                      <a:tailEnd/>
                    </a:ln>
                  </pic:spPr>
                </pic:pic>
              </a:graphicData>
            </a:graphic>
          </wp:anchor>
        </w:drawing>
      </w:r>
    </w:p>
    <w:p w:rsidR="00A74A4F" w:rsidRPr="00A74A4F" w:rsidRDefault="00A74A4F" w:rsidP="00A74A4F">
      <w:pPr>
        <w:pageBreakBefore/>
        <w:tabs>
          <w:tab w:val="left" w:pos="1440"/>
          <w:tab w:val="left" w:pos="2880"/>
        </w:tabs>
        <w:spacing w:after="0" w:line="240" w:lineRule="auto"/>
        <w:rPr>
          <w:rFonts w:cs="Arial"/>
          <w:b/>
          <w:sz w:val="32"/>
          <w:szCs w:val="32"/>
        </w:rPr>
      </w:pPr>
    </w:p>
    <w:p w:rsidR="00A74A4F" w:rsidRPr="00A74A4F" w:rsidRDefault="00A74A4F" w:rsidP="00A74A4F">
      <w:pPr>
        <w:tabs>
          <w:tab w:val="left" w:pos="1440"/>
          <w:tab w:val="left" w:pos="2880"/>
        </w:tabs>
        <w:spacing w:after="0" w:line="240" w:lineRule="auto"/>
        <w:rPr>
          <w:rFonts w:cs="Arial"/>
          <w:b/>
          <w:sz w:val="32"/>
          <w:szCs w:val="32"/>
        </w:rPr>
      </w:pPr>
    </w:p>
    <w:p w:rsidR="00A74A4F" w:rsidRDefault="00A74A4F" w:rsidP="00A74A4F">
      <w:pPr>
        <w:tabs>
          <w:tab w:val="left" w:pos="1440"/>
          <w:tab w:val="left" w:pos="2880"/>
        </w:tabs>
        <w:spacing w:after="0" w:line="240" w:lineRule="auto"/>
        <w:rPr>
          <w:rFonts w:cs="Arial"/>
          <w:b/>
          <w:sz w:val="32"/>
          <w:szCs w:val="32"/>
        </w:rPr>
      </w:pPr>
    </w:p>
    <w:p w:rsidR="004D6A0B" w:rsidRDefault="004D6A0B" w:rsidP="00A74A4F">
      <w:pPr>
        <w:tabs>
          <w:tab w:val="left" w:pos="1440"/>
          <w:tab w:val="left" w:pos="2880"/>
        </w:tabs>
        <w:spacing w:after="0" w:line="240" w:lineRule="auto"/>
        <w:rPr>
          <w:rFonts w:cs="Arial"/>
          <w:b/>
          <w:sz w:val="32"/>
          <w:szCs w:val="32"/>
        </w:rPr>
      </w:pPr>
    </w:p>
    <w:p w:rsidR="004D6A0B" w:rsidRPr="00A74A4F" w:rsidRDefault="004D6A0B" w:rsidP="00A74A4F">
      <w:pPr>
        <w:tabs>
          <w:tab w:val="left" w:pos="1440"/>
          <w:tab w:val="left" w:pos="2880"/>
        </w:tabs>
        <w:spacing w:after="0" w:line="240" w:lineRule="auto"/>
        <w:rPr>
          <w:rFonts w:cs="Arial"/>
          <w:b/>
          <w:sz w:val="32"/>
          <w:szCs w:val="32"/>
        </w:rPr>
      </w:pPr>
    </w:p>
    <w:p w:rsidR="00312C88" w:rsidRDefault="00312C88" w:rsidP="00312C88"/>
    <w:p w:rsidR="00312C88" w:rsidRDefault="00312C88" w:rsidP="00312C88">
      <w:pPr>
        <w:sectPr w:rsidR="00312C88" w:rsidSect="00EB40B2">
          <w:footerReference w:type="default" r:id="rId10"/>
          <w:pgSz w:w="12240" w:h="15840" w:code="1"/>
          <w:pgMar w:top="1080" w:right="720" w:bottom="720" w:left="1440" w:header="720" w:footer="360" w:gutter="0"/>
          <w:pgNumType w:start="1"/>
          <w:cols w:space="720"/>
          <w:docGrid w:linePitch="360"/>
        </w:sectPr>
      </w:pPr>
    </w:p>
    <w:p w:rsidR="00403E21" w:rsidRPr="00403E21" w:rsidRDefault="00403E21" w:rsidP="00E135A2">
      <w:pPr>
        <w:pStyle w:val="TOC1"/>
      </w:pPr>
      <w:r w:rsidRPr="00403E21">
        <w:t>Table of Contents</w:t>
      </w:r>
    </w:p>
    <w:p w:rsidR="00403E21" w:rsidRPr="001F0E29" w:rsidRDefault="00403E21" w:rsidP="00E135A2">
      <w:pPr>
        <w:pStyle w:val="TOC1"/>
        <w:rPr>
          <w:sz w:val="24"/>
          <w:szCs w:val="24"/>
        </w:rPr>
      </w:pPr>
    </w:p>
    <w:p w:rsidR="0021702D" w:rsidRPr="0021702D" w:rsidRDefault="00A2388E">
      <w:pPr>
        <w:pStyle w:val="TOC1"/>
        <w:rPr>
          <w:rFonts w:asciiTheme="minorHAnsi" w:eastAsiaTheme="minorEastAsia" w:hAnsiTheme="minorHAnsi"/>
          <w:b w:val="0"/>
          <w:sz w:val="24"/>
          <w:szCs w:val="24"/>
          <w:lang w:eastAsia="en-CA"/>
        </w:rPr>
      </w:pPr>
      <w:r w:rsidRPr="0021702D">
        <w:rPr>
          <w:sz w:val="24"/>
          <w:szCs w:val="24"/>
        </w:rPr>
        <w:fldChar w:fldCharType="begin"/>
      </w:r>
      <w:r w:rsidRPr="0021702D">
        <w:rPr>
          <w:sz w:val="24"/>
          <w:szCs w:val="24"/>
        </w:rPr>
        <w:instrText xml:space="preserve"> TOC \h \z \t "MHeading1,1,MHeading2,2" </w:instrText>
      </w:r>
      <w:r w:rsidRPr="0021702D">
        <w:rPr>
          <w:sz w:val="24"/>
          <w:szCs w:val="24"/>
        </w:rPr>
        <w:fldChar w:fldCharType="separate"/>
      </w:r>
      <w:hyperlink w:anchor="_Toc515455850" w:history="1">
        <w:r w:rsidR="0021702D" w:rsidRPr="0021702D">
          <w:rPr>
            <w:rStyle w:val="Hyperlink"/>
            <w:sz w:val="24"/>
            <w:szCs w:val="24"/>
          </w:rPr>
          <w:t>1</w:t>
        </w:r>
        <w:r w:rsidR="0021702D" w:rsidRPr="0021702D">
          <w:rPr>
            <w:rFonts w:asciiTheme="minorHAnsi" w:eastAsiaTheme="minorEastAsia" w:hAnsiTheme="minorHAnsi"/>
            <w:b w:val="0"/>
            <w:sz w:val="24"/>
            <w:szCs w:val="24"/>
            <w:lang w:eastAsia="en-CA"/>
          </w:rPr>
          <w:tab/>
        </w:r>
        <w:r w:rsidR="0021702D" w:rsidRPr="0021702D">
          <w:rPr>
            <w:rStyle w:val="Hyperlink"/>
            <w:sz w:val="24"/>
            <w:szCs w:val="24"/>
          </w:rPr>
          <w:t>Introduction</w:t>
        </w:r>
        <w:r w:rsidR="0021702D" w:rsidRPr="0021702D">
          <w:rPr>
            <w:webHidden/>
            <w:sz w:val="24"/>
            <w:szCs w:val="24"/>
          </w:rPr>
          <w:tab/>
        </w:r>
        <w:r w:rsidR="0021702D" w:rsidRPr="0021702D">
          <w:rPr>
            <w:webHidden/>
            <w:sz w:val="24"/>
            <w:szCs w:val="24"/>
          </w:rPr>
          <w:fldChar w:fldCharType="begin"/>
        </w:r>
        <w:r w:rsidR="0021702D" w:rsidRPr="0021702D">
          <w:rPr>
            <w:webHidden/>
            <w:sz w:val="24"/>
            <w:szCs w:val="24"/>
          </w:rPr>
          <w:instrText xml:space="preserve"> PAGEREF _Toc515455850 \h </w:instrText>
        </w:r>
        <w:r w:rsidR="0021702D" w:rsidRPr="0021702D">
          <w:rPr>
            <w:webHidden/>
            <w:sz w:val="24"/>
            <w:szCs w:val="24"/>
          </w:rPr>
        </w:r>
        <w:r w:rsidR="0021702D" w:rsidRPr="0021702D">
          <w:rPr>
            <w:webHidden/>
            <w:sz w:val="24"/>
            <w:szCs w:val="24"/>
          </w:rPr>
          <w:fldChar w:fldCharType="separate"/>
        </w:r>
        <w:r w:rsidR="004F3E7D">
          <w:rPr>
            <w:webHidden/>
            <w:sz w:val="24"/>
            <w:szCs w:val="24"/>
          </w:rPr>
          <w:t>1</w:t>
        </w:r>
        <w:r w:rsidR="0021702D" w:rsidRPr="0021702D">
          <w:rPr>
            <w:webHidden/>
            <w:sz w:val="24"/>
            <w:szCs w:val="24"/>
          </w:rPr>
          <w:fldChar w:fldCharType="end"/>
        </w:r>
      </w:hyperlink>
    </w:p>
    <w:p w:rsidR="0021702D" w:rsidRPr="0021702D" w:rsidRDefault="005A0B97">
      <w:pPr>
        <w:pStyle w:val="TOC2"/>
        <w:tabs>
          <w:tab w:val="left" w:pos="880"/>
          <w:tab w:val="right" w:leader="dot" w:pos="10070"/>
        </w:tabs>
        <w:rPr>
          <w:rFonts w:asciiTheme="minorHAnsi" w:eastAsiaTheme="minorEastAsia" w:hAnsiTheme="minorHAnsi"/>
          <w:noProof/>
          <w:szCs w:val="24"/>
          <w:lang w:eastAsia="en-CA"/>
        </w:rPr>
      </w:pPr>
      <w:hyperlink w:anchor="_Toc515455851" w:history="1">
        <w:r w:rsidR="0021702D" w:rsidRPr="0021702D">
          <w:rPr>
            <w:rStyle w:val="Hyperlink"/>
            <w:noProof/>
            <w:szCs w:val="24"/>
            <w14:scene3d>
              <w14:camera w14:prst="orthographicFront"/>
              <w14:lightRig w14:rig="threePt" w14:dir="t">
                <w14:rot w14:lat="0" w14:lon="0" w14:rev="0"/>
              </w14:lightRig>
            </w14:scene3d>
          </w:rPr>
          <w:t>1.1</w:t>
        </w:r>
        <w:r w:rsidR="0021702D" w:rsidRPr="0021702D">
          <w:rPr>
            <w:rFonts w:asciiTheme="minorHAnsi" w:eastAsiaTheme="minorEastAsia" w:hAnsiTheme="minorHAnsi"/>
            <w:noProof/>
            <w:szCs w:val="24"/>
            <w:lang w:eastAsia="en-CA"/>
          </w:rPr>
          <w:tab/>
          <w:t xml:space="preserve">    </w:t>
        </w:r>
        <w:r w:rsidR="0021702D" w:rsidRPr="0021702D">
          <w:rPr>
            <w:rStyle w:val="Hyperlink"/>
            <w:noProof/>
            <w:szCs w:val="24"/>
          </w:rPr>
          <w:t>Welcome</w:t>
        </w:r>
        <w:r w:rsidR="0021702D" w:rsidRPr="0021702D">
          <w:rPr>
            <w:noProof/>
            <w:webHidden/>
            <w:szCs w:val="24"/>
          </w:rPr>
          <w:tab/>
        </w:r>
        <w:r w:rsidR="0021702D" w:rsidRPr="0021702D">
          <w:rPr>
            <w:noProof/>
            <w:webHidden/>
            <w:szCs w:val="24"/>
          </w:rPr>
          <w:fldChar w:fldCharType="begin"/>
        </w:r>
        <w:r w:rsidR="0021702D" w:rsidRPr="0021702D">
          <w:rPr>
            <w:noProof/>
            <w:webHidden/>
            <w:szCs w:val="24"/>
          </w:rPr>
          <w:instrText xml:space="preserve"> PAGEREF _Toc515455851 \h </w:instrText>
        </w:r>
        <w:r w:rsidR="0021702D" w:rsidRPr="0021702D">
          <w:rPr>
            <w:noProof/>
            <w:webHidden/>
            <w:szCs w:val="24"/>
          </w:rPr>
        </w:r>
        <w:r w:rsidR="0021702D" w:rsidRPr="0021702D">
          <w:rPr>
            <w:noProof/>
            <w:webHidden/>
            <w:szCs w:val="24"/>
          </w:rPr>
          <w:fldChar w:fldCharType="separate"/>
        </w:r>
        <w:r w:rsidR="004F3E7D">
          <w:rPr>
            <w:noProof/>
            <w:webHidden/>
            <w:szCs w:val="24"/>
          </w:rPr>
          <w:t>1</w:t>
        </w:r>
        <w:r w:rsidR="0021702D" w:rsidRPr="0021702D">
          <w:rPr>
            <w:noProof/>
            <w:webHidden/>
            <w:szCs w:val="24"/>
          </w:rPr>
          <w:fldChar w:fldCharType="end"/>
        </w:r>
      </w:hyperlink>
    </w:p>
    <w:p w:rsidR="0021702D" w:rsidRPr="0021702D" w:rsidRDefault="005A0B97">
      <w:pPr>
        <w:pStyle w:val="TOC2"/>
        <w:tabs>
          <w:tab w:val="left" w:pos="880"/>
          <w:tab w:val="right" w:leader="dot" w:pos="10070"/>
        </w:tabs>
        <w:rPr>
          <w:rFonts w:asciiTheme="minorHAnsi" w:eastAsiaTheme="minorEastAsia" w:hAnsiTheme="minorHAnsi"/>
          <w:noProof/>
          <w:szCs w:val="24"/>
          <w:lang w:eastAsia="en-CA"/>
        </w:rPr>
      </w:pPr>
      <w:hyperlink w:anchor="_Toc515455852" w:history="1">
        <w:r w:rsidR="0021702D" w:rsidRPr="0021702D">
          <w:rPr>
            <w:rStyle w:val="Hyperlink"/>
            <w:noProof/>
            <w:szCs w:val="24"/>
            <w14:scene3d>
              <w14:camera w14:prst="orthographicFront"/>
              <w14:lightRig w14:rig="threePt" w14:dir="t">
                <w14:rot w14:lat="0" w14:lon="0" w14:rev="0"/>
              </w14:lightRig>
            </w14:scene3d>
          </w:rPr>
          <w:t>1.2</w:t>
        </w:r>
        <w:r w:rsidR="0021702D" w:rsidRPr="0021702D">
          <w:rPr>
            <w:rFonts w:asciiTheme="minorHAnsi" w:eastAsiaTheme="minorEastAsia" w:hAnsiTheme="minorHAnsi"/>
            <w:noProof/>
            <w:szCs w:val="24"/>
            <w:lang w:eastAsia="en-CA"/>
          </w:rPr>
          <w:tab/>
          <w:t xml:space="preserve">    </w:t>
        </w:r>
        <w:r w:rsidR="0021702D" w:rsidRPr="0021702D">
          <w:rPr>
            <w:rStyle w:val="Hyperlink"/>
            <w:noProof/>
            <w:szCs w:val="24"/>
          </w:rPr>
          <w:t>Expectations</w:t>
        </w:r>
        <w:r w:rsidR="0021702D" w:rsidRPr="0021702D">
          <w:rPr>
            <w:noProof/>
            <w:webHidden/>
            <w:szCs w:val="24"/>
          </w:rPr>
          <w:tab/>
        </w:r>
        <w:r w:rsidR="0021702D" w:rsidRPr="0021702D">
          <w:rPr>
            <w:noProof/>
            <w:webHidden/>
            <w:szCs w:val="24"/>
          </w:rPr>
          <w:fldChar w:fldCharType="begin"/>
        </w:r>
        <w:r w:rsidR="0021702D" w:rsidRPr="0021702D">
          <w:rPr>
            <w:noProof/>
            <w:webHidden/>
            <w:szCs w:val="24"/>
          </w:rPr>
          <w:instrText xml:space="preserve"> PAGEREF _Toc515455852 \h </w:instrText>
        </w:r>
        <w:r w:rsidR="0021702D" w:rsidRPr="0021702D">
          <w:rPr>
            <w:noProof/>
            <w:webHidden/>
            <w:szCs w:val="24"/>
          </w:rPr>
        </w:r>
        <w:r w:rsidR="0021702D" w:rsidRPr="0021702D">
          <w:rPr>
            <w:noProof/>
            <w:webHidden/>
            <w:szCs w:val="24"/>
          </w:rPr>
          <w:fldChar w:fldCharType="separate"/>
        </w:r>
        <w:r w:rsidR="004F3E7D">
          <w:rPr>
            <w:noProof/>
            <w:webHidden/>
            <w:szCs w:val="24"/>
          </w:rPr>
          <w:t>1</w:t>
        </w:r>
        <w:r w:rsidR="0021702D" w:rsidRPr="0021702D">
          <w:rPr>
            <w:noProof/>
            <w:webHidden/>
            <w:szCs w:val="24"/>
          </w:rPr>
          <w:fldChar w:fldCharType="end"/>
        </w:r>
      </w:hyperlink>
    </w:p>
    <w:p w:rsidR="0021702D" w:rsidRPr="0021702D" w:rsidRDefault="005A0B97">
      <w:pPr>
        <w:pStyle w:val="TOC1"/>
        <w:rPr>
          <w:rFonts w:asciiTheme="minorHAnsi" w:eastAsiaTheme="minorEastAsia" w:hAnsiTheme="minorHAnsi"/>
          <w:b w:val="0"/>
          <w:sz w:val="24"/>
          <w:szCs w:val="24"/>
          <w:lang w:eastAsia="en-CA"/>
        </w:rPr>
      </w:pPr>
      <w:hyperlink w:anchor="_Toc515455853" w:history="1">
        <w:r w:rsidR="0021702D" w:rsidRPr="0021702D">
          <w:rPr>
            <w:rStyle w:val="Hyperlink"/>
            <w:sz w:val="24"/>
            <w:szCs w:val="24"/>
          </w:rPr>
          <w:t>2</w:t>
        </w:r>
        <w:r w:rsidR="0021702D" w:rsidRPr="0021702D">
          <w:rPr>
            <w:rFonts w:asciiTheme="minorHAnsi" w:eastAsiaTheme="minorEastAsia" w:hAnsiTheme="minorHAnsi"/>
            <w:b w:val="0"/>
            <w:sz w:val="24"/>
            <w:szCs w:val="24"/>
            <w:lang w:eastAsia="en-CA"/>
          </w:rPr>
          <w:tab/>
        </w:r>
        <w:r w:rsidR="0021702D" w:rsidRPr="0021702D">
          <w:rPr>
            <w:rStyle w:val="Hyperlink"/>
            <w:sz w:val="24"/>
            <w:szCs w:val="24"/>
          </w:rPr>
          <w:t>People in the Voting Place</w:t>
        </w:r>
        <w:r w:rsidR="0021702D" w:rsidRPr="0021702D">
          <w:rPr>
            <w:webHidden/>
            <w:sz w:val="24"/>
            <w:szCs w:val="24"/>
          </w:rPr>
          <w:tab/>
        </w:r>
        <w:r w:rsidR="0021702D" w:rsidRPr="0021702D">
          <w:rPr>
            <w:webHidden/>
            <w:sz w:val="24"/>
            <w:szCs w:val="24"/>
          </w:rPr>
          <w:fldChar w:fldCharType="begin"/>
        </w:r>
        <w:r w:rsidR="0021702D" w:rsidRPr="0021702D">
          <w:rPr>
            <w:webHidden/>
            <w:sz w:val="24"/>
            <w:szCs w:val="24"/>
          </w:rPr>
          <w:instrText xml:space="preserve"> PAGEREF _Toc515455853 \h </w:instrText>
        </w:r>
        <w:r w:rsidR="0021702D" w:rsidRPr="0021702D">
          <w:rPr>
            <w:webHidden/>
            <w:sz w:val="24"/>
            <w:szCs w:val="24"/>
          </w:rPr>
        </w:r>
        <w:r w:rsidR="0021702D" w:rsidRPr="0021702D">
          <w:rPr>
            <w:webHidden/>
            <w:sz w:val="24"/>
            <w:szCs w:val="24"/>
          </w:rPr>
          <w:fldChar w:fldCharType="separate"/>
        </w:r>
        <w:r w:rsidR="004F3E7D">
          <w:rPr>
            <w:webHidden/>
            <w:sz w:val="24"/>
            <w:szCs w:val="24"/>
          </w:rPr>
          <w:t>2</w:t>
        </w:r>
        <w:r w:rsidR="0021702D" w:rsidRPr="0021702D">
          <w:rPr>
            <w:webHidden/>
            <w:sz w:val="24"/>
            <w:szCs w:val="24"/>
          </w:rPr>
          <w:fldChar w:fldCharType="end"/>
        </w:r>
      </w:hyperlink>
    </w:p>
    <w:p w:rsidR="0021702D" w:rsidRPr="0021702D" w:rsidRDefault="005A0B97">
      <w:pPr>
        <w:pStyle w:val="TOC2"/>
        <w:tabs>
          <w:tab w:val="left" w:pos="880"/>
          <w:tab w:val="right" w:leader="dot" w:pos="10070"/>
        </w:tabs>
        <w:rPr>
          <w:rFonts w:asciiTheme="minorHAnsi" w:eastAsiaTheme="minorEastAsia" w:hAnsiTheme="minorHAnsi"/>
          <w:noProof/>
          <w:szCs w:val="24"/>
          <w:lang w:eastAsia="en-CA"/>
        </w:rPr>
      </w:pPr>
      <w:hyperlink w:anchor="_Toc515455854" w:history="1">
        <w:r w:rsidR="0021702D" w:rsidRPr="0021702D">
          <w:rPr>
            <w:rStyle w:val="Hyperlink"/>
            <w:noProof/>
            <w:szCs w:val="24"/>
            <w14:scene3d>
              <w14:camera w14:prst="orthographicFront"/>
              <w14:lightRig w14:rig="threePt" w14:dir="t">
                <w14:rot w14:lat="0" w14:lon="0" w14:rev="0"/>
              </w14:lightRig>
            </w14:scene3d>
          </w:rPr>
          <w:t>2.1</w:t>
        </w:r>
        <w:r w:rsidR="0021702D" w:rsidRPr="0021702D">
          <w:rPr>
            <w:rFonts w:asciiTheme="minorHAnsi" w:eastAsiaTheme="minorEastAsia" w:hAnsiTheme="minorHAnsi"/>
            <w:noProof/>
            <w:szCs w:val="24"/>
            <w:lang w:eastAsia="en-CA"/>
          </w:rPr>
          <w:tab/>
          <w:t xml:space="preserve">    </w:t>
        </w:r>
        <w:r w:rsidR="0021702D" w:rsidRPr="0021702D">
          <w:rPr>
            <w:rStyle w:val="Hyperlink"/>
            <w:noProof/>
            <w:szCs w:val="24"/>
          </w:rPr>
          <w:t>Your Role</w:t>
        </w:r>
        <w:r w:rsidR="0021702D" w:rsidRPr="0021702D">
          <w:rPr>
            <w:noProof/>
            <w:webHidden/>
            <w:szCs w:val="24"/>
          </w:rPr>
          <w:tab/>
        </w:r>
        <w:r w:rsidR="0021702D" w:rsidRPr="0021702D">
          <w:rPr>
            <w:noProof/>
            <w:webHidden/>
            <w:szCs w:val="24"/>
          </w:rPr>
          <w:fldChar w:fldCharType="begin"/>
        </w:r>
        <w:r w:rsidR="0021702D" w:rsidRPr="0021702D">
          <w:rPr>
            <w:noProof/>
            <w:webHidden/>
            <w:szCs w:val="24"/>
          </w:rPr>
          <w:instrText xml:space="preserve"> PAGEREF _Toc515455854 \h </w:instrText>
        </w:r>
        <w:r w:rsidR="0021702D" w:rsidRPr="0021702D">
          <w:rPr>
            <w:noProof/>
            <w:webHidden/>
            <w:szCs w:val="24"/>
          </w:rPr>
        </w:r>
        <w:r w:rsidR="0021702D" w:rsidRPr="0021702D">
          <w:rPr>
            <w:noProof/>
            <w:webHidden/>
            <w:szCs w:val="24"/>
          </w:rPr>
          <w:fldChar w:fldCharType="separate"/>
        </w:r>
        <w:r w:rsidR="004F3E7D">
          <w:rPr>
            <w:noProof/>
            <w:webHidden/>
            <w:szCs w:val="24"/>
          </w:rPr>
          <w:t>2</w:t>
        </w:r>
        <w:r w:rsidR="0021702D" w:rsidRPr="0021702D">
          <w:rPr>
            <w:noProof/>
            <w:webHidden/>
            <w:szCs w:val="24"/>
          </w:rPr>
          <w:fldChar w:fldCharType="end"/>
        </w:r>
      </w:hyperlink>
    </w:p>
    <w:p w:rsidR="0021702D" w:rsidRPr="0021702D" w:rsidRDefault="005A0B97">
      <w:pPr>
        <w:pStyle w:val="TOC2"/>
        <w:tabs>
          <w:tab w:val="left" w:pos="880"/>
          <w:tab w:val="right" w:leader="dot" w:pos="10070"/>
        </w:tabs>
        <w:rPr>
          <w:rFonts w:asciiTheme="minorHAnsi" w:eastAsiaTheme="minorEastAsia" w:hAnsiTheme="minorHAnsi"/>
          <w:noProof/>
          <w:szCs w:val="24"/>
          <w:lang w:eastAsia="en-CA"/>
        </w:rPr>
      </w:pPr>
      <w:hyperlink w:anchor="_Toc515455855" w:history="1">
        <w:r w:rsidR="0021702D" w:rsidRPr="0021702D">
          <w:rPr>
            <w:rStyle w:val="Hyperlink"/>
            <w:noProof/>
            <w:szCs w:val="24"/>
            <w14:scene3d>
              <w14:camera w14:prst="orthographicFront"/>
              <w14:lightRig w14:rig="threePt" w14:dir="t">
                <w14:rot w14:lat="0" w14:lon="0" w14:rev="0"/>
              </w14:lightRig>
            </w14:scene3d>
          </w:rPr>
          <w:t>2.2</w:t>
        </w:r>
        <w:r w:rsidR="0021702D" w:rsidRPr="0021702D">
          <w:rPr>
            <w:rFonts w:asciiTheme="minorHAnsi" w:eastAsiaTheme="minorEastAsia" w:hAnsiTheme="minorHAnsi"/>
            <w:noProof/>
            <w:szCs w:val="24"/>
            <w:lang w:eastAsia="en-CA"/>
          </w:rPr>
          <w:tab/>
          <w:t xml:space="preserve">    </w:t>
        </w:r>
        <w:r w:rsidR="0021702D" w:rsidRPr="0021702D">
          <w:rPr>
            <w:rStyle w:val="Hyperlink"/>
            <w:noProof/>
            <w:szCs w:val="24"/>
          </w:rPr>
          <w:t>Your Team</w:t>
        </w:r>
        <w:r w:rsidR="0021702D" w:rsidRPr="0021702D">
          <w:rPr>
            <w:noProof/>
            <w:webHidden/>
            <w:szCs w:val="24"/>
          </w:rPr>
          <w:tab/>
        </w:r>
        <w:r w:rsidR="0021702D" w:rsidRPr="0021702D">
          <w:rPr>
            <w:noProof/>
            <w:webHidden/>
            <w:szCs w:val="24"/>
          </w:rPr>
          <w:fldChar w:fldCharType="begin"/>
        </w:r>
        <w:r w:rsidR="0021702D" w:rsidRPr="0021702D">
          <w:rPr>
            <w:noProof/>
            <w:webHidden/>
            <w:szCs w:val="24"/>
          </w:rPr>
          <w:instrText xml:space="preserve"> PAGEREF _Toc515455855 \h </w:instrText>
        </w:r>
        <w:r w:rsidR="0021702D" w:rsidRPr="0021702D">
          <w:rPr>
            <w:noProof/>
            <w:webHidden/>
            <w:szCs w:val="24"/>
          </w:rPr>
        </w:r>
        <w:r w:rsidR="0021702D" w:rsidRPr="0021702D">
          <w:rPr>
            <w:noProof/>
            <w:webHidden/>
            <w:szCs w:val="24"/>
          </w:rPr>
          <w:fldChar w:fldCharType="separate"/>
        </w:r>
        <w:r w:rsidR="004F3E7D">
          <w:rPr>
            <w:noProof/>
            <w:webHidden/>
            <w:szCs w:val="24"/>
          </w:rPr>
          <w:t>2</w:t>
        </w:r>
        <w:r w:rsidR="0021702D" w:rsidRPr="0021702D">
          <w:rPr>
            <w:noProof/>
            <w:webHidden/>
            <w:szCs w:val="24"/>
          </w:rPr>
          <w:fldChar w:fldCharType="end"/>
        </w:r>
      </w:hyperlink>
    </w:p>
    <w:p w:rsidR="0021702D" w:rsidRPr="0021702D" w:rsidRDefault="005A0B97">
      <w:pPr>
        <w:pStyle w:val="TOC2"/>
        <w:tabs>
          <w:tab w:val="left" w:pos="880"/>
          <w:tab w:val="right" w:leader="dot" w:pos="10070"/>
        </w:tabs>
        <w:rPr>
          <w:rFonts w:asciiTheme="minorHAnsi" w:eastAsiaTheme="minorEastAsia" w:hAnsiTheme="minorHAnsi"/>
          <w:noProof/>
          <w:szCs w:val="24"/>
          <w:lang w:eastAsia="en-CA"/>
        </w:rPr>
      </w:pPr>
      <w:hyperlink w:anchor="_Toc515455857" w:history="1">
        <w:r w:rsidR="0021702D" w:rsidRPr="0021702D">
          <w:rPr>
            <w:rStyle w:val="Hyperlink"/>
            <w:noProof/>
            <w:szCs w:val="24"/>
            <w14:scene3d>
              <w14:camera w14:prst="orthographicFront"/>
              <w14:lightRig w14:rig="threePt" w14:dir="t">
                <w14:rot w14:lat="0" w14:lon="0" w14:rev="0"/>
              </w14:lightRig>
            </w14:scene3d>
          </w:rPr>
          <w:t>2.3</w:t>
        </w:r>
        <w:r w:rsidR="0021702D" w:rsidRPr="0021702D">
          <w:rPr>
            <w:rFonts w:asciiTheme="minorHAnsi" w:eastAsiaTheme="minorEastAsia" w:hAnsiTheme="minorHAnsi"/>
            <w:noProof/>
            <w:szCs w:val="24"/>
            <w:lang w:eastAsia="en-CA"/>
          </w:rPr>
          <w:tab/>
          <w:t xml:space="preserve">    </w:t>
        </w:r>
        <w:r w:rsidR="0021702D" w:rsidRPr="0021702D">
          <w:rPr>
            <w:rStyle w:val="Hyperlink"/>
            <w:noProof/>
            <w:szCs w:val="24"/>
          </w:rPr>
          <w:t>Voters and Voting</w:t>
        </w:r>
        <w:r w:rsidR="0021702D" w:rsidRPr="0021702D">
          <w:rPr>
            <w:noProof/>
            <w:webHidden/>
            <w:szCs w:val="24"/>
          </w:rPr>
          <w:tab/>
        </w:r>
        <w:r w:rsidR="0021702D" w:rsidRPr="0021702D">
          <w:rPr>
            <w:noProof/>
            <w:webHidden/>
            <w:szCs w:val="24"/>
          </w:rPr>
          <w:fldChar w:fldCharType="begin"/>
        </w:r>
        <w:r w:rsidR="0021702D" w:rsidRPr="0021702D">
          <w:rPr>
            <w:noProof/>
            <w:webHidden/>
            <w:szCs w:val="24"/>
          </w:rPr>
          <w:instrText xml:space="preserve"> PAGEREF _Toc515455857 \h </w:instrText>
        </w:r>
        <w:r w:rsidR="0021702D" w:rsidRPr="0021702D">
          <w:rPr>
            <w:noProof/>
            <w:webHidden/>
            <w:szCs w:val="24"/>
          </w:rPr>
        </w:r>
        <w:r w:rsidR="0021702D" w:rsidRPr="0021702D">
          <w:rPr>
            <w:noProof/>
            <w:webHidden/>
            <w:szCs w:val="24"/>
          </w:rPr>
          <w:fldChar w:fldCharType="separate"/>
        </w:r>
        <w:r w:rsidR="004F3E7D">
          <w:rPr>
            <w:noProof/>
            <w:webHidden/>
            <w:szCs w:val="24"/>
          </w:rPr>
          <w:t>4</w:t>
        </w:r>
        <w:r w:rsidR="0021702D" w:rsidRPr="0021702D">
          <w:rPr>
            <w:noProof/>
            <w:webHidden/>
            <w:szCs w:val="24"/>
          </w:rPr>
          <w:fldChar w:fldCharType="end"/>
        </w:r>
      </w:hyperlink>
    </w:p>
    <w:p w:rsidR="0021702D" w:rsidRPr="0021702D" w:rsidRDefault="005A0B97">
      <w:pPr>
        <w:pStyle w:val="TOC2"/>
        <w:tabs>
          <w:tab w:val="left" w:pos="880"/>
          <w:tab w:val="right" w:leader="dot" w:pos="10070"/>
        </w:tabs>
        <w:rPr>
          <w:rFonts w:asciiTheme="minorHAnsi" w:eastAsiaTheme="minorEastAsia" w:hAnsiTheme="minorHAnsi"/>
          <w:noProof/>
          <w:szCs w:val="24"/>
          <w:lang w:eastAsia="en-CA"/>
        </w:rPr>
      </w:pPr>
      <w:hyperlink w:anchor="_Toc515455858" w:history="1">
        <w:r w:rsidR="0021702D" w:rsidRPr="0021702D">
          <w:rPr>
            <w:rStyle w:val="Hyperlink"/>
            <w:noProof/>
            <w:szCs w:val="24"/>
            <w14:scene3d>
              <w14:camera w14:prst="orthographicFront"/>
              <w14:lightRig w14:rig="threePt" w14:dir="t">
                <w14:rot w14:lat="0" w14:lon="0" w14:rev="0"/>
              </w14:lightRig>
            </w14:scene3d>
          </w:rPr>
          <w:t>2.4</w:t>
        </w:r>
        <w:r w:rsidR="0021702D" w:rsidRPr="0021702D">
          <w:rPr>
            <w:rFonts w:asciiTheme="minorHAnsi" w:eastAsiaTheme="minorEastAsia" w:hAnsiTheme="minorHAnsi"/>
            <w:noProof/>
            <w:szCs w:val="24"/>
            <w:lang w:eastAsia="en-CA"/>
          </w:rPr>
          <w:tab/>
          <w:t xml:space="preserve">    </w:t>
        </w:r>
        <w:r w:rsidR="0021702D" w:rsidRPr="0021702D">
          <w:rPr>
            <w:rStyle w:val="Hyperlink"/>
            <w:noProof/>
            <w:szCs w:val="24"/>
          </w:rPr>
          <w:t>Scrutineers and Candidates</w:t>
        </w:r>
        <w:r w:rsidR="0021702D" w:rsidRPr="0021702D">
          <w:rPr>
            <w:noProof/>
            <w:webHidden/>
            <w:szCs w:val="24"/>
          </w:rPr>
          <w:tab/>
        </w:r>
        <w:r w:rsidR="0021702D" w:rsidRPr="0021702D">
          <w:rPr>
            <w:noProof/>
            <w:webHidden/>
            <w:szCs w:val="24"/>
          </w:rPr>
          <w:fldChar w:fldCharType="begin"/>
        </w:r>
        <w:r w:rsidR="0021702D" w:rsidRPr="0021702D">
          <w:rPr>
            <w:noProof/>
            <w:webHidden/>
            <w:szCs w:val="24"/>
          </w:rPr>
          <w:instrText xml:space="preserve"> PAGEREF _Toc515455858 \h </w:instrText>
        </w:r>
        <w:r w:rsidR="0021702D" w:rsidRPr="0021702D">
          <w:rPr>
            <w:noProof/>
            <w:webHidden/>
            <w:szCs w:val="24"/>
          </w:rPr>
        </w:r>
        <w:r w:rsidR="0021702D" w:rsidRPr="0021702D">
          <w:rPr>
            <w:noProof/>
            <w:webHidden/>
            <w:szCs w:val="24"/>
          </w:rPr>
          <w:fldChar w:fldCharType="separate"/>
        </w:r>
        <w:r w:rsidR="004F3E7D">
          <w:rPr>
            <w:noProof/>
            <w:webHidden/>
            <w:szCs w:val="24"/>
          </w:rPr>
          <w:t>5</w:t>
        </w:r>
        <w:r w:rsidR="0021702D" w:rsidRPr="0021702D">
          <w:rPr>
            <w:noProof/>
            <w:webHidden/>
            <w:szCs w:val="24"/>
          </w:rPr>
          <w:fldChar w:fldCharType="end"/>
        </w:r>
      </w:hyperlink>
    </w:p>
    <w:p w:rsidR="0021702D" w:rsidRPr="0021702D" w:rsidRDefault="005A0B97">
      <w:pPr>
        <w:pStyle w:val="TOC1"/>
        <w:rPr>
          <w:rFonts w:asciiTheme="minorHAnsi" w:eastAsiaTheme="minorEastAsia" w:hAnsiTheme="minorHAnsi"/>
          <w:b w:val="0"/>
          <w:sz w:val="24"/>
          <w:szCs w:val="24"/>
          <w:lang w:eastAsia="en-CA"/>
        </w:rPr>
      </w:pPr>
      <w:hyperlink w:anchor="_Toc515455859" w:history="1">
        <w:r w:rsidR="0021702D" w:rsidRPr="0021702D">
          <w:rPr>
            <w:rStyle w:val="Hyperlink"/>
            <w:sz w:val="24"/>
            <w:szCs w:val="24"/>
          </w:rPr>
          <w:t>3</w:t>
        </w:r>
        <w:r w:rsidR="0021702D" w:rsidRPr="0021702D">
          <w:rPr>
            <w:rFonts w:asciiTheme="minorHAnsi" w:eastAsiaTheme="minorEastAsia" w:hAnsiTheme="minorHAnsi"/>
            <w:b w:val="0"/>
            <w:sz w:val="24"/>
            <w:szCs w:val="24"/>
            <w:lang w:eastAsia="en-CA"/>
          </w:rPr>
          <w:tab/>
        </w:r>
        <w:r w:rsidR="0021702D" w:rsidRPr="0021702D">
          <w:rPr>
            <w:rStyle w:val="Hyperlink"/>
            <w:sz w:val="24"/>
            <w:szCs w:val="24"/>
          </w:rPr>
          <w:t>Before Election Day Checklist</w:t>
        </w:r>
        <w:r w:rsidR="0021702D" w:rsidRPr="0021702D">
          <w:rPr>
            <w:webHidden/>
            <w:sz w:val="24"/>
            <w:szCs w:val="24"/>
          </w:rPr>
          <w:tab/>
        </w:r>
        <w:r w:rsidR="0021702D" w:rsidRPr="0021702D">
          <w:rPr>
            <w:webHidden/>
            <w:sz w:val="24"/>
            <w:szCs w:val="24"/>
          </w:rPr>
          <w:fldChar w:fldCharType="begin"/>
        </w:r>
        <w:r w:rsidR="0021702D" w:rsidRPr="0021702D">
          <w:rPr>
            <w:webHidden/>
            <w:sz w:val="24"/>
            <w:szCs w:val="24"/>
          </w:rPr>
          <w:instrText xml:space="preserve"> PAGEREF _Toc515455859 \h </w:instrText>
        </w:r>
        <w:r w:rsidR="0021702D" w:rsidRPr="0021702D">
          <w:rPr>
            <w:webHidden/>
            <w:sz w:val="24"/>
            <w:szCs w:val="24"/>
          </w:rPr>
        </w:r>
        <w:r w:rsidR="0021702D" w:rsidRPr="0021702D">
          <w:rPr>
            <w:webHidden/>
            <w:sz w:val="24"/>
            <w:szCs w:val="24"/>
          </w:rPr>
          <w:fldChar w:fldCharType="separate"/>
        </w:r>
        <w:r w:rsidR="004F3E7D">
          <w:rPr>
            <w:webHidden/>
            <w:sz w:val="24"/>
            <w:szCs w:val="24"/>
          </w:rPr>
          <w:t>7</w:t>
        </w:r>
        <w:r w:rsidR="0021702D" w:rsidRPr="0021702D">
          <w:rPr>
            <w:webHidden/>
            <w:sz w:val="24"/>
            <w:szCs w:val="24"/>
          </w:rPr>
          <w:fldChar w:fldCharType="end"/>
        </w:r>
      </w:hyperlink>
    </w:p>
    <w:p w:rsidR="0021702D" w:rsidRPr="0021702D" w:rsidRDefault="005A0B97">
      <w:pPr>
        <w:pStyle w:val="TOC1"/>
        <w:rPr>
          <w:rFonts w:asciiTheme="minorHAnsi" w:eastAsiaTheme="minorEastAsia" w:hAnsiTheme="minorHAnsi"/>
          <w:b w:val="0"/>
          <w:sz w:val="24"/>
          <w:szCs w:val="24"/>
          <w:lang w:eastAsia="en-CA"/>
        </w:rPr>
      </w:pPr>
      <w:hyperlink w:anchor="_Toc515455860" w:history="1">
        <w:r w:rsidR="0021702D" w:rsidRPr="0021702D">
          <w:rPr>
            <w:rStyle w:val="Hyperlink"/>
            <w:sz w:val="24"/>
            <w:szCs w:val="24"/>
          </w:rPr>
          <w:t>4</w:t>
        </w:r>
        <w:r w:rsidR="0021702D" w:rsidRPr="0021702D">
          <w:rPr>
            <w:rFonts w:asciiTheme="minorHAnsi" w:eastAsiaTheme="minorEastAsia" w:hAnsiTheme="minorHAnsi"/>
            <w:b w:val="0"/>
            <w:sz w:val="24"/>
            <w:szCs w:val="24"/>
            <w:lang w:eastAsia="en-CA"/>
          </w:rPr>
          <w:tab/>
        </w:r>
        <w:r w:rsidR="0021702D" w:rsidRPr="0021702D">
          <w:rPr>
            <w:rStyle w:val="Hyperlink"/>
            <w:sz w:val="24"/>
            <w:szCs w:val="24"/>
          </w:rPr>
          <w:t>Opening the Voting Place Checklist</w:t>
        </w:r>
        <w:r w:rsidR="0021702D" w:rsidRPr="0021702D">
          <w:rPr>
            <w:webHidden/>
            <w:sz w:val="24"/>
            <w:szCs w:val="24"/>
          </w:rPr>
          <w:tab/>
        </w:r>
        <w:r w:rsidR="0021702D" w:rsidRPr="0021702D">
          <w:rPr>
            <w:webHidden/>
            <w:sz w:val="24"/>
            <w:szCs w:val="24"/>
          </w:rPr>
          <w:fldChar w:fldCharType="begin"/>
        </w:r>
        <w:r w:rsidR="0021702D" w:rsidRPr="0021702D">
          <w:rPr>
            <w:webHidden/>
            <w:sz w:val="24"/>
            <w:szCs w:val="24"/>
          </w:rPr>
          <w:instrText xml:space="preserve"> PAGEREF _Toc515455860 \h </w:instrText>
        </w:r>
        <w:r w:rsidR="0021702D" w:rsidRPr="0021702D">
          <w:rPr>
            <w:webHidden/>
            <w:sz w:val="24"/>
            <w:szCs w:val="24"/>
          </w:rPr>
        </w:r>
        <w:r w:rsidR="0021702D" w:rsidRPr="0021702D">
          <w:rPr>
            <w:webHidden/>
            <w:sz w:val="24"/>
            <w:szCs w:val="24"/>
          </w:rPr>
          <w:fldChar w:fldCharType="separate"/>
        </w:r>
        <w:r w:rsidR="004F3E7D">
          <w:rPr>
            <w:webHidden/>
            <w:sz w:val="24"/>
            <w:szCs w:val="24"/>
          </w:rPr>
          <w:t>9</w:t>
        </w:r>
        <w:r w:rsidR="0021702D" w:rsidRPr="0021702D">
          <w:rPr>
            <w:webHidden/>
            <w:sz w:val="24"/>
            <w:szCs w:val="24"/>
          </w:rPr>
          <w:fldChar w:fldCharType="end"/>
        </w:r>
      </w:hyperlink>
    </w:p>
    <w:p w:rsidR="0021702D" w:rsidRPr="0021702D" w:rsidRDefault="005A0B97">
      <w:pPr>
        <w:pStyle w:val="TOC1"/>
        <w:rPr>
          <w:rFonts w:asciiTheme="minorHAnsi" w:eastAsiaTheme="minorEastAsia" w:hAnsiTheme="minorHAnsi"/>
          <w:b w:val="0"/>
          <w:sz w:val="24"/>
          <w:szCs w:val="24"/>
          <w:lang w:eastAsia="en-CA"/>
        </w:rPr>
      </w:pPr>
      <w:hyperlink w:anchor="_Toc515455861" w:history="1">
        <w:r w:rsidR="0021702D" w:rsidRPr="0021702D">
          <w:rPr>
            <w:rStyle w:val="Hyperlink"/>
            <w:sz w:val="24"/>
            <w:szCs w:val="24"/>
          </w:rPr>
          <w:t>5</w:t>
        </w:r>
        <w:r w:rsidR="0021702D" w:rsidRPr="0021702D">
          <w:rPr>
            <w:rFonts w:asciiTheme="minorHAnsi" w:eastAsiaTheme="minorEastAsia" w:hAnsiTheme="minorHAnsi"/>
            <w:b w:val="0"/>
            <w:sz w:val="24"/>
            <w:szCs w:val="24"/>
            <w:lang w:eastAsia="en-CA"/>
          </w:rPr>
          <w:tab/>
        </w:r>
        <w:r w:rsidR="0021702D" w:rsidRPr="0021702D">
          <w:rPr>
            <w:rStyle w:val="Hyperlink"/>
            <w:sz w:val="24"/>
            <w:szCs w:val="24"/>
          </w:rPr>
          <w:t>Election Day Reminders</w:t>
        </w:r>
        <w:r w:rsidR="0021702D" w:rsidRPr="0021702D">
          <w:rPr>
            <w:webHidden/>
            <w:sz w:val="24"/>
            <w:szCs w:val="24"/>
          </w:rPr>
          <w:tab/>
        </w:r>
        <w:r w:rsidR="0021702D" w:rsidRPr="0021702D">
          <w:rPr>
            <w:webHidden/>
            <w:sz w:val="24"/>
            <w:szCs w:val="24"/>
          </w:rPr>
          <w:fldChar w:fldCharType="begin"/>
        </w:r>
        <w:r w:rsidR="0021702D" w:rsidRPr="0021702D">
          <w:rPr>
            <w:webHidden/>
            <w:sz w:val="24"/>
            <w:szCs w:val="24"/>
          </w:rPr>
          <w:instrText xml:space="preserve"> PAGEREF _Toc515455861 \h </w:instrText>
        </w:r>
        <w:r w:rsidR="0021702D" w:rsidRPr="0021702D">
          <w:rPr>
            <w:webHidden/>
            <w:sz w:val="24"/>
            <w:szCs w:val="24"/>
          </w:rPr>
        </w:r>
        <w:r w:rsidR="0021702D" w:rsidRPr="0021702D">
          <w:rPr>
            <w:webHidden/>
            <w:sz w:val="24"/>
            <w:szCs w:val="24"/>
          </w:rPr>
          <w:fldChar w:fldCharType="separate"/>
        </w:r>
        <w:r w:rsidR="004F3E7D">
          <w:rPr>
            <w:webHidden/>
            <w:sz w:val="24"/>
            <w:szCs w:val="24"/>
          </w:rPr>
          <w:t>14</w:t>
        </w:r>
        <w:r w:rsidR="0021702D" w:rsidRPr="0021702D">
          <w:rPr>
            <w:webHidden/>
            <w:sz w:val="24"/>
            <w:szCs w:val="24"/>
          </w:rPr>
          <w:fldChar w:fldCharType="end"/>
        </w:r>
      </w:hyperlink>
    </w:p>
    <w:p w:rsidR="0021702D" w:rsidRPr="0021702D" w:rsidRDefault="005A0B97">
      <w:pPr>
        <w:pStyle w:val="TOC1"/>
        <w:rPr>
          <w:rFonts w:asciiTheme="minorHAnsi" w:eastAsiaTheme="minorEastAsia" w:hAnsiTheme="minorHAnsi"/>
          <w:b w:val="0"/>
          <w:sz w:val="24"/>
          <w:szCs w:val="24"/>
          <w:lang w:eastAsia="en-CA"/>
        </w:rPr>
      </w:pPr>
      <w:hyperlink w:anchor="_Toc515455862" w:history="1">
        <w:r w:rsidR="0021702D" w:rsidRPr="0021702D">
          <w:rPr>
            <w:rStyle w:val="Hyperlink"/>
            <w:sz w:val="24"/>
            <w:szCs w:val="24"/>
          </w:rPr>
          <w:t>6</w:t>
        </w:r>
        <w:r w:rsidR="0021702D" w:rsidRPr="0021702D">
          <w:rPr>
            <w:rFonts w:asciiTheme="minorHAnsi" w:eastAsiaTheme="minorEastAsia" w:hAnsiTheme="minorHAnsi"/>
            <w:b w:val="0"/>
            <w:sz w:val="24"/>
            <w:szCs w:val="24"/>
            <w:lang w:eastAsia="en-CA"/>
          </w:rPr>
          <w:tab/>
        </w:r>
        <w:r w:rsidR="0021702D" w:rsidRPr="0021702D">
          <w:rPr>
            <w:rStyle w:val="Hyperlink"/>
            <w:sz w:val="24"/>
            <w:szCs w:val="24"/>
          </w:rPr>
          <w:t>Common Voting Scenarios</w:t>
        </w:r>
        <w:r w:rsidR="0021702D" w:rsidRPr="0021702D">
          <w:rPr>
            <w:webHidden/>
            <w:sz w:val="24"/>
            <w:szCs w:val="24"/>
          </w:rPr>
          <w:tab/>
        </w:r>
        <w:r w:rsidR="0021702D" w:rsidRPr="0021702D">
          <w:rPr>
            <w:webHidden/>
            <w:sz w:val="24"/>
            <w:szCs w:val="24"/>
          </w:rPr>
          <w:fldChar w:fldCharType="begin"/>
        </w:r>
        <w:r w:rsidR="0021702D" w:rsidRPr="0021702D">
          <w:rPr>
            <w:webHidden/>
            <w:sz w:val="24"/>
            <w:szCs w:val="24"/>
          </w:rPr>
          <w:instrText xml:space="preserve"> PAGEREF _Toc515455862 \h </w:instrText>
        </w:r>
        <w:r w:rsidR="0021702D" w:rsidRPr="0021702D">
          <w:rPr>
            <w:webHidden/>
            <w:sz w:val="24"/>
            <w:szCs w:val="24"/>
          </w:rPr>
        </w:r>
        <w:r w:rsidR="0021702D" w:rsidRPr="0021702D">
          <w:rPr>
            <w:webHidden/>
            <w:sz w:val="24"/>
            <w:szCs w:val="24"/>
          </w:rPr>
          <w:fldChar w:fldCharType="separate"/>
        </w:r>
        <w:r w:rsidR="004F3E7D">
          <w:rPr>
            <w:webHidden/>
            <w:sz w:val="24"/>
            <w:szCs w:val="24"/>
          </w:rPr>
          <w:t>15</w:t>
        </w:r>
        <w:r w:rsidR="0021702D" w:rsidRPr="0021702D">
          <w:rPr>
            <w:webHidden/>
            <w:sz w:val="24"/>
            <w:szCs w:val="24"/>
          </w:rPr>
          <w:fldChar w:fldCharType="end"/>
        </w:r>
      </w:hyperlink>
    </w:p>
    <w:p w:rsidR="0021702D" w:rsidRPr="0021702D" w:rsidRDefault="005A0B97">
      <w:pPr>
        <w:pStyle w:val="TOC1"/>
        <w:rPr>
          <w:rFonts w:asciiTheme="minorHAnsi" w:eastAsiaTheme="minorEastAsia" w:hAnsiTheme="minorHAnsi"/>
          <w:b w:val="0"/>
          <w:sz w:val="24"/>
          <w:szCs w:val="24"/>
          <w:lang w:eastAsia="en-CA"/>
        </w:rPr>
      </w:pPr>
      <w:hyperlink w:anchor="_Toc515455863" w:history="1">
        <w:r w:rsidR="0021702D" w:rsidRPr="0021702D">
          <w:rPr>
            <w:rStyle w:val="Hyperlink"/>
            <w:sz w:val="24"/>
            <w:szCs w:val="24"/>
          </w:rPr>
          <w:t>7</w:t>
        </w:r>
        <w:r w:rsidR="0021702D" w:rsidRPr="0021702D">
          <w:rPr>
            <w:rFonts w:asciiTheme="minorHAnsi" w:eastAsiaTheme="minorEastAsia" w:hAnsiTheme="minorHAnsi"/>
            <w:b w:val="0"/>
            <w:sz w:val="24"/>
            <w:szCs w:val="24"/>
            <w:lang w:eastAsia="en-CA"/>
          </w:rPr>
          <w:tab/>
        </w:r>
        <w:r w:rsidR="0021702D" w:rsidRPr="0021702D">
          <w:rPr>
            <w:rStyle w:val="Hyperlink"/>
            <w:sz w:val="24"/>
            <w:szCs w:val="24"/>
          </w:rPr>
          <w:t>Exceptions to Common Voting Scenarios</w:t>
        </w:r>
        <w:r w:rsidR="0021702D" w:rsidRPr="0021702D">
          <w:rPr>
            <w:webHidden/>
            <w:sz w:val="24"/>
            <w:szCs w:val="24"/>
          </w:rPr>
          <w:tab/>
        </w:r>
        <w:r w:rsidR="0021702D" w:rsidRPr="0021702D">
          <w:rPr>
            <w:webHidden/>
            <w:sz w:val="24"/>
            <w:szCs w:val="24"/>
          </w:rPr>
          <w:fldChar w:fldCharType="begin"/>
        </w:r>
        <w:r w:rsidR="0021702D" w:rsidRPr="0021702D">
          <w:rPr>
            <w:webHidden/>
            <w:sz w:val="24"/>
            <w:szCs w:val="24"/>
          </w:rPr>
          <w:instrText xml:space="preserve"> PAGEREF _Toc515455863 \h </w:instrText>
        </w:r>
        <w:r w:rsidR="0021702D" w:rsidRPr="0021702D">
          <w:rPr>
            <w:webHidden/>
            <w:sz w:val="24"/>
            <w:szCs w:val="24"/>
          </w:rPr>
        </w:r>
        <w:r w:rsidR="0021702D" w:rsidRPr="0021702D">
          <w:rPr>
            <w:webHidden/>
            <w:sz w:val="24"/>
            <w:szCs w:val="24"/>
          </w:rPr>
          <w:fldChar w:fldCharType="separate"/>
        </w:r>
        <w:r w:rsidR="004F3E7D">
          <w:rPr>
            <w:webHidden/>
            <w:sz w:val="24"/>
            <w:szCs w:val="24"/>
          </w:rPr>
          <w:t>18</w:t>
        </w:r>
        <w:r w:rsidR="0021702D" w:rsidRPr="0021702D">
          <w:rPr>
            <w:webHidden/>
            <w:sz w:val="24"/>
            <w:szCs w:val="24"/>
          </w:rPr>
          <w:fldChar w:fldCharType="end"/>
        </w:r>
      </w:hyperlink>
    </w:p>
    <w:p w:rsidR="0021702D" w:rsidRPr="0021702D" w:rsidRDefault="005A0B97">
      <w:pPr>
        <w:pStyle w:val="TOC2"/>
        <w:tabs>
          <w:tab w:val="left" w:pos="880"/>
          <w:tab w:val="right" w:leader="dot" w:pos="10070"/>
        </w:tabs>
        <w:rPr>
          <w:rFonts w:asciiTheme="minorHAnsi" w:eastAsiaTheme="minorEastAsia" w:hAnsiTheme="minorHAnsi"/>
          <w:noProof/>
          <w:szCs w:val="24"/>
          <w:lang w:eastAsia="en-CA"/>
        </w:rPr>
      </w:pPr>
      <w:hyperlink w:anchor="_Toc515455864" w:history="1">
        <w:r w:rsidR="0021702D" w:rsidRPr="0021702D">
          <w:rPr>
            <w:rStyle w:val="Hyperlink"/>
            <w:noProof/>
            <w:szCs w:val="24"/>
            <w14:scene3d>
              <w14:camera w14:prst="orthographicFront"/>
              <w14:lightRig w14:rig="threePt" w14:dir="t">
                <w14:rot w14:lat="0" w14:lon="0" w14:rev="0"/>
              </w14:lightRig>
            </w14:scene3d>
          </w:rPr>
          <w:t>7.1</w:t>
        </w:r>
        <w:r w:rsidR="0021702D" w:rsidRPr="0021702D">
          <w:rPr>
            <w:rFonts w:asciiTheme="minorHAnsi" w:eastAsiaTheme="minorEastAsia" w:hAnsiTheme="minorHAnsi"/>
            <w:noProof/>
            <w:szCs w:val="24"/>
            <w:lang w:eastAsia="en-CA"/>
          </w:rPr>
          <w:tab/>
          <w:t xml:space="preserve">    </w:t>
        </w:r>
        <w:r w:rsidR="0021702D" w:rsidRPr="0021702D">
          <w:rPr>
            <w:rStyle w:val="Hyperlink"/>
            <w:noProof/>
            <w:szCs w:val="24"/>
          </w:rPr>
          <w:t>Electronic Devices in the Voting Place</w:t>
        </w:r>
        <w:r w:rsidR="0021702D" w:rsidRPr="0021702D">
          <w:rPr>
            <w:noProof/>
            <w:webHidden/>
            <w:szCs w:val="24"/>
          </w:rPr>
          <w:tab/>
        </w:r>
        <w:r w:rsidR="0021702D" w:rsidRPr="0021702D">
          <w:rPr>
            <w:noProof/>
            <w:webHidden/>
            <w:szCs w:val="24"/>
          </w:rPr>
          <w:fldChar w:fldCharType="begin"/>
        </w:r>
        <w:r w:rsidR="0021702D" w:rsidRPr="0021702D">
          <w:rPr>
            <w:noProof/>
            <w:webHidden/>
            <w:szCs w:val="24"/>
          </w:rPr>
          <w:instrText xml:space="preserve"> PAGEREF _Toc515455864 \h </w:instrText>
        </w:r>
        <w:r w:rsidR="0021702D" w:rsidRPr="0021702D">
          <w:rPr>
            <w:noProof/>
            <w:webHidden/>
            <w:szCs w:val="24"/>
          </w:rPr>
        </w:r>
        <w:r w:rsidR="0021702D" w:rsidRPr="0021702D">
          <w:rPr>
            <w:noProof/>
            <w:webHidden/>
            <w:szCs w:val="24"/>
          </w:rPr>
          <w:fldChar w:fldCharType="separate"/>
        </w:r>
        <w:r w:rsidR="004F3E7D">
          <w:rPr>
            <w:noProof/>
            <w:webHidden/>
            <w:szCs w:val="24"/>
          </w:rPr>
          <w:t>18</w:t>
        </w:r>
        <w:r w:rsidR="0021702D" w:rsidRPr="0021702D">
          <w:rPr>
            <w:noProof/>
            <w:webHidden/>
            <w:szCs w:val="24"/>
          </w:rPr>
          <w:fldChar w:fldCharType="end"/>
        </w:r>
      </w:hyperlink>
    </w:p>
    <w:p w:rsidR="0021702D" w:rsidRPr="0021702D" w:rsidRDefault="005A0B97">
      <w:pPr>
        <w:pStyle w:val="TOC2"/>
        <w:tabs>
          <w:tab w:val="left" w:pos="880"/>
          <w:tab w:val="right" w:leader="dot" w:pos="10070"/>
        </w:tabs>
        <w:rPr>
          <w:rFonts w:asciiTheme="minorHAnsi" w:eastAsiaTheme="minorEastAsia" w:hAnsiTheme="minorHAnsi"/>
          <w:noProof/>
          <w:szCs w:val="24"/>
          <w:lang w:eastAsia="en-CA"/>
        </w:rPr>
      </w:pPr>
      <w:hyperlink w:anchor="_Toc515455865" w:history="1">
        <w:r w:rsidR="0021702D" w:rsidRPr="0021702D">
          <w:rPr>
            <w:rStyle w:val="Hyperlink"/>
            <w:noProof/>
            <w:szCs w:val="24"/>
            <w14:scene3d>
              <w14:camera w14:prst="orthographicFront"/>
              <w14:lightRig w14:rig="threePt" w14:dir="t">
                <w14:rot w14:lat="0" w14:lon="0" w14:rev="0"/>
              </w14:lightRig>
            </w14:scene3d>
          </w:rPr>
          <w:t>7.2</w:t>
        </w:r>
        <w:r w:rsidR="0021702D" w:rsidRPr="0021702D">
          <w:rPr>
            <w:rFonts w:asciiTheme="minorHAnsi" w:eastAsiaTheme="minorEastAsia" w:hAnsiTheme="minorHAnsi"/>
            <w:noProof/>
            <w:szCs w:val="24"/>
            <w:lang w:eastAsia="en-CA"/>
          </w:rPr>
          <w:tab/>
          <w:t xml:space="preserve">    </w:t>
        </w:r>
        <w:r w:rsidR="0021702D" w:rsidRPr="0021702D">
          <w:rPr>
            <w:rStyle w:val="Hyperlink"/>
            <w:noProof/>
            <w:szCs w:val="24"/>
          </w:rPr>
          <w:t>French-language Declarations</w:t>
        </w:r>
        <w:r w:rsidR="0021702D" w:rsidRPr="0021702D">
          <w:rPr>
            <w:noProof/>
            <w:webHidden/>
            <w:szCs w:val="24"/>
          </w:rPr>
          <w:tab/>
        </w:r>
        <w:r w:rsidR="0021702D" w:rsidRPr="0021702D">
          <w:rPr>
            <w:noProof/>
            <w:webHidden/>
            <w:szCs w:val="24"/>
          </w:rPr>
          <w:fldChar w:fldCharType="begin"/>
        </w:r>
        <w:r w:rsidR="0021702D" w:rsidRPr="0021702D">
          <w:rPr>
            <w:noProof/>
            <w:webHidden/>
            <w:szCs w:val="24"/>
          </w:rPr>
          <w:instrText xml:space="preserve"> PAGEREF _Toc515455865 \h </w:instrText>
        </w:r>
        <w:r w:rsidR="0021702D" w:rsidRPr="0021702D">
          <w:rPr>
            <w:noProof/>
            <w:webHidden/>
            <w:szCs w:val="24"/>
          </w:rPr>
        </w:r>
        <w:r w:rsidR="0021702D" w:rsidRPr="0021702D">
          <w:rPr>
            <w:noProof/>
            <w:webHidden/>
            <w:szCs w:val="24"/>
          </w:rPr>
          <w:fldChar w:fldCharType="separate"/>
        </w:r>
        <w:r w:rsidR="004F3E7D">
          <w:rPr>
            <w:noProof/>
            <w:webHidden/>
            <w:szCs w:val="24"/>
          </w:rPr>
          <w:t>18</w:t>
        </w:r>
        <w:r w:rsidR="0021702D" w:rsidRPr="0021702D">
          <w:rPr>
            <w:noProof/>
            <w:webHidden/>
            <w:szCs w:val="24"/>
          </w:rPr>
          <w:fldChar w:fldCharType="end"/>
        </w:r>
      </w:hyperlink>
    </w:p>
    <w:p w:rsidR="0021702D" w:rsidRPr="0021702D" w:rsidRDefault="005A0B97">
      <w:pPr>
        <w:pStyle w:val="TOC2"/>
        <w:tabs>
          <w:tab w:val="left" w:pos="880"/>
          <w:tab w:val="right" w:leader="dot" w:pos="10070"/>
        </w:tabs>
        <w:rPr>
          <w:rFonts w:asciiTheme="minorHAnsi" w:eastAsiaTheme="minorEastAsia" w:hAnsiTheme="minorHAnsi"/>
          <w:noProof/>
          <w:szCs w:val="24"/>
          <w:lang w:eastAsia="en-CA"/>
        </w:rPr>
      </w:pPr>
      <w:hyperlink w:anchor="_Toc515455866" w:history="1">
        <w:r w:rsidR="0021702D" w:rsidRPr="0021702D">
          <w:rPr>
            <w:rStyle w:val="Hyperlink"/>
            <w:noProof/>
            <w:szCs w:val="24"/>
            <w14:scene3d>
              <w14:camera w14:prst="orthographicFront"/>
              <w14:lightRig w14:rig="threePt" w14:dir="t">
                <w14:rot w14:lat="0" w14:lon="0" w14:rev="0"/>
              </w14:lightRig>
            </w14:scene3d>
          </w:rPr>
          <w:t>7.3</w:t>
        </w:r>
        <w:r w:rsidR="0021702D" w:rsidRPr="0021702D">
          <w:rPr>
            <w:rFonts w:asciiTheme="minorHAnsi" w:eastAsiaTheme="minorEastAsia" w:hAnsiTheme="minorHAnsi"/>
            <w:noProof/>
            <w:szCs w:val="24"/>
            <w:lang w:eastAsia="en-CA"/>
          </w:rPr>
          <w:tab/>
          <w:t xml:space="preserve">    </w:t>
        </w:r>
        <w:r w:rsidR="0021702D" w:rsidRPr="0021702D">
          <w:rPr>
            <w:rStyle w:val="Hyperlink"/>
            <w:noProof/>
            <w:szCs w:val="24"/>
          </w:rPr>
          <w:t>French-language forms</w:t>
        </w:r>
        <w:r w:rsidR="0021702D" w:rsidRPr="0021702D">
          <w:rPr>
            <w:noProof/>
            <w:webHidden/>
            <w:szCs w:val="24"/>
          </w:rPr>
          <w:tab/>
        </w:r>
        <w:r w:rsidR="0021702D" w:rsidRPr="0021702D">
          <w:rPr>
            <w:noProof/>
            <w:webHidden/>
            <w:szCs w:val="24"/>
          </w:rPr>
          <w:fldChar w:fldCharType="begin"/>
        </w:r>
        <w:r w:rsidR="0021702D" w:rsidRPr="0021702D">
          <w:rPr>
            <w:noProof/>
            <w:webHidden/>
            <w:szCs w:val="24"/>
          </w:rPr>
          <w:instrText xml:space="preserve"> PAGEREF _Toc515455866 \h </w:instrText>
        </w:r>
        <w:r w:rsidR="0021702D" w:rsidRPr="0021702D">
          <w:rPr>
            <w:noProof/>
            <w:webHidden/>
            <w:szCs w:val="24"/>
          </w:rPr>
        </w:r>
        <w:r w:rsidR="0021702D" w:rsidRPr="0021702D">
          <w:rPr>
            <w:noProof/>
            <w:webHidden/>
            <w:szCs w:val="24"/>
          </w:rPr>
          <w:fldChar w:fldCharType="separate"/>
        </w:r>
        <w:r w:rsidR="004F3E7D">
          <w:rPr>
            <w:noProof/>
            <w:webHidden/>
            <w:szCs w:val="24"/>
          </w:rPr>
          <w:t>19</w:t>
        </w:r>
        <w:r w:rsidR="0021702D" w:rsidRPr="0021702D">
          <w:rPr>
            <w:noProof/>
            <w:webHidden/>
            <w:szCs w:val="24"/>
          </w:rPr>
          <w:fldChar w:fldCharType="end"/>
        </w:r>
      </w:hyperlink>
    </w:p>
    <w:p w:rsidR="0021702D" w:rsidRPr="0021702D" w:rsidRDefault="005A0B97">
      <w:pPr>
        <w:pStyle w:val="TOC2"/>
        <w:tabs>
          <w:tab w:val="left" w:pos="880"/>
          <w:tab w:val="right" w:leader="dot" w:pos="10070"/>
        </w:tabs>
        <w:rPr>
          <w:rFonts w:asciiTheme="minorHAnsi" w:eastAsiaTheme="minorEastAsia" w:hAnsiTheme="minorHAnsi"/>
          <w:noProof/>
          <w:szCs w:val="24"/>
          <w:lang w:eastAsia="en-CA"/>
        </w:rPr>
      </w:pPr>
      <w:hyperlink w:anchor="_Toc515455867" w:history="1">
        <w:r w:rsidR="0021702D" w:rsidRPr="0021702D">
          <w:rPr>
            <w:rStyle w:val="Hyperlink"/>
            <w:noProof/>
            <w:szCs w:val="24"/>
            <w14:scene3d>
              <w14:camera w14:prst="orthographicFront"/>
              <w14:lightRig w14:rig="threePt" w14:dir="t">
                <w14:rot w14:lat="0" w14:lon="0" w14:rev="0"/>
              </w14:lightRig>
            </w14:scene3d>
          </w:rPr>
          <w:t>7.4</w:t>
        </w:r>
        <w:r w:rsidR="0021702D" w:rsidRPr="0021702D">
          <w:rPr>
            <w:rFonts w:asciiTheme="minorHAnsi" w:eastAsiaTheme="minorEastAsia" w:hAnsiTheme="minorHAnsi"/>
            <w:noProof/>
            <w:szCs w:val="24"/>
            <w:lang w:eastAsia="en-CA"/>
          </w:rPr>
          <w:tab/>
          <w:t xml:space="preserve">    </w:t>
        </w:r>
        <w:r w:rsidR="0021702D" w:rsidRPr="0021702D">
          <w:rPr>
            <w:rStyle w:val="Hyperlink"/>
            <w:noProof/>
            <w:szCs w:val="24"/>
          </w:rPr>
          <w:t>Language or Communication Challenges</w:t>
        </w:r>
        <w:r w:rsidR="0021702D" w:rsidRPr="0021702D">
          <w:rPr>
            <w:noProof/>
            <w:webHidden/>
            <w:szCs w:val="24"/>
          </w:rPr>
          <w:tab/>
        </w:r>
        <w:r w:rsidR="0021702D" w:rsidRPr="0021702D">
          <w:rPr>
            <w:noProof/>
            <w:webHidden/>
            <w:szCs w:val="24"/>
          </w:rPr>
          <w:fldChar w:fldCharType="begin"/>
        </w:r>
        <w:r w:rsidR="0021702D" w:rsidRPr="0021702D">
          <w:rPr>
            <w:noProof/>
            <w:webHidden/>
            <w:szCs w:val="24"/>
          </w:rPr>
          <w:instrText xml:space="preserve"> PAGEREF _Toc515455867 \h </w:instrText>
        </w:r>
        <w:r w:rsidR="0021702D" w:rsidRPr="0021702D">
          <w:rPr>
            <w:noProof/>
            <w:webHidden/>
            <w:szCs w:val="24"/>
          </w:rPr>
        </w:r>
        <w:r w:rsidR="0021702D" w:rsidRPr="0021702D">
          <w:rPr>
            <w:noProof/>
            <w:webHidden/>
            <w:szCs w:val="24"/>
          </w:rPr>
          <w:fldChar w:fldCharType="separate"/>
        </w:r>
        <w:r w:rsidR="004F3E7D">
          <w:rPr>
            <w:noProof/>
            <w:webHidden/>
            <w:szCs w:val="24"/>
          </w:rPr>
          <w:t>19</w:t>
        </w:r>
        <w:r w:rsidR="0021702D" w:rsidRPr="0021702D">
          <w:rPr>
            <w:noProof/>
            <w:webHidden/>
            <w:szCs w:val="24"/>
          </w:rPr>
          <w:fldChar w:fldCharType="end"/>
        </w:r>
      </w:hyperlink>
    </w:p>
    <w:p w:rsidR="0021702D" w:rsidRPr="0021702D" w:rsidRDefault="005A0B97">
      <w:pPr>
        <w:pStyle w:val="TOC2"/>
        <w:tabs>
          <w:tab w:val="left" w:pos="880"/>
          <w:tab w:val="right" w:leader="dot" w:pos="10070"/>
        </w:tabs>
        <w:rPr>
          <w:rFonts w:asciiTheme="minorHAnsi" w:eastAsiaTheme="minorEastAsia" w:hAnsiTheme="minorHAnsi"/>
          <w:noProof/>
          <w:szCs w:val="24"/>
          <w:lang w:eastAsia="en-CA"/>
        </w:rPr>
      </w:pPr>
      <w:hyperlink w:anchor="_Toc515455868" w:history="1">
        <w:r w:rsidR="0021702D" w:rsidRPr="0021702D">
          <w:rPr>
            <w:rStyle w:val="Hyperlink"/>
            <w:noProof/>
            <w:szCs w:val="24"/>
            <w14:scene3d>
              <w14:camera w14:prst="orthographicFront"/>
              <w14:lightRig w14:rig="threePt" w14:dir="t">
                <w14:rot w14:lat="0" w14:lon="0" w14:rev="0"/>
              </w14:lightRig>
            </w14:scene3d>
          </w:rPr>
          <w:t>7.5</w:t>
        </w:r>
        <w:r w:rsidR="0021702D" w:rsidRPr="0021702D">
          <w:rPr>
            <w:rFonts w:asciiTheme="minorHAnsi" w:eastAsiaTheme="minorEastAsia" w:hAnsiTheme="minorHAnsi"/>
            <w:noProof/>
            <w:szCs w:val="24"/>
            <w:lang w:eastAsia="en-CA"/>
          </w:rPr>
          <w:tab/>
          <w:t xml:space="preserve">    </w:t>
        </w:r>
        <w:r w:rsidR="0021702D" w:rsidRPr="0021702D">
          <w:rPr>
            <w:rStyle w:val="Hyperlink"/>
            <w:noProof/>
            <w:szCs w:val="24"/>
          </w:rPr>
          <w:t>Removal of a Deceased Person's Name</w:t>
        </w:r>
        <w:r w:rsidR="0021702D" w:rsidRPr="0021702D">
          <w:rPr>
            <w:noProof/>
            <w:webHidden/>
            <w:szCs w:val="24"/>
          </w:rPr>
          <w:tab/>
        </w:r>
        <w:r w:rsidR="0021702D" w:rsidRPr="0021702D">
          <w:rPr>
            <w:noProof/>
            <w:webHidden/>
            <w:szCs w:val="24"/>
          </w:rPr>
          <w:fldChar w:fldCharType="begin"/>
        </w:r>
        <w:r w:rsidR="0021702D" w:rsidRPr="0021702D">
          <w:rPr>
            <w:noProof/>
            <w:webHidden/>
            <w:szCs w:val="24"/>
          </w:rPr>
          <w:instrText xml:space="preserve"> PAGEREF _Toc515455868 \h </w:instrText>
        </w:r>
        <w:r w:rsidR="0021702D" w:rsidRPr="0021702D">
          <w:rPr>
            <w:noProof/>
            <w:webHidden/>
            <w:szCs w:val="24"/>
          </w:rPr>
        </w:r>
        <w:r w:rsidR="0021702D" w:rsidRPr="0021702D">
          <w:rPr>
            <w:noProof/>
            <w:webHidden/>
            <w:szCs w:val="24"/>
          </w:rPr>
          <w:fldChar w:fldCharType="separate"/>
        </w:r>
        <w:r w:rsidR="004F3E7D">
          <w:rPr>
            <w:noProof/>
            <w:webHidden/>
            <w:szCs w:val="24"/>
          </w:rPr>
          <w:t>21</w:t>
        </w:r>
        <w:r w:rsidR="0021702D" w:rsidRPr="0021702D">
          <w:rPr>
            <w:noProof/>
            <w:webHidden/>
            <w:szCs w:val="24"/>
          </w:rPr>
          <w:fldChar w:fldCharType="end"/>
        </w:r>
      </w:hyperlink>
    </w:p>
    <w:p w:rsidR="0021702D" w:rsidRPr="0021702D" w:rsidRDefault="005A0B97">
      <w:pPr>
        <w:pStyle w:val="TOC2"/>
        <w:tabs>
          <w:tab w:val="left" w:pos="880"/>
          <w:tab w:val="right" w:leader="dot" w:pos="10070"/>
        </w:tabs>
        <w:rPr>
          <w:rFonts w:asciiTheme="minorHAnsi" w:eastAsiaTheme="minorEastAsia" w:hAnsiTheme="minorHAnsi"/>
          <w:noProof/>
          <w:szCs w:val="24"/>
          <w:lang w:eastAsia="en-CA"/>
        </w:rPr>
      </w:pPr>
      <w:hyperlink w:anchor="_Toc515455869" w:history="1">
        <w:r w:rsidR="0021702D" w:rsidRPr="0021702D">
          <w:rPr>
            <w:rStyle w:val="Hyperlink"/>
            <w:noProof/>
            <w:szCs w:val="24"/>
            <w14:scene3d>
              <w14:camera w14:prst="orthographicFront"/>
              <w14:lightRig w14:rig="threePt" w14:dir="t">
                <w14:rot w14:lat="0" w14:lon="0" w14:rev="0"/>
              </w14:lightRig>
            </w14:scene3d>
          </w:rPr>
          <w:t>7.6</w:t>
        </w:r>
        <w:r w:rsidR="0021702D" w:rsidRPr="0021702D">
          <w:rPr>
            <w:rFonts w:asciiTheme="minorHAnsi" w:eastAsiaTheme="minorEastAsia" w:hAnsiTheme="minorHAnsi"/>
            <w:noProof/>
            <w:szCs w:val="24"/>
            <w:lang w:eastAsia="en-CA"/>
          </w:rPr>
          <w:tab/>
          <w:t xml:space="preserve">    </w:t>
        </w:r>
        <w:r w:rsidR="0021702D" w:rsidRPr="0021702D">
          <w:rPr>
            <w:rStyle w:val="Hyperlink"/>
            <w:noProof/>
            <w:szCs w:val="24"/>
          </w:rPr>
          <w:t>School Support Information</w:t>
        </w:r>
        <w:r w:rsidR="0021702D" w:rsidRPr="0021702D">
          <w:rPr>
            <w:noProof/>
            <w:webHidden/>
            <w:szCs w:val="24"/>
          </w:rPr>
          <w:tab/>
        </w:r>
        <w:r w:rsidR="0021702D" w:rsidRPr="0021702D">
          <w:rPr>
            <w:noProof/>
            <w:webHidden/>
            <w:szCs w:val="24"/>
          </w:rPr>
          <w:fldChar w:fldCharType="begin"/>
        </w:r>
        <w:r w:rsidR="0021702D" w:rsidRPr="0021702D">
          <w:rPr>
            <w:noProof/>
            <w:webHidden/>
            <w:szCs w:val="24"/>
          </w:rPr>
          <w:instrText xml:space="preserve"> PAGEREF _Toc515455869 \h </w:instrText>
        </w:r>
        <w:r w:rsidR="0021702D" w:rsidRPr="0021702D">
          <w:rPr>
            <w:noProof/>
            <w:webHidden/>
            <w:szCs w:val="24"/>
          </w:rPr>
        </w:r>
        <w:r w:rsidR="0021702D" w:rsidRPr="0021702D">
          <w:rPr>
            <w:noProof/>
            <w:webHidden/>
            <w:szCs w:val="24"/>
          </w:rPr>
          <w:fldChar w:fldCharType="separate"/>
        </w:r>
        <w:r w:rsidR="004F3E7D">
          <w:rPr>
            <w:noProof/>
            <w:webHidden/>
            <w:szCs w:val="24"/>
          </w:rPr>
          <w:t>22</w:t>
        </w:r>
        <w:r w:rsidR="0021702D" w:rsidRPr="0021702D">
          <w:rPr>
            <w:noProof/>
            <w:webHidden/>
            <w:szCs w:val="24"/>
          </w:rPr>
          <w:fldChar w:fldCharType="end"/>
        </w:r>
      </w:hyperlink>
    </w:p>
    <w:p w:rsidR="0021702D" w:rsidRPr="0021702D" w:rsidRDefault="005A0B97">
      <w:pPr>
        <w:pStyle w:val="TOC2"/>
        <w:tabs>
          <w:tab w:val="left" w:pos="880"/>
          <w:tab w:val="right" w:leader="dot" w:pos="10070"/>
        </w:tabs>
        <w:rPr>
          <w:rFonts w:asciiTheme="minorHAnsi" w:eastAsiaTheme="minorEastAsia" w:hAnsiTheme="minorHAnsi"/>
          <w:noProof/>
          <w:szCs w:val="24"/>
          <w:lang w:eastAsia="en-CA"/>
        </w:rPr>
      </w:pPr>
      <w:hyperlink w:anchor="_Toc515455870" w:history="1">
        <w:r w:rsidR="0021702D" w:rsidRPr="0021702D">
          <w:rPr>
            <w:rStyle w:val="Hyperlink"/>
            <w:noProof/>
            <w:szCs w:val="24"/>
            <w14:scene3d>
              <w14:camera w14:prst="orthographicFront"/>
              <w14:lightRig w14:rig="threePt" w14:dir="t">
                <w14:rot w14:lat="0" w14:lon="0" w14:rev="0"/>
              </w14:lightRig>
            </w14:scene3d>
          </w:rPr>
          <w:t>7.7</w:t>
        </w:r>
        <w:r w:rsidR="0021702D" w:rsidRPr="0021702D">
          <w:rPr>
            <w:rFonts w:asciiTheme="minorHAnsi" w:eastAsiaTheme="minorEastAsia" w:hAnsiTheme="minorHAnsi"/>
            <w:noProof/>
            <w:szCs w:val="24"/>
            <w:lang w:eastAsia="en-CA"/>
          </w:rPr>
          <w:tab/>
          <w:t xml:space="preserve">    </w:t>
        </w:r>
        <w:r w:rsidR="0021702D" w:rsidRPr="0021702D">
          <w:rPr>
            <w:rStyle w:val="Hyperlink"/>
            <w:noProof/>
            <w:szCs w:val="24"/>
          </w:rPr>
          <w:t>Scrutineer Objects to a Voter</w:t>
        </w:r>
        <w:r w:rsidR="0021702D" w:rsidRPr="0021702D">
          <w:rPr>
            <w:noProof/>
            <w:webHidden/>
            <w:szCs w:val="24"/>
          </w:rPr>
          <w:tab/>
        </w:r>
        <w:r w:rsidR="0021702D" w:rsidRPr="0021702D">
          <w:rPr>
            <w:noProof/>
            <w:webHidden/>
            <w:szCs w:val="24"/>
          </w:rPr>
          <w:fldChar w:fldCharType="begin"/>
        </w:r>
        <w:r w:rsidR="0021702D" w:rsidRPr="0021702D">
          <w:rPr>
            <w:noProof/>
            <w:webHidden/>
            <w:szCs w:val="24"/>
          </w:rPr>
          <w:instrText xml:space="preserve"> PAGEREF _Toc515455870 \h </w:instrText>
        </w:r>
        <w:r w:rsidR="0021702D" w:rsidRPr="0021702D">
          <w:rPr>
            <w:noProof/>
            <w:webHidden/>
            <w:szCs w:val="24"/>
          </w:rPr>
        </w:r>
        <w:r w:rsidR="0021702D" w:rsidRPr="0021702D">
          <w:rPr>
            <w:noProof/>
            <w:webHidden/>
            <w:szCs w:val="24"/>
          </w:rPr>
          <w:fldChar w:fldCharType="separate"/>
        </w:r>
        <w:r w:rsidR="004F3E7D">
          <w:rPr>
            <w:noProof/>
            <w:webHidden/>
            <w:szCs w:val="24"/>
          </w:rPr>
          <w:t>22</w:t>
        </w:r>
        <w:r w:rsidR="0021702D" w:rsidRPr="0021702D">
          <w:rPr>
            <w:noProof/>
            <w:webHidden/>
            <w:szCs w:val="24"/>
          </w:rPr>
          <w:fldChar w:fldCharType="end"/>
        </w:r>
      </w:hyperlink>
    </w:p>
    <w:p w:rsidR="0021702D" w:rsidRPr="0021702D" w:rsidRDefault="005A0B97">
      <w:pPr>
        <w:pStyle w:val="TOC2"/>
        <w:tabs>
          <w:tab w:val="left" w:pos="880"/>
          <w:tab w:val="right" w:leader="dot" w:pos="10070"/>
        </w:tabs>
        <w:rPr>
          <w:rFonts w:asciiTheme="minorHAnsi" w:eastAsiaTheme="minorEastAsia" w:hAnsiTheme="minorHAnsi"/>
          <w:noProof/>
          <w:szCs w:val="24"/>
          <w:lang w:eastAsia="en-CA"/>
        </w:rPr>
      </w:pPr>
      <w:hyperlink w:anchor="_Toc515455871" w:history="1">
        <w:r w:rsidR="0021702D" w:rsidRPr="0021702D">
          <w:rPr>
            <w:rStyle w:val="Hyperlink"/>
            <w:noProof/>
            <w:szCs w:val="24"/>
            <w14:scene3d>
              <w14:camera w14:prst="orthographicFront"/>
              <w14:lightRig w14:rig="threePt" w14:dir="t">
                <w14:rot w14:lat="0" w14:lon="0" w14:rev="0"/>
              </w14:lightRig>
            </w14:scene3d>
          </w:rPr>
          <w:t>7.8</w:t>
        </w:r>
        <w:r w:rsidR="0021702D" w:rsidRPr="0021702D">
          <w:rPr>
            <w:rFonts w:asciiTheme="minorHAnsi" w:eastAsiaTheme="minorEastAsia" w:hAnsiTheme="minorHAnsi"/>
            <w:noProof/>
            <w:szCs w:val="24"/>
            <w:lang w:eastAsia="en-CA"/>
          </w:rPr>
          <w:tab/>
          <w:t xml:space="preserve">    </w:t>
        </w:r>
        <w:r w:rsidR="0021702D" w:rsidRPr="0021702D">
          <w:rPr>
            <w:rStyle w:val="Hyperlink"/>
            <w:noProof/>
            <w:szCs w:val="24"/>
          </w:rPr>
          <w:t>Voter Already Marked Voted</w:t>
        </w:r>
        <w:r w:rsidR="0021702D" w:rsidRPr="0021702D">
          <w:rPr>
            <w:noProof/>
            <w:webHidden/>
            <w:szCs w:val="24"/>
          </w:rPr>
          <w:tab/>
        </w:r>
        <w:r w:rsidR="0021702D" w:rsidRPr="0021702D">
          <w:rPr>
            <w:noProof/>
            <w:webHidden/>
            <w:szCs w:val="24"/>
          </w:rPr>
          <w:fldChar w:fldCharType="begin"/>
        </w:r>
        <w:r w:rsidR="0021702D" w:rsidRPr="0021702D">
          <w:rPr>
            <w:noProof/>
            <w:webHidden/>
            <w:szCs w:val="24"/>
          </w:rPr>
          <w:instrText xml:space="preserve"> PAGEREF _Toc515455871 \h </w:instrText>
        </w:r>
        <w:r w:rsidR="0021702D" w:rsidRPr="0021702D">
          <w:rPr>
            <w:noProof/>
            <w:webHidden/>
            <w:szCs w:val="24"/>
          </w:rPr>
        </w:r>
        <w:r w:rsidR="0021702D" w:rsidRPr="0021702D">
          <w:rPr>
            <w:noProof/>
            <w:webHidden/>
            <w:szCs w:val="24"/>
          </w:rPr>
          <w:fldChar w:fldCharType="separate"/>
        </w:r>
        <w:r w:rsidR="004F3E7D">
          <w:rPr>
            <w:noProof/>
            <w:webHidden/>
            <w:szCs w:val="24"/>
          </w:rPr>
          <w:t>23</w:t>
        </w:r>
        <w:r w:rsidR="0021702D" w:rsidRPr="0021702D">
          <w:rPr>
            <w:noProof/>
            <w:webHidden/>
            <w:szCs w:val="24"/>
          </w:rPr>
          <w:fldChar w:fldCharType="end"/>
        </w:r>
      </w:hyperlink>
    </w:p>
    <w:p w:rsidR="0021702D" w:rsidRPr="0021702D" w:rsidRDefault="005A0B97">
      <w:pPr>
        <w:pStyle w:val="TOC2"/>
        <w:tabs>
          <w:tab w:val="left" w:pos="880"/>
          <w:tab w:val="right" w:leader="dot" w:pos="10070"/>
        </w:tabs>
        <w:rPr>
          <w:rFonts w:asciiTheme="minorHAnsi" w:eastAsiaTheme="minorEastAsia" w:hAnsiTheme="minorHAnsi"/>
          <w:noProof/>
          <w:szCs w:val="24"/>
          <w:lang w:eastAsia="en-CA"/>
        </w:rPr>
      </w:pPr>
      <w:hyperlink w:anchor="_Toc515455872" w:history="1">
        <w:r w:rsidR="0021702D" w:rsidRPr="0021702D">
          <w:rPr>
            <w:rStyle w:val="Hyperlink"/>
            <w:noProof/>
            <w:szCs w:val="24"/>
            <w14:scene3d>
              <w14:camera w14:prst="orthographicFront"/>
              <w14:lightRig w14:rig="threePt" w14:dir="t">
                <w14:rot w14:lat="0" w14:lon="0" w14:rev="0"/>
              </w14:lightRig>
            </w14:scene3d>
          </w:rPr>
          <w:t>7.9</w:t>
        </w:r>
        <w:r w:rsidR="0021702D" w:rsidRPr="0021702D">
          <w:rPr>
            <w:rFonts w:asciiTheme="minorHAnsi" w:eastAsiaTheme="minorEastAsia" w:hAnsiTheme="minorHAnsi"/>
            <w:noProof/>
            <w:szCs w:val="24"/>
            <w:lang w:eastAsia="en-CA"/>
          </w:rPr>
          <w:tab/>
          <w:t xml:space="preserve">    </w:t>
        </w:r>
        <w:r w:rsidR="0021702D" w:rsidRPr="0021702D">
          <w:rPr>
            <w:rStyle w:val="Hyperlink"/>
            <w:noProof/>
            <w:szCs w:val="24"/>
          </w:rPr>
          <w:t>Voter Cannot Enter the Voting Place</w:t>
        </w:r>
        <w:r w:rsidR="0021702D" w:rsidRPr="0021702D">
          <w:rPr>
            <w:noProof/>
            <w:webHidden/>
            <w:szCs w:val="24"/>
          </w:rPr>
          <w:tab/>
        </w:r>
        <w:r w:rsidR="0021702D" w:rsidRPr="0021702D">
          <w:rPr>
            <w:noProof/>
            <w:webHidden/>
            <w:szCs w:val="24"/>
          </w:rPr>
          <w:fldChar w:fldCharType="begin"/>
        </w:r>
        <w:r w:rsidR="0021702D" w:rsidRPr="0021702D">
          <w:rPr>
            <w:noProof/>
            <w:webHidden/>
            <w:szCs w:val="24"/>
          </w:rPr>
          <w:instrText xml:space="preserve"> PAGEREF _Toc515455872 \h </w:instrText>
        </w:r>
        <w:r w:rsidR="0021702D" w:rsidRPr="0021702D">
          <w:rPr>
            <w:noProof/>
            <w:webHidden/>
            <w:szCs w:val="24"/>
          </w:rPr>
        </w:r>
        <w:r w:rsidR="0021702D" w:rsidRPr="0021702D">
          <w:rPr>
            <w:noProof/>
            <w:webHidden/>
            <w:szCs w:val="24"/>
          </w:rPr>
          <w:fldChar w:fldCharType="separate"/>
        </w:r>
        <w:r w:rsidR="004F3E7D">
          <w:rPr>
            <w:noProof/>
            <w:webHidden/>
            <w:szCs w:val="24"/>
          </w:rPr>
          <w:t>23</w:t>
        </w:r>
        <w:r w:rsidR="0021702D" w:rsidRPr="0021702D">
          <w:rPr>
            <w:noProof/>
            <w:webHidden/>
            <w:szCs w:val="24"/>
          </w:rPr>
          <w:fldChar w:fldCharType="end"/>
        </w:r>
      </w:hyperlink>
    </w:p>
    <w:p w:rsidR="0021702D" w:rsidRPr="0021702D" w:rsidRDefault="005A0B97">
      <w:pPr>
        <w:pStyle w:val="TOC2"/>
        <w:tabs>
          <w:tab w:val="left" w:pos="1100"/>
          <w:tab w:val="right" w:leader="dot" w:pos="10070"/>
        </w:tabs>
        <w:rPr>
          <w:rFonts w:asciiTheme="minorHAnsi" w:eastAsiaTheme="minorEastAsia" w:hAnsiTheme="minorHAnsi"/>
          <w:noProof/>
          <w:szCs w:val="24"/>
          <w:lang w:eastAsia="en-CA"/>
        </w:rPr>
      </w:pPr>
      <w:hyperlink w:anchor="_Toc515455873" w:history="1">
        <w:r w:rsidR="0021702D" w:rsidRPr="0021702D">
          <w:rPr>
            <w:rStyle w:val="Hyperlink"/>
            <w:noProof/>
            <w:szCs w:val="24"/>
            <w14:scene3d>
              <w14:camera w14:prst="orthographicFront"/>
              <w14:lightRig w14:rig="threePt" w14:dir="t">
                <w14:rot w14:lat="0" w14:lon="0" w14:rev="0"/>
              </w14:lightRig>
            </w14:scene3d>
          </w:rPr>
          <w:t>7.10</w:t>
        </w:r>
        <w:r w:rsidR="0021702D" w:rsidRPr="0021702D">
          <w:rPr>
            <w:rFonts w:asciiTheme="minorHAnsi" w:eastAsiaTheme="minorEastAsia" w:hAnsiTheme="minorHAnsi"/>
            <w:noProof/>
            <w:szCs w:val="24"/>
            <w:lang w:eastAsia="en-CA"/>
          </w:rPr>
          <w:tab/>
        </w:r>
        <w:r w:rsidR="0021702D" w:rsidRPr="0021702D">
          <w:rPr>
            <w:rStyle w:val="Hyperlink"/>
            <w:noProof/>
            <w:szCs w:val="24"/>
          </w:rPr>
          <w:t>Voter Complaints</w:t>
        </w:r>
        <w:r w:rsidR="0021702D" w:rsidRPr="0021702D">
          <w:rPr>
            <w:noProof/>
            <w:webHidden/>
            <w:szCs w:val="24"/>
          </w:rPr>
          <w:tab/>
        </w:r>
        <w:r w:rsidR="0021702D" w:rsidRPr="0021702D">
          <w:rPr>
            <w:noProof/>
            <w:webHidden/>
            <w:szCs w:val="24"/>
          </w:rPr>
          <w:fldChar w:fldCharType="begin"/>
        </w:r>
        <w:r w:rsidR="0021702D" w:rsidRPr="0021702D">
          <w:rPr>
            <w:noProof/>
            <w:webHidden/>
            <w:szCs w:val="24"/>
          </w:rPr>
          <w:instrText xml:space="preserve"> PAGEREF _Toc515455873 \h </w:instrText>
        </w:r>
        <w:r w:rsidR="0021702D" w:rsidRPr="0021702D">
          <w:rPr>
            <w:noProof/>
            <w:webHidden/>
            <w:szCs w:val="24"/>
          </w:rPr>
        </w:r>
        <w:r w:rsidR="0021702D" w:rsidRPr="0021702D">
          <w:rPr>
            <w:noProof/>
            <w:webHidden/>
            <w:szCs w:val="24"/>
          </w:rPr>
          <w:fldChar w:fldCharType="separate"/>
        </w:r>
        <w:r w:rsidR="004F3E7D">
          <w:rPr>
            <w:noProof/>
            <w:webHidden/>
            <w:szCs w:val="24"/>
          </w:rPr>
          <w:t>25</w:t>
        </w:r>
        <w:r w:rsidR="0021702D" w:rsidRPr="0021702D">
          <w:rPr>
            <w:noProof/>
            <w:webHidden/>
            <w:szCs w:val="24"/>
          </w:rPr>
          <w:fldChar w:fldCharType="end"/>
        </w:r>
      </w:hyperlink>
    </w:p>
    <w:p w:rsidR="0021702D" w:rsidRPr="0021702D" w:rsidRDefault="005A0B97">
      <w:pPr>
        <w:pStyle w:val="TOC2"/>
        <w:tabs>
          <w:tab w:val="left" w:pos="1100"/>
          <w:tab w:val="right" w:leader="dot" w:pos="10070"/>
        </w:tabs>
        <w:rPr>
          <w:rFonts w:asciiTheme="minorHAnsi" w:eastAsiaTheme="minorEastAsia" w:hAnsiTheme="minorHAnsi"/>
          <w:noProof/>
          <w:szCs w:val="24"/>
          <w:lang w:eastAsia="en-CA"/>
        </w:rPr>
      </w:pPr>
      <w:hyperlink w:anchor="_Toc515455874" w:history="1">
        <w:r w:rsidR="0021702D" w:rsidRPr="0021702D">
          <w:rPr>
            <w:rStyle w:val="Hyperlink"/>
            <w:noProof/>
            <w:szCs w:val="24"/>
            <w14:scene3d>
              <w14:camera w14:prst="orthographicFront"/>
              <w14:lightRig w14:rig="threePt" w14:dir="t">
                <w14:rot w14:lat="0" w14:lon="0" w14:rev="0"/>
              </w14:lightRig>
            </w14:scene3d>
          </w:rPr>
          <w:t>7.11</w:t>
        </w:r>
        <w:r w:rsidR="0021702D" w:rsidRPr="0021702D">
          <w:rPr>
            <w:rFonts w:asciiTheme="minorHAnsi" w:eastAsiaTheme="minorEastAsia" w:hAnsiTheme="minorHAnsi"/>
            <w:noProof/>
            <w:szCs w:val="24"/>
            <w:lang w:eastAsia="en-CA"/>
          </w:rPr>
          <w:tab/>
        </w:r>
        <w:r w:rsidR="0021702D" w:rsidRPr="0021702D">
          <w:rPr>
            <w:rStyle w:val="Hyperlink"/>
            <w:noProof/>
            <w:szCs w:val="24"/>
          </w:rPr>
          <w:t>Voter Declines to Accept a Ballot</w:t>
        </w:r>
        <w:r w:rsidR="0021702D" w:rsidRPr="0021702D">
          <w:rPr>
            <w:noProof/>
            <w:webHidden/>
            <w:szCs w:val="24"/>
          </w:rPr>
          <w:tab/>
        </w:r>
        <w:r w:rsidR="0021702D" w:rsidRPr="0021702D">
          <w:rPr>
            <w:noProof/>
            <w:webHidden/>
            <w:szCs w:val="24"/>
          </w:rPr>
          <w:fldChar w:fldCharType="begin"/>
        </w:r>
        <w:r w:rsidR="0021702D" w:rsidRPr="0021702D">
          <w:rPr>
            <w:noProof/>
            <w:webHidden/>
            <w:szCs w:val="24"/>
          </w:rPr>
          <w:instrText xml:space="preserve"> PAGEREF _Toc515455874 \h </w:instrText>
        </w:r>
        <w:r w:rsidR="0021702D" w:rsidRPr="0021702D">
          <w:rPr>
            <w:noProof/>
            <w:webHidden/>
            <w:szCs w:val="24"/>
          </w:rPr>
        </w:r>
        <w:r w:rsidR="0021702D" w:rsidRPr="0021702D">
          <w:rPr>
            <w:noProof/>
            <w:webHidden/>
            <w:szCs w:val="24"/>
          </w:rPr>
          <w:fldChar w:fldCharType="separate"/>
        </w:r>
        <w:r w:rsidR="004F3E7D">
          <w:rPr>
            <w:noProof/>
            <w:webHidden/>
            <w:szCs w:val="24"/>
          </w:rPr>
          <w:t>26</w:t>
        </w:r>
        <w:r w:rsidR="0021702D" w:rsidRPr="0021702D">
          <w:rPr>
            <w:noProof/>
            <w:webHidden/>
            <w:szCs w:val="24"/>
          </w:rPr>
          <w:fldChar w:fldCharType="end"/>
        </w:r>
      </w:hyperlink>
    </w:p>
    <w:p w:rsidR="0021702D" w:rsidRPr="0021702D" w:rsidRDefault="005A0B97">
      <w:pPr>
        <w:pStyle w:val="TOC2"/>
        <w:tabs>
          <w:tab w:val="left" w:pos="1100"/>
          <w:tab w:val="right" w:leader="dot" w:pos="10070"/>
        </w:tabs>
        <w:rPr>
          <w:rFonts w:asciiTheme="minorHAnsi" w:eastAsiaTheme="minorEastAsia" w:hAnsiTheme="minorHAnsi"/>
          <w:noProof/>
          <w:szCs w:val="24"/>
          <w:lang w:eastAsia="en-CA"/>
        </w:rPr>
      </w:pPr>
      <w:hyperlink w:anchor="_Toc515455875" w:history="1">
        <w:r w:rsidR="0021702D" w:rsidRPr="0021702D">
          <w:rPr>
            <w:rStyle w:val="Hyperlink"/>
            <w:noProof/>
            <w:szCs w:val="24"/>
            <w14:scene3d>
              <w14:camera w14:prst="orthographicFront"/>
              <w14:lightRig w14:rig="threePt" w14:dir="t">
                <w14:rot w14:lat="0" w14:lon="0" w14:rev="0"/>
              </w14:lightRig>
            </w14:scene3d>
          </w:rPr>
          <w:t>7.12</w:t>
        </w:r>
        <w:r w:rsidR="0021702D" w:rsidRPr="0021702D">
          <w:rPr>
            <w:rFonts w:asciiTheme="minorHAnsi" w:eastAsiaTheme="minorEastAsia" w:hAnsiTheme="minorHAnsi"/>
            <w:noProof/>
            <w:szCs w:val="24"/>
            <w:lang w:eastAsia="en-CA"/>
          </w:rPr>
          <w:tab/>
        </w:r>
        <w:r w:rsidR="0021702D" w:rsidRPr="0021702D">
          <w:rPr>
            <w:rStyle w:val="Hyperlink"/>
            <w:noProof/>
            <w:szCs w:val="24"/>
          </w:rPr>
          <w:t>Voter Has a Ballot Transfer Notice</w:t>
        </w:r>
        <w:r w:rsidR="0021702D" w:rsidRPr="0021702D">
          <w:rPr>
            <w:noProof/>
            <w:webHidden/>
            <w:szCs w:val="24"/>
          </w:rPr>
          <w:tab/>
        </w:r>
        <w:r w:rsidR="0021702D" w:rsidRPr="0021702D">
          <w:rPr>
            <w:noProof/>
            <w:webHidden/>
            <w:szCs w:val="24"/>
          </w:rPr>
          <w:fldChar w:fldCharType="begin"/>
        </w:r>
        <w:r w:rsidR="0021702D" w:rsidRPr="0021702D">
          <w:rPr>
            <w:noProof/>
            <w:webHidden/>
            <w:szCs w:val="24"/>
          </w:rPr>
          <w:instrText xml:space="preserve"> PAGEREF _Toc515455875 \h </w:instrText>
        </w:r>
        <w:r w:rsidR="0021702D" w:rsidRPr="0021702D">
          <w:rPr>
            <w:noProof/>
            <w:webHidden/>
            <w:szCs w:val="24"/>
          </w:rPr>
        </w:r>
        <w:r w:rsidR="0021702D" w:rsidRPr="0021702D">
          <w:rPr>
            <w:noProof/>
            <w:webHidden/>
            <w:szCs w:val="24"/>
          </w:rPr>
          <w:fldChar w:fldCharType="separate"/>
        </w:r>
        <w:r w:rsidR="004F3E7D">
          <w:rPr>
            <w:noProof/>
            <w:webHidden/>
            <w:szCs w:val="24"/>
          </w:rPr>
          <w:t>27</w:t>
        </w:r>
        <w:r w:rsidR="0021702D" w:rsidRPr="0021702D">
          <w:rPr>
            <w:noProof/>
            <w:webHidden/>
            <w:szCs w:val="24"/>
          </w:rPr>
          <w:fldChar w:fldCharType="end"/>
        </w:r>
      </w:hyperlink>
    </w:p>
    <w:p w:rsidR="0021702D" w:rsidRPr="0021702D" w:rsidRDefault="005A0B97">
      <w:pPr>
        <w:pStyle w:val="TOC2"/>
        <w:tabs>
          <w:tab w:val="left" w:pos="1100"/>
          <w:tab w:val="right" w:leader="dot" w:pos="10070"/>
        </w:tabs>
        <w:rPr>
          <w:rFonts w:asciiTheme="minorHAnsi" w:eastAsiaTheme="minorEastAsia" w:hAnsiTheme="minorHAnsi"/>
          <w:noProof/>
          <w:szCs w:val="24"/>
          <w:lang w:eastAsia="en-CA"/>
        </w:rPr>
      </w:pPr>
      <w:hyperlink w:anchor="_Toc515455876" w:history="1">
        <w:r w:rsidR="0021702D" w:rsidRPr="0021702D">
          <w:rPr>
            <w:rStyle w:val="Hyperlink"/>
            <w:noProof/>
            <w:szCs w:val="24"/>
            <w14:scene3d>
              <w14:camera w14:prst="orthographicFront"/>
              <w14:lightRig w14:rig="threePt" w14:dir="t">
                <w14:rot w14:lat="0" w14:lon="0" w14:rev="0"/>
              </w14:lightRig>
            </w14:scene3d>
          </w:rPr>
          <w:t>7.13</w:t>
        </w:r>
        <w:r w:rsidR="0021702D" w:rsidRPr="0021702D">
          <w:rPr>
            <w:rFonts w:asciiTheme="minorHAnsi" w:eastAsiaTheme="minorEastAsia" w:hAnsiTheme="minorHAnsi"/>
            <w:noProof/>
            <w:szCs w:val="24"/>
            <w:lang w:eastAsia="en-CA"/>
          </w:rPr>
          <w:tab/>
        </w:r>
        <w:r w:rsidR="0021702D" w:rsidRPr="0021702D">
          <w:rPr>
            <w:rStyle w:val="Hyperlink"/>
            <w:noProof/>
            <w:szCs w:val="24"/>
          </w:rPr>
          <w:t>Voter Has a Proxy Appointment</w:t>
        </w:r>
        <w:r w:rsidR="0021702D" w:rsidRPr="0021702D">
          <w:rPr>
            <w:noProof/>
            <w:webHidden/>
            <w:szCs w:val="24"/>
          </w:rPr>
          <w:tab/>
        </w:r>
        <w:r w:rsidR="0021702D" w:rsidRPr="0021702D">
          <w:rPr>
            <w:noProof/>
            <w:webHidden/>
            <w:szCs w:val="24"/>
          </w:rPr>
          <w:fldChar w:fldCharType="begin"/>
        </w:r>
        <w:r w:rsidR="0021702D" w:rsidRPr="0021702D">
          <w:rPr>
            <w:noProof/>
            <w:webHidden/>
            <w:szCs w:val="24"/>
          </w:rPr>
          <w:instrText xml:space="preserve"> PAGEREF _Toc515455876 \h </w:instrText>
        </w:r>
        <w:r w:rsidR="0021702D" w:rsidRPr="0021702D">
          <w:rPr>
            <w:noProof/>
            <w:webHidden/>
            <w:szCs w:val="24"/>
          </w:rPr>
        </w:r>
        <w:r w:rsidR="0021702D" w:rsidRPr="0021702D">
          <w:rPr>
            <w:noProof/>
            <w:webHidden/>
            <w:szCs w:val="24"/>
          </w:rPr>
          <w:fldChar w:fldCharType="separate"/>
        </w:r>
        <w:r w:rsidR="004F3E7D">
          <w:rPr>
            <w:noProof/>
            <w:webHidden/>
            <w:szCs w:val="24"/>
          </w:rPr>
          <w:t>27</w:t>
        </w:r>
        <w:r w:rsidR="0021702D" w:rsidRPr="0021702D">
          <w:rPr>
            <w:noProof/>
            <w:webHidden/>
            <w:szCs w:val="24"/>
          </w:rPr>
          <w:fldChar w:fldCharType="end"/>
        </w:r>
      </w:hyperlink>
    </w:p>
    <w:p w:rsidR="0021702D" w:rsidRPr="0021702D" w:rsidRDefault="005A0B97">
      <w:pPr>
        <w:pStyle w:val="TOC2"/>
        <w:tabs>
          <w:tab w:val="left" w:pos="1100"/>
          <w:tab w:val="right" w:leader="dot" w:pos="10070"/>
        </w:tabs>
        <w:rPr>
          <w:rFonts w:asciiTheme="minorHAnsi" w:eastAsiaTheme="minorEastAsia" w:hAnsiTheme="minorHAnsi"/>
          <w:noProof/>
          <w:szCs w:val="24"/>
          <w:lang w:eastAsia="en-CA"/>
        </w:rPr>
      </w:pPr>
      <w:hyperlink w:anchor="_Toc515455877" w:history="1">
        <w:r w:rsidR="0021702D" w:rsidRPr="0021702D">
          <w:rPr>
            <w:rStyle w:val="Hyperlink"/>
            <w:noProof/>
            <w:szCs w:val="24"/>
            <w14:scene3d>
              <w14:camera w14:prst="orthographicFront"/>
              <w14:lightRig w14:rig="threePt" w14:dir="t">
                <w14:rot w14:lat="0" w14:lon="0" w14:rev="0"/>
              </w14:lightRig>
            </w14:scene3d>
          </w:rPr>
          <w:t>7.14</w:t>
        </w:r>
        <w:r w:rsidR="0021702D" w:rsidRPr="0021702D">
          <w:rPr>
            <w:rFonts w:asciiTheme="minorHAnsi" w:eastAsiaTheme="minorEastAsia" w:hAnsiTheme="minorHAnsi"/>
            <w:noProof/>
            <w:szCs w:val="24"/>
            <w:lang w:eastAsia="en-CA"/>
          </w:rPr>
          <w:tab/>
        </w:r>
        <w:r w:rsidR="0021702D" w:rsidRPr="0021702D">
          <w:rPr>
            <w:rStyle w:val="Hyperlink"/>
            <w:noProof/>
            <w:szCs w:val="24"/>
          </w:rPr>
          <w:t>Voter Is Homeless</w:t>
        </w:r>
        <w:r w:rsidR="0021702D" w:rsidRPr="0021702D">
          <w:rPr>
            <w:noProof/>
            <w:webHidden/>
            <w:szCs w:val="24"/>
          </w:rPr>
          <w:tab/>
        </w:r>
        <w:r w:rsidR="0021702D" w:rsidRPr="0021702D">
          <w:rPr>
            <w:noProof/>
            <w:webHidden/>
            <w:szCs w:val="24"/>
          </w:rPr>
          <w:fldChar w:fldCharType="begin"/>
        </w:r>
        <w:r w:rsidR="0021702D" w:rsidRPr="0021702D">
          <w:rPr>
            <w:noProof/>
            <w:webHidden/>
            <w:szCs w:val="24"/>
          </w:rPr>
          <w:instrText xml:space="preserve"> PAGEREF _Toc515455877 \h </w:instrText>
        </w:r>
        <w:r w:rsidR="0021702D" w:rsidRPr="0021702D">
          <w:rPr>
            <w:noProof/>
            <w:webHidden/>
            <w:szCs w:val="24"/>
          </w:rPr>
        </w:r>
        <w:r w:rsidR="0021702D" w:rsidRPr="0021702D">
          <w:rPr>
            <w:noProof/>
            <w:webHidden/>
            <w:szCs w:val="24"/>
          </w:rPr>
          <w:fldChar w:fldCharType="separate"/>
        </w:r>
        <w:r w:rsidR="004F3E7D">
          <w:rPr>
            <w:noProof/>
            <w:webHidden/>
            <w:szCs w:val="24"/>
          </w:rPr>
          <w:t>28</w:t>
        </w:r>
        <w:r w:rsidR="0021702D" w:rsidRPr="0021702D">
          <w:rPr>
            <w:noProof/>
            <w:webHidden/>
            <w:szCs w:val="24"/>
          </w:rPr>
          <w:fldChar w:fldCharType="end"/>
        </w:r>
      </w:hyperlink>
    </w:p>
    <w:p w:rsidR="0021702D" w:rsidRPr="0021702D" w:rsidRDefault="005A0B97">
      <w:pPr>
        <w:pStyle w:val="TOC2"/>
        <w:tabs>
          <w:tab w:val="left" w:pos="1100"/>
          <w:tab w:val="right" w:leader="dot" w:pos="10070"/>
        </w:tabs>
        <w:rPr>
          <w:rFonts w:asciiTheme="minorHAnsi" w:eastAsiaTheme="minorEastAsia" w:hAnsiTheme="minorHAnsi"/>
          <w:noProof/>
          <w:szCs w:val="24"/>
          <w:lang w:eastAsia="en-CA"/>
        </w:rPr>
      </w:pPr>
      <w:hyperlink w:anchor="_Toc515455878" w:history="1">
        <w:r w:rsidR="0021702D" w:rsidRPr="0021702D">
          <w:rPr>
            <w:rStyle w:val="Hyperlink"/>
            <w:noProof/>
            <w:szCs w:val="24"/>
            <w14:scene3d>
              <w14:camera w14:prst="orthographicFront"/>
              <w14:lightRig w14:rig="threePt" w14:dir="t">
                <w14:rot w14:lat="0" w14:lon="0" w14:rev="0"/>
              </w14:lightRig>
            </w14:scene3d>
          </w:rPr>
          <w:t>7.15</w:t>
        </w:r>
        <w:r w:rsidR="0021702D" w:rsidRPr="0021702D">
          <w:rPr>
            <w:rFonts w:asciiTheme="minorHAnsi" w:eastAsiaTheme="minorEastAsia" w:hAnsiTheme="minorHAnsi"/>
            <w:noProof/>
            <w:szCs w:val="24"/>
            <w:lang w:eastAsia="en-CA"/>
          </w:rPr>
          <w:tab/>
        </w:r>
        <w:r w:rsidR="0021702D" w:rsidRPr="0021702D">
          <w:rPr>
            <w:rStyle w:val="Hyperlink"/>
            <w:noProof/>
            <w:szCs w:val="24"/>
          </w:rPr>
          <w:t>Voter Is in the Wrong Voting Place</w:t>
        </w:r>
        <w:r w:rsidR="0021702D" w:rsidRPr="0021702D">
          <w:rPr>
            <w:noProof/>
            <w:webHidden/>
            <w:szCs w:val="24"/>
          </w:rPr>
          <w:tab/>
        </w:r>
        <w:r w:rsidR="0021702D" w:rsidRPr="0021702D">
          <w:rPr>
            <w:noProof/>
            <w:webHidden/>
            <w:szCs w:val="24"/>
          </w:rPr>
          <w:fldChar w:fldCharType="begin"/>
        </w:r>
        <w:r w:rsidR="0021702D" w:rsidRPr="0021702D">
          <w:rPr>
            <w:noProof/>
            <w:webHidden/>
            <w:szCs w:val="24"/>
          </w:rPr>
          <w:instrText xml:space="preserve"> PAGEREF _Toc515455878 \h </w:instrText>
        </w:r>
        <w:r w:rsidR="0021702D" w:rsidRPr="0021702D">
          <w:rPr>
            <w:noProof/>
            <w:webHidden/>
            <w:szCs w:val="24"/>
          </w:rPr>
        </w:r>
        <w:r w:rsidR="0021702D" w:rsidRPr="0021702D">
          <w:rPr>
            <w:noProof/>
            <w:webHidden/>
            <w:szCs w:val="24"/>
          </w:rPr>
          <w:fldChar w:fldCharType="separate"/>
        </w:r>
        <w:r w:rsidR="004F3E7D">
          <w:rPr>
            <w:noProof/>
            <w:webHidden/>
            <w:szCs w:val="24"/>
          </w:rPr>
          <w:t>29</w:t>
        </w:r>
        <w:r w:rsidR="0021702D" w:rsidRPr="0021702D">
          <w:rPr>
            <w:noProof/>
            <w:webHidden/>
            <w:szCs w:val="24"/>
          </w:rPr>
          <w:fldChar w:fldCharType="end"/>
        </w:r>
      </w:hyperlink>
    </w:p>
    <w:p w:rsidR="0021702D" w:rsidRPr="0021702D" w:rsidRDefault="005A0B97">
      <w:pPr>
        <w:pStyle w:val="TOC2"/>
        <w:tabs>
          <w:tab w:val="left" w:pos="1100"/>
          <w:tab w:val="right" w:leader="dot" w:pos="10070"/>
        </w:tabs>
        <w:rPr>
          <w:rFonts w:asciiTheme="minorHAnsi" w:eastAsiaTheme="minorEastAsia" w:hAnsiTheme="minorHAnsi"/>
          <w:noProof/>
          <w:szCs w:val="24"/>
          <w:lang w:eastAsia="en-CA"/>
        </w:rPr>
      </w:pPr>
      <w:hyperlink w:anchor="_Toc515455879" w:history="1">
        <w:r w:rsidR="0021702D" w:rsidRPr="0021702D">
          <w:rPr>
            <w:rStyle w:val="Hyperlink"/>
            <w:noProof/>
            <w:szCs w:val="24"/>
            <w14:scene3d>
              <w14:camera w14:prst="orthographicFront"/>
              <w14:lightRig w14:rig="threePt" w14:dir="t">
                <w14:rot w14:lat="0" w14:lon="0" w14:rev="0"/>
              </w14:lightRig>
            </w14:scene3d>
          </w:rPr>
          <w:t>7.16</w:t>
        </w:r>
        <w:r w:rsidR="0021702D" w:rsidRPr="0021702D">
          <w:rPr>
            <w:rFonts w:asciiTheme="minorHAnsi" w:eastAsiaTheme="minorEastAsia" w:hAnsiTheme="minorHAnsi"/>
            <w:noProof/>
            <w:szCs w:val="24"/>
            <w:lang w:eastAsia="en-CA"/>
          </w:rPr>
          <w:tab/>
        </w:r>
        <w:r w:rsidR="0021702D" w:rsidRPr="0021702D">
          <w:rPr>
            <w:rStyle w:val="Hyperlink"/>
            <w:noProof/>
            <w:szCs w:val="24"/>
          </w:rPr>
          <w:t>Voter Leaves the Voting Place With a Ballot</w:t>
        </w:r>
        <w:r w:rsidR="0021702D" w:rsidRPr="0021702D">
          <w:rPr>
            <w:noProof/>
            <w:webHidden/>
            <w:szCs w:val="24"/>
          </w:rPr>
          <w:tab/>
        </w:r>
        <w:r w:rsidR="0021702D" w:rsidRPr="0021702D">
          <w:rPr>
            <w:noProof/>
            <w:webHidden/>
            <w:szCs w:val="24"/>
          </w:rPr>
          <w:fldChar w:fldCharType="begin"/>
        </w:r>
        <w:r w:rsidR="0021702D" w:rsidRPr="0021702D">
          <w:rPr>
            <w:noProof/>
            <w:webHidden/>
            <w:szCs w:val="24"/>
          </w:rPr>
          <w:instrText xml:space="preserve"> PAGEREF _Toc515455879 \h </w:instrText>
        </w:r>
        <w:r w:rsidR="0021702D" w:rsidRPr="0021702D">
          <w:rPr>
            <w:noProof/>
            <w:webHidden/>
            <w:szCs w:val="24"/>
          </w:rPr>
        </w:r>
        <w:r w:rsidR="0021702D" w:rsidRPr="0021702D">
          <w:rPr>
            <w:noProof/>
            <w:webHidden/>
            <w:szCs w:val="24"/>
          </w:rPr>
          <w:fldChar w:fldCharType="separate"/>
        </w:r>
        <w:r w:rsidR="004F3E7D">
          <w:rPr>
            <w:noProof/>
            <w:webHidden/>
            <w:szCs w:val="24"/>
          </w:rPr>
          <w:t>29</w:t>
        </w:r>
        <w:r w:rsidR="0021702D" w:rsidRPr="0021702D">
          <w:rPr>
            <w:noProof/>
            <w:webHidden/>
            <w:szCs w:val="24"/>
          </w:rPr>
          <w:fldChar w:fldCharType="end"/>
        </w:r>
      </w:hyperlink>
    </w:p>
    <w:p w:rsidR="0021702D" w:rsidRPr="0021702D" w:rsidRDefault="005A0B97">
      <w:pPr>
        <w:pStyle w:val="TOC2"/>
        <w:tabs>
          <w:tab w:val="left" w:pos="1100"/>
          <w:tab w:val="right" w:leader="dot" w:pos="10070"/>
        </w:tabs>
        <w:rPr>
          <w:rFonts w:asciiTheme="minorHAnsi" w:eastAsiaTheme="minorEastAsia" w:hAnsiTheme="minorHAnsi"/>
          <w:noProof/>
          <w:szCs w:val="24"/>
          <w:lang w:eastAsia="en-CA"/>
        </w:rPr>
      </w:pPr>
      <w:hyperlink w:anchor="_Toc515455880" w:history="1">
        <w:r w:rsidR="0021702D" w:rsidRPr="0021702D">
          <w:rPr>
            <w:rStyle w:val="Hyperlink"/>
            <w:noProof/>
            <w:szCs w:val="24"/>
            <w14:scene3d>
              <w14:camera w14:prst="orthographicFront"/>
              <w14:lightRig w14:rig="threePt" w14:dir="t">
                <w14:rot w14:lat="0" w14:lon="0" w14:rev="0"/>
              </w14:lightRig>
            </w14:scene3d>
          </w:rPr>
          <w:t>7.17</w:t>
        </w:r>
        <w:r w:rsidR="0021702D" w:rsidRPr="0021702D">
          <w:rPr>
            <w:rFonts w:asciiTheme="minorHAnsi" w:eastAsiaTheme="minorEastAsia" w:hAnsiTheme="minorHAnsi"/>
            <w:noProof/>
            <w:szCs w:val="24"/>
            <w:lang w:eastAsia="en-CA"/>
          </w:rPr>
          <w:tab/>
        </w:r>
        <w:r w:rsidR="0021702D" w:rsidRPr="0021702D">
          <w:rPr>
            <w:rStyle w:val="Hyperlink"/>
            <w:noProof/>
            <w:szCs w:val="24"/>
          </w:rPr>
          <w:t>Voter Makes a Mistake on the Ballot</w:t>
        </w:r>
        <w:r w:rsidR="0021702D" w:rsidRPr="0021702D">
          <w:rPr>
            <w:noProof/>
            <w:webHidden/>
            <w:szCs w:val="24"/>
          </w:rPr>
          <w:tab/>
        </w:r>
        <w:r w:rsidR="0021702D" w:rsidRPr="0021702D">
          <w:rPr>
            <w:noProof/>
            <w:webHidden/>
            <w:szCs w:val="24"/>
          </w:rPr>
          <w:fldChar w:fldCharType="begin"/>
        </w:r>
        <w:r w:rsidR="0021702D" w:rsidRPr="0021702D">
          <w:rPr>
            <w:noProof/>
            <w:webHidden/>
            <w:szCs w:val="24"/>
          </w:rPr>
          <w:instrText xml:space="preserve"> PAGEREF _Toc515455880 \h </w:instrText>
        </w:r>
        <w:r w:rsidR="0021702D" w:rsidRPr="0021702D">
          <w:rPr>
            <w:noProof/>
            <w:webHidden/>
            <w:szCs w:val="24"/>
          </w:rPr>
        </w:r>
        <w:r w:rsidR="0021702D" w:rsidRPr="0021702D">
          <w:rPr>
            <w:noProof/>
            <w:webHidden/>
            <w:szCs w:val="24"/>
          </w:rPr>
          <w:fldChar w:fldCharType="separate"/>
        </w:r>
        <w:r w:rsidR="004F3E7D">
          <w:rPr>
            <w:noProof/>
            <w:webHidden/>
            <w:szCs w:val="24"/>
          </w:rPr>
          <w:t>29</w:t>
        </w:r>
        <w:r w:rsidR="0021702D" w:rsidRPr="0021702D">
          <w:rPr>
            <w:noProof/>
            <w:webHidden/>
            <w:szCs w:val="24"/>
          </w:rPr>
          <w:fldChar w:fldCharType="end"/>
        </w:r>
      </w:hyperlink>
    </w:p>
    <w:p w:rsidR="0021702D" w:rsidRPr="0021702D" w:rsidRDefault="005A0B97">
      <w:pPr>
        <w:pStyle w:val="TOC2"/>
        <w:tabs>
          <w:tab w:val="left" w:pos="1100"/>
          <w:tab w:val="right" w:leader="dot" w:pos="10070"/>
        </w:tabs>
        <w:rPr>
          <w:rFonts w:asciiTheme="minorHAnsi" w:eastAsiaTheme="minorEastAsia" w:hAnsiTheme="minorHAnsi"/>
          <w:noProof/>
          <w:szCs w:val="24"/>
          <w:lang w:eastAsia="en-CA"/>
        </w:rPr>
      </w:pPr>
      <w:hyperlink w:anchor="_Toc515455881" w:history="1">
        <w:r w:rsidR="0021702D" w:rsidRPr="0021702D">
          <w:rPr>
            <w:rStyle w:val="Hyperlink"/>
            <w:noProof/>
            <w:szCs w:val="24"/>
            <w14:scene3d>
              <w14:camera w14:prst="orthographicFront"/>
              <w14:lightRig w14:rig="threePt" w14:dir="t">
                <w14:rot w14:lat="0" w14:lon="0" w14:rev="0"/>
              </w14:lightRig>
            </w14:scene3d>
          </w:rPr>
          <w:t>7.18</w:t>
        </w:r>
        <w:r w:rsidR="0021702D" w:rsidRPr="0021702D">
          <w:rPr>
            <w:rFonts w:asciiTheme="minorHAnsi" w:eastAsiaTheme="minorEastAsia" w:hAnsiTheme="minorHAnsi"/>
            <w:noProof/>
            <w:szCs w:val="24"/>
            <w:lang w:eastAsia="en-CA"/>
          </w:rPr>
          <w:tab/>
        </w:r>
        <w:r w:rsidR="0021702D" w:rsidRPr="0021702D">
          <w:rPr>
            <w:rStyle w:val="Hyperlink"/>
            <w:noProof/>
            <w:szCs w:val="24"/>
          </w:rPr>
          <w:t>Voter Needs Help of an Election Official</w:t>
        </w:r>
        <w:r w:rsidR="0021702D" w:rsidRPr="0021702D">
          <w:rPr>
            <w:noProof/>
            <w:webHidden/>
            <w:szCs w:val="24"/>
          </w:rPr>
          <w:tab/>
        </w:r>
        <w:r w:rsidR="0021702D" w:rsidRPr="0021702D">
          <w:rPr>
            <w:noProof/>
            <w:webHidden/>
            <w:szCs w:val="24"/>
          </w:rPr>
          <w:fldChar w:fldCharType="begin"/>
        </w:r>
        <w:r w:rsidR="0021702D" w:rsidRPr="0021702D">
          <w:rPr>
            <w:noProof/>
            <w:webHidden/>
            <w:szCs w:val="24"/>
          </w:rPr>
          <w:instrText xml:space="preserve"> PAGEREF _Toc515455881 \h </w:instrText>
        </w:r>
        <w:r w:rsidR="0021702D" w:rsidRPr="0021702D">
          <w:rPr>
            <w:noProof/>
            <w:webHidden/>
            <w:szCs w:val="24"/>
          </w:rPr>
        </w:r>
        <w:r w:rsidR="0021702D" w:rsidRPr="0021702D">
          <w:rPr>
            <w:noProof/>
            <w:webHidden/>
            <w:szCs w:val="24"/>
          </w:rPr>
          <w:fldChar w:fldCharType="separate"/>
        </w:r>
        <w:r w:rsidR="004F3E7D">
          <w:rPr>
            <w:noProof/>
            <w:webHidden/>
            <w:szCs w:val="24"/>
          </w:rPr>
          <w:t>29</w:t>
        </w:r>
        <w:r w:rsidR="0021702D" w:rsidRPr="0021702D">
          <w:rPr>
            <w:noProof/>
            <w:webHidden/>
            <w:szCs w:val="24"/>
          </w:rPr>
          <w:fldChar w:fldCharType="end"/>
        </w:r>
      </w:hyperlink>
    </w:p>
    <w:p w:rsidR="0021702D" w:rsidRPr="0021702D" w:rsidRDefault="005A0B97">
      <w:pPr>
        <w:pStyle w:val="TOC2"/>
        <w:tabs>
          <w:tab w:val="left" w:pos="1100"/>
          <w:tab w:val="right" w:leader="dot" w:pos="10070"/>
        </w:tabs>
        <w:rPr>
          <w:rFonts w:asciiTheme="minorHAnsi" w:eastAsiaTheme="minorEastAsia" w:hAnsiTheme="minorHAnsi"/>
          <w:noProof/>
          <w:szCs w:val="24"/>
          <w:lang w:eastAsia="en-CA"/>
        </w:rPr>
      </w:pPr>
      <w:hyperlink w:anchor="_Toc515455882" w:history="1">
        <w:r w:rsidR="0021702D" w:rsidRPr="0021702D">
          <w:rPr>
            <w:rStyle w:val="Hyperlink"/>
            <w:noProof/>
            <w:szCs w:val="24"/>
            <w14:scene3d>
              <w14:camera w14:prst="orthographicFront"/>
              <w14:lightRig w14:rig="threePt" w14:dir="t">
                <w14:rot w14:lat="0" w14:lon="0" w14:rev="0"/>
              </w14:lightRig>
            </w14:scene3d>
          </w:rPr>
          <w:t>7.19</w:t>
        </w:r>
        <w:r w:rsidR="0021702D" w:rsidRPr="0021702D">
          <w:rPr>
            <w:rFonts w:asciiTheme="minorHAnsi" w:eastAsiaTheme="minorEastAsia" w:hAnsiTheme="minorHAnsi"/>
            <w:noProof/>
            <w:szCs w:val="24"/>
            <w:lang w:eastAsia="en-CA"/>
          </w:rPr>
          <w:tab/>
        </w:r>
        <w:r w:rsidR="0021702D" w:rsidRPr="0021702D">
          <w:rPr>
            <w:rStyle w:val="Hyperlink"/>
            <w:noProof/>
            <w:szCs w:val="24"/>
          </w:rPr>
          <w:t>Voter Needs Help of a Friend</w:t>
        </w:r>
        <w:r w:rsidR="0021702D" w:rsidRPr="0021702D">
          <w:rPr>
            <w:noProof/>
            <w:webHidden/>
            <w:szCs w:val="24"/>
          </w:rPr>
          <w:tab/>
        </w:r>
        <w:r w:rsidR="0021702D" w:rsidRPr="0021702D">
          <w:rPr>
            <w:noProof/>
            <w:webHidden/>
            <w:szCs w:val="24"/>
          </w:rPr>
          <w:fldChar w:fldCharType="begin"/>
        </w:r>
        <w:r w:rsidR="0021702D" w:rsidRPr="0021702D">
          <w:rPr>
            <w:noProof/>
            <w:webHidden/>
            <w:szCs w:val="24"/>
          </w:rPr>
          <w:instrText xml:space="preserve"> PAGEREF _Toc515455882 \h </w:instrText>
        </w:r>
        <w:r w:rsidR="0021702D" w:rsidRPr="0021702D">
          <w:rPr>
            <w:noProof/>
            <w:webHidden/>
            <w:szCs w:val="24"/>
          </w:rPr>
        </w:r>
        <w:r w:rsidR="0021702D" w:rsidRPr="0021702D">
          <w:rPr>
            <w:noProof/>
            <w:webHidden/>
            <w:szCs w:val="24"/>
          </w:rPr>
          <w:fldChar w:fldCharType="separate"/>
        </w:r>
        <w:r w:rsidR="004F3E7D">
          <w:rPr>
            <w:noProof/>
            <w:webHidden/>
            <w:szCs w:val="24"/>
          </w:rPr>
          <w:t>30</w:t>
        </w:r>
        <w:r w:rsidR="0021702D" w:rsidRPr="0021702D">
          <w:rPr>
            <w:noProof/>
            <w:webHidden/>
            <w:szCs w:val="24"/>
          </w:rPr>
          <w:fldChar w:fldCharType="end"/>
        </w:r>
      </w:hyperlink>
    </w:p>
    <w:p w:rsidR="0021702D" w:rsidRPr="0021702D" w:rsidRDefault="005A0B97">
      <w:pPr>
        <w:pStyle w:val="TOC2"/>
        <w:tabs>
          <w:tab w:val="left" w:pos="1100"/>
          <w:tab w:val="right" w:leader="dot" w:pos="10070"/>
        </w:tabs>
        <w:rPr>
          <w:rFonts w:asciiTheme="minorHAnsi" w:eastAsiaTheme="minorEastAsia" w:hAnsiTheme="minorHAnsi"/>
          <w:noProof/>
          <w:szCs w:val="24"/>
          <w:lang w:eastAsia="en-CA"/>
        </w:rPr>
      </w:pPr>
      <w:hyperlink w:anchor="_Toc515455883" w:history="1">
        <w:r w:rsidR="0021702D" w:rsidRPr="0021702D">
          <w:rPr>
            <w:rStyle w:val="Hyperlink"/>
            <w:noProof/>
            <w:szCs w:val="24"/>
            <w14:scene3d>
              <w14:camera w14:prst="orthographicFront"/>
              <w14:lightRig w14:rig="threePt" w14:dir="t">
                <w14:rot w14:lat="0" w14:lon="0" w14:rev="0"/>
              </w14:lightRig>
            </w14:scene3d>
          </w:rPr>
          <w:t>7.20</w:t>
        </w:r>
        <w:r w:rsidR="0021702D" w:rsidRPr="0021702D">
          <w:rPr>
            <w:rFonts w:asciiTheme="minorHAnsi" w:eastAsiaTheme="minorEastAsia" w:hAnsiTheme="minorHAnsi"/>
            <w:noProof/>
            <w:szCs w:val="24"/>
            <w:lang w:eastAsia="en-CA"/>
          </w:rPr>
          <w:tab/>
        </w:r>
        <w:r w:rsidR="0021702D" w:rsidRPr="0021702D">
          <w:rPr>
            <w:rStyle w:val="Hyperlink"/>
            <w:noProof/>
            <w:szCs w:val="24"/>
          </w:rPr>
          <w:t>Voter Needs Help of an Interpreter</w:t>
        </w:r>
        <w:r w:rsidR="0021702D" w:rsidRPr="0021702D">
          <w:rPr>
            <w:noProof/>
            <w:webHidden/>
            <w:szCs w:val="24"/>
          </w:rPr>
          <w:tab/>
        </w:r>
        <w:r w:rsidR="0021702D" w:rsidRPr="0021702D">
          <w:rPr>
            <w:noProof/>
            <w:webHidden/>
            <w:szCs w:val="24"/>
          </w:rPr>
          <w:fldChar w:fldCharType="begin"/>
        </w:r>
        <w:r w:rsidR="0021702D" w:rsidRPr="0021702D">
          <w:rPr>
            <w:noProof/>
            <w:webHidden/>
            <w:szCs w:val="24"/>
          </w:rPr>
          <w:instrText xml:space="preserve"> PAGEREF _Toc515455883 \h </w:instrText>
        </w:r>
        <w:r w:rsidR="0021702D" w:rsidRPr="0021702D">
          <w:rPr>
            <w:noProof/>
            <w:webHidden/>
            <w:szCs w:val="24"/>
          </w:rPr>
        </w:r>
        <w:r w:rsidR="0021702D" w:rsidRPr="0021702D">
          <w:rPr>
            <w:noProof/>
            <w:webHidden/>
            <w:szCs w:val="24"/>
          </w:rPr>
          <w:fldChar w:fldCharType="separate"/>
        </w:r>
        <w:r w:rsidR="004F3E7D">
          <w:rPr>
            <w:noProof/>
            <w:webHidden/>
            <w:szCs w:val="24"/>
          </w:rPr>
          <w:t>30</w:t>
        </w:r>
        <w:r w:rsidR="0021702D" w:rsidRPr="0021702D">
          <w:rPr>
            <w:noProof/>
            <w:webHidden/>
            <w:szCs w:val="24"/>
          </w:rPr>
          <w:fldChar w:fldCharType="end"/>
        </w:r>
      </w:hyperlink>
    </w:p>
    <w:p w:rsidR="0021702D" w:rsidRPr="0021702D" w:rsidRDefault="005A0B97">
      <w:pPr>
        <w:pStyle w:val="TOC1"/>
        <w:rPr>
          <w:rFonts w:asciiTheme="minorHAnsi" w:eastAsiaTheme="minorEastAsia" w:hAnsiTheme="minorHAnsi"/>
          <w:b w:val="0"/>
          <w:sz w:val="24"/>
          <w:szCs w:val="24"/>
          <w:lang w:eastAsia="en-CA"/>
        </w:rPr>
      </w:pPr>
      <w:hyperlink w:anchor="_Toc515455884" w:history="1">
        <w:r w:rsidR="0021702D" w:rsidRPr="0021702D">
          <w:rPr>
            <w:rStyle w:val="Hyperlink"/>
            <w:sz w:val="24"/>
            <w:szCs w:val="24"/>
          </w:rPr>
          <w:t>8</w:t>
        </w:r>
        <w:r w:rsidR="0021702D" w:rsidRPr="0021702D">
          <w:rPr>
            <w:rFonts w:asciiTheme="minorHAnsi" w:eastAsiaTheme="minorEastAsia" w:hAnsiTheme="minorHAnsi"/>
            <w:b w:val="0"/>
            <w:sz w:val="24"/>
            <w:szCs w:val="24"/>
            <w:lang w:eastAsia="en-CA"/>
          </w:rPr>
          <w:tab/>
        </w:r>
        <w:r w:rsidR="0021702D" w:rsidRPr="0021702D">
          <w:rPr>
            <w:rStyle w:val="Hyperlink"/>
            <w:sz w:val="24"/>
            <w:szCs w:val="24"/>
          </w:rPr>
          <w:t>Customer Service and Accessibility</w:t>
        </w:r>
        <w:r w:rsidR="0021702D" w:rsidRPr="0021702D">
          <w:rPr>
            <w:webHidden/>
            <w:sz w:val="24"/>
            <w:szCs w:val="24"/>
          </w:rPr>
          <w:tab/>
        </w:r>
        <w:r w:rsidR="0021702D" w:rsidRPr="0021702D">
          <w:rPr>
            <w:webHidden/>
            <w:sz w:val="24"/>
            <w:szCs w:val="24"/>
          </w:rPr>
          <w:fldChar w:fldCharType="begin"/>
        </w:r>
        <w:r w:rsidR="0021702D" w:rsidRPr="0021702D">
          <w:rPr>
            <w:webHidden/>
            <w:sz w:val="24"/>
            <w:szCs w:val="24"/>
          </w:rPr>
          <w:instrText xml:space="preserve"> PAGEREF _Toc515455884 \h </w:instrText>
        </w:r>
        <w:r w:rsidR="0021702D" w:rsidRPr="0021702D">
          <w:rPr>
            <w:webHidden/>
            <w:sz w:val="24"/>
            <w:szCs w:val="24"/>
          </w:rPr>
        </w:r>
        <w:r w:rsidR="0021702D" w:rsidRPr="0021702D">
          <w:rPr>
            <w:webHidden/>
            <w:sz w:val="24"/>
            <w:szCs w:val="24"/>
          </w:rPr>
          <w:fldChar w:fldCharType="separate"/>
        </w:r>
        <w:r w:rsidR="004F3E7D">
          <w:rPr>
            <w:webHidden/>
            <w:sz w:val="24"/>
            <w:szCs w:val="24"/>
          </w:rPr>
          <w:t>31</w:t>
        </w:r>
        <w:r w:rsidR="0021702D" w:rsidRPr="0021702D">
          <w:rPr>
            <w:webHidden/>
            <w:sz w:val="24"/>
            <w:szCs w:val="24"/>
          </w:rPr>
          <w:fldChar w:fldCharType="end"/>
        </w:r>
      </w:hyperlink>
    </w:p>
    <w:p w:rsidR="0021702D" w:rsidRPr="0021702D" w:rsidRDefault="005A0B97">
      <w:pPr>
        <w:pStyle w:val="TOC2"/>
        <w:tabs>
          <w:tab w:val="left" w:pos="880"/>
          <w:tab w:val="right" w:leader="dot" w:pos="10070"/>
        </w:tabs>
        <w:rPr>
          <w:rFonts w:asciiTheme="minorHAnsi" w:eastAsiaTheme="minorEastAsia" w:hAnsiTheme="minorHAnsi"/>
          <w:noProof/>
          <w:szCs w:val="24"/>
          <w:lang w:eastAsia="en-CA"/>
        </w:rPr>
      </w:pPr>
      <w:hyperlink w:anchor="_Toc515455885" w:history="1">
        <w:r w:rsidR="0021702D" w:rsidRPr="0021702D">
          <w:rPr>
            <w:rStyle w:val="Hyperlink"/>
            <w:noProof/>
            <w:szCs w:val="24"/>
            <w14:scene3d>
              <w14:camera w14:prst="orthographicFront"/>
              <w14:lightRig w14:rig="threePt" w14:dir="t">
                <w14:rot w14:lat="0" w14:lon="0" w14:rev="0"/>
              </w14:lightRig>
            </w14:scene3d>
          </w:rPr>
          <w:t>8.1</w:t>
        </w:r>
        <w:r w:rsidR="0021702D" w:rsidRPr="0021702D">
          <w:rPr>
            <w:rFonts w:asciiTheme="minorHAnsi" w:eastAsiaTheme="minorEastAsia" w:hAnsiTheme="minorHAnsi"/>
            <w:noProof/>
            <w:szCs w:val="24"/>
            <w:lang w:eastAsia="en-CA"/>
          </w:rPr>
          <w:tab/>
          <w:t xml:space="preserve">    </w:t>
        </w:r>
        <w:r w:rsidR="0021702D" w:rsidRPr="0021702D">
          <w:rPr>
            <w:rStyle w:val="Hyperlink"/>
            <w:noProof/>
            <w:szCs w:val="24"/>
          </w:rPr>
          <w:t>Creating a Positive Voting Experience</w:t>
        </w:r>
        <w:r w:rsidR="0021702D" w:rsidRPr="0021702D">
          <w:rPr>
            <w:noProof/>
            <w:webHidden/>
            <w:szCs w:val="24"/>
          </w:rPr>
          <w:tab/>
        </w:r>
        <w:r w:rsidR="0021702D" w:rsidRPr="0021702D">
          <w:rPr>
            <w:noProof/>
            <w:webHidden/>
            <w:szCs w:val="24"/>
          </w:rPr>
          <w:fldChar w:fldCharType="begin"/>
        </w:r>
        <w:r w:rsidR="0021702D" w:rsidRPr="0021702D">
          <w:rPr>
            <w:noProof/>
            <w:webHidden/>
            <w:szCs w:val="24"/>
          </w:rPr>
          <w:instrText xml:space="preserve"> PAGEREF _Toc515455885 \h </w:instrText>
        </w:r>
        <w:r w:rsidR="0021702D" w:rsidRPr="0021702D">
          <w:rPr>
            <w:noProof/>
            <w:webHidden/>
            <w:szCs w:val="24"/>
          </w:rPr>
        </w:r>
        <w:r w:rsidR="0021702D" w:rsidRPr="0021702D">
          <w:rPr>
            <w:noProof/>
            <w:webHidden/>
            <w:szCs w:val="24"/>
          </w:rPr>
          <w:fldChar w:fldCharType="separate"/>
        </w:r>
        <w:r w:rsidR="004F3E7D">
          <w:rPr>
            <w:noProof/>
            <w:webHidden/>
            <w:szCs w:val="24"/>
          </w:rPr>
          <w:t>31</w:t>
        </w:r>
        <w:r w:rsidR="0021702D" w:rsidRPr="0021702D">
          <w:rPr>
            <w:noProof/>
            <w:webHidden/>
            <w:szCs w:val="24"/>
          </w:rPr>
          <w:fldChar w:fldCharType="end"/>
        </w:r>
      </w:hyperlink>
    </w:p>
    <w:p w:rsidR="0021702D" w:rsidRPr="0021702D" w:rsidRDefault="005A0B97">
      <w:pPr>
        <w:pStyle w:val="TOC2"/>
        <w:tabs>
          <w:tab w:val="left" w:pos="880"/>
          <w:tab w:val="right" w:leader="dot" w:pos="10070"/>
        </w:tabs>
        <w:rPr>
          <w:rFonts w:asciiTheme="minorHAnsi" w:eastAsiaTheme="minorEastAsia" w:hAnsiTheme="minorHAnsi"/>
          <w:noProof/>
          <w:szCs w:val="24"/>
          <w:lang w:eastAsia="en-CA"/>
        </w:rPr>
      </w:pPr>
      <w:hyperlink w:anchor="_Toc515455886" w:history="1">
        <w:r w:rsidR="0021702D" w:rsidRPr="0021702D">
          <w:rPr>
            <w:rStyle w:val="Hyperlink"/>
            <w:noProof/>
            <w:szCs w:val="24"/>
            <w14:scene3d>
              <w14:camera w14:prst="orthographicFront"/>
              <w14:lightRig w14:rig="threePt" w14:dir="t">
                <w14:rot w14:lat="0" w14:lon="0" w14:rev="0"/>
              </w14:lightRig>
            </w14:scene3d>
          </w:rPr>
          <w:t>8.2</w:t>
        </w:r>
        <w:r w:rsidR="0021702D" w:rsidRPr="0021702D">
          <w:rPr>
            <w:rFonts w:asciiTheme="minorHAnsi" w:eastAsiaTheme="minorEastAsia" w:hAnsiTheme="minorHAnsi"/>
            <w:noProof/>
            <w:szCs w:val="24"/>
            <w:lang w:eastAsia="en-CA"/>
          </w:rPr>
          <w:tab/>
          <w:t xml:space="preserve">    </w:t>
        </w:r>
        <w:r w:rsidR="0021702D" w:rsidRPr="0021702D">
          <w:rPr>
            <w:rStyle w:val="Hyperlink"/>
            <w:noProof/>
            <w:szCs w:val="24"/>
          </w:rPr>
          <w:t>Serving People with Disabilities</w:t>
        </w:r>
        <w:r w:rsidR="0021702D" w:rsidRPr="0021702D">
          <w:rPr>
            <w:noProof/>
            <w:webHidden/>
            <w:szCs w:val="24"/>
          </w:rPr>
          <w:tab/>
        </w:r>
        <w:r w:rsidR="0021702D" w:rsidRPr="0021702D">
          <w:rPr>
            <w:noProof/>
            <w:webHidden/>
            <w:szCs w:val="24"/>
          </w:rPr>
          <w:fldChar w:fldCharType="begin"/>
        </w:r>
        <w:r w:rsidR="0021702D" w:rsidRPr="0021702D">
          <w:rPr>
            <w:noProof/>
            <w:webHidden/>
            <w:szCs w:val="24"/>
          </w:rPr>
          <w:instrText xml:space="preserve"> PAGEREF _Toc515455886 \h </w:instrText>
        </w:r>
        <w:r w:rsidR="0021702D" w:rsidRPr="0021702D">
          <w:rPr>
            <w:noProof/>
            <w:webHidden/>
            <w:szCs w:val="24"/>
          </w:rPr>
        </w:r>
        <w:r w:rsidR="0021702D" w:rsidRPr="0021702D">
          <w:rPr>
            <w:noProof/>
            <w:webHidden/>
            <w:szCs w:val="24"/>
          </w:rPr>
          <w:fldChar w:fldCharType="separate"/>
        </w:r>
        <w:r w:rsidR="004F3E7D">
          <w:rPr>
            <w:noProof/>
            <w:webHidden/>
            <w:szCs w:val="24"/>
          </w:rPr>
          <w:t>31</w:t>
        </w:r>
        <w:r w:rsidR="0021702D" w:rsidRPr="0021702D">
          <w:rPr>
            <w:noProof/>
            <w:webHidden/>
            <w:szCs w:val="24"/>
          </w:rPr>
          <w:fldChar w:fldCharType="end"/>
        </w:r>
      </w:hyperlink>
    </w:p>
    <w:p w:rsidR="0021702D" w:rsidRPr="0021702D" w:rsidRDefault="005A0B97">
      <w:pPr>
        <w:pStyle w:val="TOC2"/>
        <w:tabs>
          <w:tab w:val="left" w:pos="880"/>
          <w:tab w:val="right" w:leader="dot" w:pos="10070"/>
        </w:tabs>
        <w:rPr>
          <w:rFonts w:asciiTheme="minorHAnsi" w:eastAsiaTheme="minorEastAsia" w:hAnsiTheme="minorHAnsi"/>
          <w:noProof/>
          <w:szCs w:val="24"/>
          <w:lang w:eastAsia="en-CA"/>
        </w:rPr>
      </w:pPr>
      <w:hyperlink w:anchor="_Toc515455887" w:history="1">
        <w:r w:rsidR="0021702D" w:rsidRPr="0021702D">
          <w:rPr>
            <w:rStyle w:val="Hyperlink"/>
            <w:noProof/>
            <w:szCs w:val="24"/>
            <w14:scene3d>
              <w14:camera w14:prst="orthographicFront"/>
              <w14:lightRig w14:rig="threePt" w14:dir="t">
                <w14:rot w14:lat="0" w14:lon="0" w14:rev="0"/>
              </w14:lightRig>
            </w14:scene3d>
          </w:rPr>
          <w:t>8.3</w:t>
        </w:r>
        <w:r w:rsidR="0021702D" w:rsidRPr="0021702D">
          <w:rPr>
            <w:rFonts w:asciiTheme="minorHAnsi" w:eastAsiaTheme="minorEastAsia" w:hAnsiTheme="minorHAnsi"/>
            <w:noProof/>
            <w:szCs w:val="24"/>
            <w:lang w:eastAsia="en-CA"/>
          </w:rPr>
          <w:tab/>
          <w:t xml:space="preserve">    </w:t>
        </w:r>
        <w:r w:rsidR="0021702D" w:rsidRPr="0021702D">
          <w:rPr>
            <w:rStyle w:val="Hyperlink"/>
            <w:noProof/>
            <w:szCs w:val="24"/>
          </w:rPr>
          <w:t>Inclusive Voting Places</w:t>
        </w:r>
        <w:r w:rsidR="0021702D" w:rsidRPr="0021702D">
          <w:rPr>
            <w:noProof/>
            <w:webHidden/>
            <w:szCs w:val="24"/>
          </w:rPr>
          <w:tab/>
        </w:r>
        <w:r w:rsidR="0021702D" w:rsidRPr="0021702D">
          <w:rPr>
            <w:noProof/>
            <w:webHidden/>
            <w:szCs w:val="24"/>
          </w:rPr>
          <w:fldChar w:fldCharType="begin"/>
        </w:r>
        <w:r w:rsidR="0021702D" w:rsidRPr="0021702D">
          <w:rPr>
            <w:noProof/>
            <w:webHidden/>
            <w:szCs w:val="24"/>
          </w:rPr>
          <w:instrText xml:space="preserve"> PAGEREF _Toc515455887 \h </w:instrText>
        </w:r>
        <w:r w:rsidR="0021702D" w:rsidRPr="0021702D">
          <w:rPr>
            <w:noProof/>
            <w:webHidden/>
            <w:szCs w:val="24"/>
          </w:rPr>
        </w:r>
        <w:r w:rsidR="0021702D" w:rsidRPr="0021702D">
          <w:rPr>
            <w:noProof/>
            <w:webHidden/>
            <w:szCs w:val="24"/>
          </w:rPr>
          <w:fldChar w:fldCharType="separate"/>
        </w:r>
        <w:r w:rsidR="004F3E7D">
          <w:rPr>
            <w:noProof/>
            <w:webHidden/>
            <w:szCs w:val="24"/>
          </w:rPr>
          <w:t>31</w:t>
        </w:r>
        <w:r w:rsidR="0021702D" w:rsidRPr="0021702D">
          <w:rPr>
            <w:noProof/>
            <w:webHidden/>
            <w:szCs w:val="24"/>
          </w:rPr>
          <w:fldChar w:fldCharType="end"/>
        </w:r>
      </w:hyperlink>
    </w:p>
    <w:p w:rsidR="0021702D" w:rsidRPr="0021702D" w:rsidRDefault="005A0B97">
      <w:pPr>
        <w:pStyle w:val="TOC2"/>
        <w:tabs>
          <w:tab w:val="left" w:pos="880"/>
          <w:tab w:val="right" w:leader="dot" w:pos="10070"/>
        </w:tabs>
        <w:rPr>
          <w:rFonts w:asciiTheme="minorHAnsi" w:eastAsiaTheme="minorEastAsia" w:hAnsiTheme="minorHAnsi"/>
          <w:noProof/>
          <w:szCs w:val="24"/>
          <w:lang w:eastAsia="en-CA"/>
        </w:rPr>
      </w:pPr>
      <w:hyperlink w:anchor="_Toc515455888" w:history="1">
        <w:r w:rsidR="0021702D" w:rsidRPr="0021702D">
          <w:rPr>
            <w:rStyle w:val="Hyperlink"/>
            <w:noProof/>
            <w:szCs w:val="24"/>
            <w14:scene3d>
              <w14:camera w14:prst="orthographicFront"/>
              <w14:lightRig w14:rig="threePt" w14:dir="t">
                <w14:rot w14:lat="0" w14:lon="0" w14:rev="0"/>
              </w14:lightRig>
            </w14:scene3d>
          </w:rPr>
          <w:t>8.4</w:t>
        </w:r>
        <w:r w:rsidR="0021702D" w:rsidRPr="0021702D">
          <w:rPr>
            <w:rFonts w:asciiTheme="minorHAnsi" w:eastAsiaTheme="minorEastAsia" w:hAnsiTheme="minorHAnsi"/>
            <w:noProof/>
            <w:szCs w:val="24"/>
            <w:lang w:eastAsia="en-CA"/>
          </w:rPr>
          <w:tab/>
          <w:t xml:space="preserve">    </w:t>
        </w:r>
        <w:r w:rsidR="0021702D" w:rsidRPr="0021702D">
          <w:rPr>
            <w:rStyle w:val="Hyperlink"/>
            <w:noProof/>
            <w:szCs w:val="24"/>
          </w:rPr>
          <w:t>Accommodations and Special Services</w:t>
        </w:r>
        <w:r w:rsidR="0021702D" w:rsidRPr="0021702D">
          <w:rPr>
            <w:noProof/>
            <w:webHidden/>
            <w:szCs w:val="24"/>
          </w:rPr>
          <w:tab/>
        </w:r>
        <w:r w:rsidR="0021702D" w:rsidRPr="0021702D">
          <w:rPr>
            <w:noProof/>
            <w:webHidden/>
            <w:szCs w:val="24"/>
          </w:rPr>
          <w:fldChar w:fldCharType="begin"/>
        </w:r>
        <w:r w:rsidR="0021702D" w:rsidRPr="0021702D">
          <w:rPr>
            <w:noProof/>
            <w:webHidden/>
            <w:szCs w:val="24"/>
          </w:rPr>
          <w:instrText xml:space="preserve"> PAGEREF _Toc515455888 \h </w:instrText>
        </w:r>
        <w:r w:rsidR="0021702D" w:rsidRPr="0021702D">
          <w:rPr>
            <w:noProof/>
            <w:webHidden/>
            <w:szCs w:val="24"/>
          </w:rPr>
        </w:r>
        <w:r w:rsidR="0021702D" w:rsidRPr="0021702D">
          <w:rPr>
            <w:noProof/>
            <w:webHidden/>
            <w:szCs w:val="24"/>
          </w:rPr>
          <w:fldChar w:fldCharType="separate"/>
        </w:r>
        <w:r w:rsidR="004F3E7D">
          <w:rPr>
            <w:noProof/>
            <w:webHidden/>
            <w:szCs w:val="24"/>
          </w:rPr>
          <w:t>33</w:t>
        </w:r>
        <w:r w:rsidR="0021702D" w:rsidRPr="0021702D">
          <w:rPr>
            <w:noProof/>
            <w:webHidden/>
            <w:szCs w:val="24"/>
          </w:rPr>
          <w:fldChar w:fldCharType="end"/>
        </w:r>
      </w:hyperlink>
    </w:p>
    <w:p w:rsidR="0021702D" w:rsidRPr="0021702D" w:rsidRDefault="005A0B97">
      <w:pPr>
        <w:pStyle w:val="TOC1"/>
        <w:rPr>
          <w:rFonts w:asciiTheme="minorHAnsi" w:eastAsiaTheme="minorEastAsia" w:hAnsiTheme="minorHAnsi"/>
          <w:b w:val="0"/>
          <w:sz w:val="24"/>
          <w:szCs w:val="24"/>
          <w:lang w:eastAsia="en-CA"/>
        </w:rPr>
      </w:pPr>
      <w:hyperlink w:anchor="_Toc515455889" w:history="1">
        <w:r w:rsidR="0021702D" w:rsidRPr="0021702D">
          <w:rPr>
            <w:rStyle w:val="Hyperlink"/>
            <w:sz w:val="24"/>
            <w:szCs w:val="24"/>
          </w:rPr>
          <w:t>9</w:t>
        </w:r>
        <w:r w:rsidR="0021702D" w:rsidRPr="0021702D">
          <w:rPr>
            <w:rFonts w:asciiTheme="minorHAnsi" w:eastAsiaTheme="minorEastAsia" w:hAnsiTheme="minorHAnsi"/>
            <w:b w:val="0"/>
            <w:sz w:val="24"/>
            <w:szCs w:val="24"/>
            <w:lang w:eastAsia="en-CA"/>
          </w:rPr>
          <w:tab/>
        </w:r>
        <w:r w:rsidR="0021702D" w:rsidRPr="0021702D">
          <w:rPr>
            <w:rStyle w:val="Hyperlink"/>
            <w:sz w:val="24"/>
            <w:szCs w:val="24"/>
          </w:rPr>
          <w:t>Closing the Voting Place Checklist</w:t>
        </w:r>
        <w:r w:rsidR="0021702D" w:rsidRPr="0021702D">
          <w:rPr>
            <w:webHidden/>
            <w:sz w:val="24"/>
            <w:szCs w:val="24"/>
          </w:rPr>
          <w:tab/>
        </w:r>
        <w:r w:rsidR="0021702D" w:rsidRPr="0021702D">
          <w:rPr>
            <w:webHidden/>
            <w:sz w:val="24"/>
            <w:szCs w:val="24"/>
          </w:rPr>
          <w:fldChar w:fldCharType="begin"/>
        </w:r>
        <w:r w:rsidR="0021702D" w:rsidRPr="0021702D">
          <w:rPr>
            <w:webHidden/>
            <w:sz w:val="24"/>
            <w:szCs w:val="24"/>
          </w:rPr>
          <w:instrText xml:space="preserve"> PAGEREF _Toc515455889 \h </w:instrText>
        </w:r>
        <w:r w:rsidR="0021702D" w:rsidRPr="0021702D">
          <w:rPr>
            <w:webHidden/>
            <w:sz w:val="24"/>
            <w:szCs w:val="24"/>
          </w:rPr>
        </w:r>
        <w:r w:rsidR="0021702D" w:rsidRPr="0021702D">
          <w:rPr>
            <w:webHidden/>
            <w:sz w:val="24"/>
            <w:szCs w:val="24"/>
          </w:rPr>
          <w:fldChar w:fldCharType="separate"/>
        </w:r>
        <w:r w:rsidR="004F3E7D">
          <w:rPr>
            <w:webHidden/>
            <w:sz w:val="24"/>
            <w:szCs w:val="24"/>
          </w:rPr>
          <w:t>35</w:t>
        </w:r>
        <w:r w:rsidR="0021702D" w:rsidRPr="0021702D">
          <w:rPr>
            <w:webHidden/>
            <w:sz w:val="24"/>
            <w:szCs w:val="24"/>
          </w:rPr>
          <w:fldChar w:fldCharType="end"/>
        </w:r>
      </w:hyperlink>
    </w:p>
    <w:p w:rsidR="0021702D" w:rsidRPr="0021702D" w:rsidRDefault="005A0B97">
      <w:pPr>
        <w:pStyle w:val="TOC1"/>
        <w:rPr>
          <w:rFonts w:asciiTheme="minorHAnsi" w:eastAsiaTheme="minorEastAsia" w:hAnsiTheme="minorHAnsi"/>
          <w:b w:val="0"/>
          <w:sz w:val="24"/>
          <w:szCs w:val="24"/>
          <w:lang w:eastAsia="en-CA"/>
        </w:rPr>
      </w:pPr>
      <w:hyperlink w:anchor="_Toc515455890" w:history="1">
        <w:r w:rsidR="0021702D" w:rsidRPr="0021702D">
          <w:rPr>
            <w:rStyle w:val="Hyperlink"/>
            <w:sz w:val="24"/>
            <w:szCs w:val="24"/>
          </w:rPr>
          <w:t>10</w:t>
        </w:r>
        <w:r w:rsidR="0021702D" w:rsidRPr="0021702D">
          <w:rPr>
            <w:rFonts w:asciiTheme="minorHAnsi" w:eastAsiaTheme="minorEastAsia" w:hAnsiTheme="minorHAnsi"/>
            <w:b w:val="0"/>
            <w:sz w:val="24"/>
            <w:szCs w:val="24"/>
            <w:lang w:eastAsia="en-CA"/>
          </w:rPr>
          <w:tab/>
        </w:r>
        <w:r w:rsidR="0021702D" w:rsidRPr="0021702D">
          <w:rPr>
            <w:rStyle w:val="Hyperlink"/>
            <w:sz w:val="24"/>
            <w:szCs w:val="24"/>
          </w:rPr>
          <w:t>Producing and Transmitting Election Results</w:t>
        </w:r>
        <w:r w:rsidR="0021702D" w:rsidRPr="0021702D">
          <w:rPr>
            <w:webHidden/>
            <w:sz w:val="24"/>
            <w:szCs w:val="24"/>
          </w:rPr>
          <w:tab/>
        </w:r>
        <w:r w:rsidR="0021702D" w:rsidRPr="0021702D">
          <w:rPr>
            <w:webHidden/>
            <w:sz w:val="24"/>
            <w:szCs w:val="24"/>
          </w:rPr>
          <w:fldChar w:fldCharType="begin"/>
        </w:r>
        <w:r w:rsidR="0021702D" w:rsidRPr="0021702D">
          <w:rPr>
            <w:webHidden/>
            <w:sz w:val="24"/>
            <w:szCs w:val="24"/>
          </w:rPr>
          <w:instrText xml:space="preserve"> PAGEREF _Toc515455890 \h </w:instrText>
        </w:r>
        <w:r w:rsidR="0021702D" w:rsidRPr="0021702D">
          <w:rPr>
            <w:webHidden/>
            <w:sz w:val="24"/>
            <w:szCs w:val="24"/>
          </w:rPr>
        </w:r>
        <w:r w:rsidR="0021702D" w:rsidRPr="0021702D">
          <w:rPr>
            <w:webHidden/>
            <w:sz w:val="24"/>
            <w:szCs w:val="24"/>
          </w:rPr>
          <w:fldChar w:fldCharType="separate"/>
        </w:r>
        <w:r w:rsidR="004F3E7D">
          <w:rPr>
            <w:webHidden/>
            <w:sz w:val="24"/>
            <w:szCs w:val="24"/>
          </w:rPr>
          <w:t>38</w:t>
        </w:r>
        <w:r w:rsidR="0021702D" w:rsidRPr="0021702D">
          <w:rPr>
            <w:webHidden/>
            <w:sz w:val="24"/>
            <w:szCs w:val="24"/>
          </w:rPr>
          <w:fldChar w:fldCharType="end"/>
        </w:r>
      </w:hyperlink>
    </w:p>
    <w:p w:rsidR="0021702D" w:rsidRPr="0021702D" w:rsidRDefault="005A0B97">
      <w:pPr>
        <w:pStyle w:val="TOC1"/>
        <w:rPr>
          <w:rFonts w:asciiTheme="minorHAnsi" w:eastAsiaTheme="minorEastAsia" w:hAnsiTheme="minorHAnsi"/>
          <w:b w:val="0"/>
          <w:sz w:val="24"/>
          <w:szCs w:val="24"/>
          <w:lang w:eastAsia="en-CA"/>
        </w:rPr>
      </w:pPr>
      <w:hyperlink w:anchor="_Toc515455891" w:history="1">
        <w:r w:rsidR="0021702D" w:rsidRPr="0021702D">
          <w:rPr>
            <w:rStyle w:val="Hyperlink"/>
            <w:rFonts w:cs="Arial"/>
            <w:sz w:val="24"/>
            <w:szCs w:val="24"/>
          </w:rPr>
          <w:t>11</w:t>
        </w:r>
        <w:r w:rsidR="0021702D" w:rsidRPr="0021702D">
          <w:rPr>
            <w:rFonts w:asciiTheme="minorHAnsi" w:eastAsiaTheme="minorEastAsia" w:hAnsiTheme="minorHAnsi"/>
            <w:b w:val="0"/>
            <w:sz w:val="24"/>
            <w:szCs w:val="24"/>
            <w:lang w:eastAsia="en-CA"/>
          </w:rPr>
          <w:tab/>
        </w:r>
        <w:r w:rsidR="0021702D" w:rsidRPr="0021702D">
          <w:rPr>
            <w:rStyle w:val="Hyperlink"/>
            <w:sz w:val="24"/>
            <w:szCs w:val="24"/>
          </w:rPr>
          <w:t>The Voter Assist Terminal (VAT)</w:t>
        </w:r>
        <w:r w:rsidR="0021702D" w:rsidRPr="0021702D">
          <w:rPr>
            <w:webHidden/>
            <w:sz w:val="24"/>
            <w:szCs w:val="24"/>
          </w:rPr>
          <w:tab/>
        </w:r>
        <w:r w:rsidR="0021702D" w:rsidRPr="0021702D">
          <w:rPr>
            <w:webHidden/>
            <w:sz w:val="24"/>
            <w:szCs w:val="24"/>
          </w:rPr>
          <w:fldChar w:fldCharType="begin"/>
        </w:r>
        <w:r w:rsidR="0021702D" w:rsidRPr="0021702D">
          <w:rPr>
            <w:webHidden/>
            <w:sz w:val="24"/>
            <w:szCs w:val="24"/>
          </w:rPr>
          <w:instrText xml:space="preserve"> PAGEREF _Toc515455891 \h </w:instrText>
        </w:r>
        <w:r w:rsidR="0021702D" w:rsidRPr="0021702D">
          <w:rPr>
            <w:webHidden/>
            <w:sz w:val="24"/>
            <w:szCs w:val="24"/>
          </w:rPr>
        </w:r>
        <w:r w:rsidR="0021702D" w:rsidRPr="0021702D">
          <w:rPr>
            <w:webHidden/>
            <w:sz w:val="24"/>
            <w:szCs w:val="24"/>
          </w:rPr>
          <w:fldChar w:fldCharType="separate"/>
        </w:r>
        <w:r w:rsidR="004F3E7D">
          <w:rPr>
            <w:webHidden/>
            <w:sz w:val="24"/>
            <w:szCs w:val="24"/>
          </w:rPr>
          <w:t>40</w:t>
        </w:r>
        <w:r w:rsidR="0021702D" w:rsidRPr="0021702D">
          <w:rPr>
            <w:webHidden/>
            <w:sz w:val="24"/>
            <w:szCs w:val="24"/>
          </w:rPr>
          <w:fldChar w:fldCharType="end"/>
        </w:r>
      </w:hyperlink>
    </w:p>
    <w:p w:rsidR="0021702D" w:rsidRPr="0021702D" w:rsidRDefault="005A0B97">
      <w:pPr>
        <w:pStyle w:val="TOC1"/>
        <w:rPr>
          <w:rFonts w:asciiTheme="minorHAnsi" w:eastAsiaTheme="minorEastAsia" w:hAnsiTheme="minorHAnsi"/>
          <w:b w:val="0"/>
          <w:sz w:val="24"/>
          <w:szCs w:val="24"/>
          <w:lang w:eastAsia="en-CA"/>
        </w:rPr>
      </w:pPr>
      <w:hyperlink w:anchor="_Toc515455892" w:history="1">
        <w:r w:rsidR="0021702D" w:rsidRPr="0021702D">
          <w:rPr>
            <w:rStyle w:val="Hyperlink"/>
            <w:sz w:val="24"/>
            <w:szCs w:val="24"/>
          </w:rPr>
          <w:t>12</w:t>
        </w:r>
        <w:r w:rsidR="0021702D" w:rsidRPr="0021702D">
          <w:rPr>
            <w:rFonts w:asciiTheme="minorHAnsi" w:eastAsiaTheme="minorEastAsia" w:hAnsiTheme="minorHAnsi"/>
            <w:b w:val="0"/>
            <w:sz w:val="24"/>
            <w:szCs w:val="24"/>
            <w:lang w:eastAsia="en-CA"/>
          </w:rPr>
          <w:tab/>
        </w:r>
        <w:r w:rsidR="0021702D" w:rsidRPr="0021702D">
          <w:rPr>
            <w:rStyle w:val="Hyperlink"/>
            <w:sz w:val="24"/>
            <w:szCs w:val="24"/>
          </w:rPr>
          <w:t>Additional Information</w:t>
        </w:r>
        <w:r w:rsidR="0021702D" w:rsidRPr="0021702D">
          <w:rPr>
            <w:webHidden/>
            <w:sz w:val="24"/>
            <w:szCs w:val="24"/>
          </w:rPr>
          <w:tab/>
        </w:r>
        <w:r w:rsidR="0021702D" w:rsidRPr="0021702D">
          <w:rPr>
            <w:webHidden/>
            <w:sz w:val="24"/>
            <w:szCs w:val="24"/>
          </w:rPr>
          <w:fldChar w:fldCharType="begin"/>
        </w:r>
        <w:r w:rsidR="0021702D" w:rsidRPr="0021702D">
          <w:rPr>
            <w:webHidden/>
            <w:sz w:val="24"/>
            <w:szCs w:val="24"/>
          </w:rPr>
          <w:instrText xml:space="preserve"> PAGEREF _Toc515455892 \h </w:instrText>
        </w:r>
        <w:r w:rsidR="0021702D" w:rsidRPr="0021702D">
          <w:rPr>
            <w:webHidden/>
            <w:sz w:val="24"/>
            <w:szCs w:val="24"/>
          </w:rPr>
        </w:r>
        <w:r w:rsidR="0021702D" w:rsidRPr="0021702D">
          <w:rPr>
            <w:webHidden/>
            <w:sz w:val="24"/>
            <w:szCs w:val="24"/>
          </w:rPr>
          <w:fldChar w:fldCharType="separate"/>
        </w:r>
        <w:r w:rsidR="004F3E7D">
          <w:rPr>
            <w:webHidden/>
            <w:sz w:val="24"/>
            <w:szCs w:val="24"/>
          </w:rPr>
          <w:t>44</w:t>
        </w:r>
        <w:r w:rsidR="0021702D" w:rsidRPr="0021702D">
          <w:rPr>
            <w:webHidden/>
            <w:sz w:val="24"/>
            <w:szCs w:val="24"/>
          </w:rPr>
          <w:fldChar w:fldCharType="end"/>
        </w:r>
      </w:hyperlink>
    </w:p>
    <w:p w:rsidR="0021702D" w:rsidRPr="0021702D" w:rsidRDefault="005A0B97">
      <w:pPr>
        <w:pStyle w:val="TOC1"/>
        <w:rPr>
          <w:rFonts w:asciiTheme="minorHAnsi" w:eastAsiaTheme="minorEastAsia" w:hAnsiTheme="minorHAnsi"/>
          <w:b w:val="0"/>
          <w:sz w:val="24"/>
          <w:szCs w:val="24"/>
          <w:lang w:eastAsia="en-CA"/>
        </w:rPr>
      </w:pPr>
      <w:hyperlink w:anchor="_Toc515455893" w:history="1">
        <w:r w:rsidR="0021702D" w:rsidRPr="0021702D">
          <w:rPr>
            <w:rStyle w:val="Hyperlink"/>
            <w:sz w:val="24"/>
            <w:szCs w:val="24"/>
          </w:rPr>
          <w:t>13</w:t>
        </w:r>
        <w:r w:rsidR="0021702D" w:rsidRPr="0021702D">
          <w:rPr>
            <w:rFonts w:asciiTheme="minorHAnsi" w:eastAsiaTheme="minorEastAsia" w:hAnsiTheme="minorHAnsi"/>
            <w:b w:val="0"/>
            <w:sz w:val="24"/>
            <w:szCs w:val="24"/>
            <w:lang w:eastAsia="en-CA"/>
          </w:rPr>
          <w:tab/>
        </w:r>
        <w:r w:rsidR="0021702D" w:rsidRPr="0021702D">
          <w:rPr>
            <w:rStyle w:val="Hyperlink"/>
            <w:sz w:val="24"/>
            <w:szCs w:val="24"/>
          </w:rPr>
          <w:t>Sample Forms and Training Materials</w:t>
        </w:r>
        <w:r w:rsidR="0021702D" w:rsidRPr="0021702D">
          <w:rPr>
            <w:webHidden/>
            <w:sz w:val="24"/>
            <w:szCs w:val="24"/>
          </w:rPr>
          <w:tab/>
        </w:r>
        <w:r w:rsidR="0021702D" w:rsidRPr="0021702D">
          <w:rPr>
            <w:webHidden/>
            <w:sz w:val="24"/>
            <w:szCs w:val="24"/>
          </w:rPr>
          <w:fldChar w:fldCharType="begin"/>
        </w:r>
        <w:r w:rsidR="0021702D" w:rsidRPr="0021702D">
          <w:rPr>
            <w:webHidden/>
            <w:sz w:val="24"/>
            <w:szCs w:val="24"/>
          </w:rPr>
          <w:instrText xml:space="preserve"> PAGEREF _Toc515455893 \h </w:instrText>
        </w:r>
        <w:r w:rsidR="0021702D" w:rsidRPr="0021702D">
          <w:rPr>
            <w:webHidden/>
            <w:sz w:val="24"/>
            <w:szCs w:val="24"/>
          </w:rPr>
        </w:r>
        <w:r w:rsidR="0021702D" w:rsidRPr="0021702D">
          <w:rPr>
            <w:webHidden/>
            <w:sz w:val="24"/>
            <w:szCs w:val="24"/>
          </w:rPr>
          <w:fldChar w:fldCharType="separate"/>
        </w:r>
        <w:r w:rsidR="004F3E7D">
          <w:rPr>
            <w:webHidden/>
            <w:sz w:val="24"/>
            <w:szCs w:val="24"/>
          </w:rPr>
          <w:t>46</w:t>
        </w:r>
        <w:r w:rsidR="0021702D" w:rsidRPr="0021702D">
          <w:rPr>
            <w:webHidden/>
            <w:sz w:val="24"/>
            <w:szCs w:val="24"/>
          </w:rPr>
          <w:fldChar w:fldCharType="end"/>
        </w:r>
      </w:hyperlink>
    </w:p>
    <w:p w:rsidR="00A34D38" w:rsidRPr="00440665" w:rsidRDefault="00A2388E" w:rsidP="00A34D38">
      <w:pPr>
        <w:pStyle w:val="MHeading1"/>
        <w:numPr>
          <w:ilvl w:val="0"/>
          <w:numId w:val="0"/>
        </w:numPr>
        <w:rPr>
          <w:sz w:val="24"/>
          <w:szCs w:val="24"/>
        </w:rPr>
        <w:sectPr w:rsidR="00A34D38" w:rsidRPr="00440665" w:rsidSect="00370FCF">
          <w:headerReference w:type="default" r:id="rId11"/>
          <w:footerReference w:type="default" r:id="rId12"/>
          <w:pgSz w:w="12240" w:h="15840" w:code="1"/>
          <w:pgMar w:top="1080" w:right="720" w:bottom="720" w:left="1440" w:header="720" w:footer="360" w:gutter="0"/>
          <w:pgNumType w:start="1"/>
          <w:cols w:space="720"/>
          <w:docGrid w:linePitch="360"/>
        </w:sectPr>
      </w:pPr>
      <w:r w:rsidRPr="0021702D">
        <w:rPr>
          <w:sz w:val="24"/>
          <w:szCs w:val="24"/>
        </w:rPr>
        <w:fldChar w:fldCharType="end"/>
      </w:r>
    </w:p>
    <w:p w:rsidR="00050778" w:rsidRDefault="00EB40B2" w:rsidP="003F71CF">
      <w:pPr>
        <w:pStyle w:val="MHeading1"/>
      </w:pPr>
      <w:bookmarkStart w:id="0" w:name="_Toc515455850"/>
      <w:r>
        <w:t>Introduction</w:t>
      </w:r>
      <w:bookmarkEnd w:id="0"/>
    </w:p>
    <w:p w:rsidR="00A34D38" w:rsidRPr="009F2135" w:rsidRDefault="00A34D38" w:rsidP="0044451F">
      <w:pPr>
        <w:pStyle w:val="MHeading1"/>
        <w:numPr>
          <w:ilvl w:val="0"/>
          <w:numId w:val="0"/>
        </w:numPr>
        <w:spacing w:after="0" w:line="240" w:lineRule="auto"/>
        <w:ind w:left="720"/>
        <w:rPr>
          <w:sz w:val="24"/>
          <w:szCs w:val="24"/>
        </w:rPr>
      </w:pPr>
    </w:p>
    <w:p w:rsidR="00312C88" w:rsidRDefault="00EB40B2" w:rsidP="0044451F">
      <w:pPr>
        <w:pStyle w:val="MHeading2"/>
        <w:spacing w:after="0" w:line="240" w:lineRule="auto"/>
      </w:pPr>
      <w:bookmarkStart w:id="1" w:name="_Toc515455851"/>
      <w:r>
        <w:t>Welcome</w:t>
      </w:r>
      <w:bookmarkEnd w:id="1"/>
    </w:p>
    <w:p w:rsidR="00122C8E" w:rsidRDefault="00122C8E" w:rsidP="0044451F">
      <w:pPr>
        <w:pStyle w:val="MPar"/>
        <w:spacing w:after="0" w:line="240" w:lineRule="auto"/>
      </w:pPr>
    </w:p>
    <w:p w:rsidR="00EB40B2" w:rsidRDefault="00EB40B2" w:rsidP="0044451F">
      <w:pPr>
        <w:pStyle w:val="MPar"/>
        <w:spacing w:after="0" w:line="240" w:lineRule="auto"/>
      </w:pPr>
      <w:r w:rsidRPr="00C2547E">
        <w:t>Thank you for joining the election team!</w:t>
      </w:r>
    </w:p>
    <w:p w:rsidR="00122C8E" w:rsidRPr="00C2547E" w:rsidRDefault="00122C8E" w:rsidP="0044451F">
      <w:pPr>
        <w:pStyle w:val="MPar"/>
        <w:spacing w:after="0" w:line="240" w:lineRule="auto"/>
      </w:pPr>
    </w:p>
    <w:p w:rsidR="00EB40B2" w:rsidRDefault="00EB40B2" w:rsidP="0044451F">
      <w:pPr>
        <w:pStyle w:val="MPar"/>
        <w:spacing w:after="0" w:line="240" w:lineRule="auto"/>
      </w:pPr>
      <w:r w:rsidRPr="00C2547E">
        <w:t xml:space="preserve">As an </w:t>
      </w:r>
      <w:r>
        <w:t>E</w:t>
      </w:r>
      <w:r w:rsidRPr="00C2547E">
        <w:t xml:space="preserve">lection </w:t>
      </w:r>
      <w:r>
        <w:t>O</w:t>
      </w:r>
      <w:r w:rsidRPr="00C2547E">
        <w:t>fficial you play an important part in delivering this election for Toronto.</w:t>
      </w:r>
    </w:p>
    <w:p w:rsidR="0085417F" w:rsidRDefault="0085417F" w:rsidP="0085417F">
      <w:pPr>
        <w:pStyle w:val="MBullet1"/>
        <w:numPr>
          <w:ilvl w:val="0"/>
          <w:numId w:val="0"/>
        </w:numPr>
        <w:spacing w:after="0" w:line="240" w:lineRule="auto"/>
      </w:pPr>
    </w:p>
    <w:p w:rsidR="00EB40B2" w:rsidRDefault="00EB40B2" w:rsidP="0085417F">
      <w:pPr>
        <w:pStyle w:val="MPar"/>
      </w:pPr>
      <w:r>
        <w:t>This manual outlines your duties and is for your use:</w:t>
      </w:r>
    </w:p>
    <w:p w:rsidR="00EB40B2" w:rsidRPr="00E662A9" w:rsidRDefault="00EB40B2" w:rsidP="0044451F">
      <w:pPr>
        <w:pStyle w:val="MBullet1"/>
        <w:spacing w:after="0" w:line="240" w:lineRule="auto"/>
      </w:pPr>
      <w:r w:rsidRPr="00E662A9">
        <w:t>Make notes in it</w:t>
      </w:r>
    </w:p>
    <w:p w:rsidR="00EB40B2" w:rsidRPr="00E662A9" w:rsidRDefault="00EB40B2" w:rsidP="0044451F">
      <w:pPr>
        <w:pStyle w:val="MBullet1"/>
        <w:spacing w:after="0" w:line="240" w:lineRule="auto"/>
      </w:pPr>
      <w:r w:rsidRPr="00E662A9">
        <w:t>Use the checklists included</w:t>
      </w:r>
    </w:p>
    <w:p w:rsidR="00EB40B2" w:rsidRDefault="00EB40B2" w:rsidP="0044451F">
      <w:pPr>
        <w:pStyle w:val="MBullet1"/>
        <w:spacing w:after="0" w:line="240" w:lineRule="auto"/>
      </w:pPr>
      <w:r w:rsidRPr="00E662A9">
        <w:t xml:space="preserve">Read the entire manual before </w:t>
      </w:r>
      <w:r w:rsidR="00015722">
        <w:t>e</w:t>
      </w:r>
      <w:r w:rsidRPr="00E662A9">
        <w:t xml:space="preserve">lection </w:t>
      </w:r>
      <w:r w:rsidR="00015722">
        <w:t>d</w:t>
      </w:r>
      <w:r w:rsidRPr="00E662A9">
        <w:t>ay</w:t>
      </w:r>
    </w:p>
    <w:p w:rsidR="00122C8E" w:rsidRPr="00E662A9" w:rsidRDefault="00122C8E" w:rsidP="00122C8E">
      <w:pPr>
        <w:pStyle w:val="MBullet1"/>
        <w:numPr>
          <w:ilvl w:val="0"/>
          <w:numId w:val="0"/>
        </w:numPr>
        <w:spacing w:after="0" w:line="240" w:lineRule="auto"/>
        <w:ind w:left="2160"/>
      </w:pPr>
    </w:p>
    <w:p w:rsidR="00EB40B2" w:rsidRDefault="00EB40B2" w:rsidP="0044451F">
      <w:pPr>
        <w:pStyle w:val="MPar"/>
        <w:spacing w:after="0" w:line="240" w:lineRule="auto"/>
      </w:pPr>
      <w:r>
        <w:t xml:space="preserve">It is not necessary to memorize </w:t>
      </w:r>
      <w:r w:rsidR="00A15E73">
        <w:t>everything</w:t>
      </w:r>
      <w:r>
        <w:t>. Just be familiar with the manual so you can find the information you need when you need it.</w:t>
      </w:r>
    </w:p>
    <w:p w:rsidR="00EB40B2" w:rsidRDefault="00EB40B2" w:rsidP="0044451F">
      <w:pPr>
        <w:pStyle w:val="MPar"/>
        <w:spacing w:after="0" w:line="240" w:lineRule="auto"/>
      </w:pPr>
    </w:p>
    <w:p w:rsidR="00122C8E" w:rsidRDefault="00122C8E" w:rsidP="0044451F">
      <w:pPr>
        <w:pStyle w:val="MPar"/>
        <w:spacing w:after="0" w:line="240" w:lineRule="auto"/>
      </w:pPr>
    </w:p>
    <w:p w:rsidR="00EB40B2" w:rsidRDefault="00EB40B2" w:rsidP="0044451F">
      <w:pPr>
        <w:pStyle w:val="MHeading2"/>
        <w:spacing w:after="0" w:line="240" w:lineRule="auto"/>
      </w:pPr>
      <w:bookmarkStart w:id="2" w:name="_Toc515455852"/>
      <w:r>
        <w:t>Expectations</w:t>
      </w:r>
      <w:bookmarkEnd w:id="2"/>
    </w:p>
    <w:p w:rsidR="00122C8E" w:rsidRPr="000F6642" w:rsidRDefault="00122C8E" w:rsidP="00122C8E">
      <w:pPr>
        <w:pStyle w:val="MHeading2"/>
        <w:numPr>
          <w:ilvl w:val="0"/>
          <w:numId w:val="0"/>
        </w:numPr>
        <w:spacing w:after="0" w:line="240" w:lineRule="auto"/>
        <w:ind w:left="1440"/>
        <w:rPr>
          <w:sz w:val="24"/>
          <w:szCs w:val="24"/>
        </w:rPr>
      </w:pPr>
    </w:p>
    <w:p w:rsidR="00EB40B2" w:rsidRPr="009945CE" w:rsidRDefault="00EB40B2" w:rsidP="0044451F">
      <w:pPr>
        <w:pStyle w:val="MPar"/>
        <w:spacing w:after="0" w:line="240" w:lineRule="auto"/>
        <w:rPr>
          <w:sz w:val="12"/>
          <w:szCs w:val="12"/>
        </w:rPr>
      </w:pPr>
      <w:r w:rsidRPr="009945CE">
        <w:t>As a</w:t>
      </w:r>
      <w:r>
        <w:t xml:space="preserve">n Election Official and a </w:t>
      </w:r>
      <w:r w:rsidRPr="009945CE">
        <w:t>representative of the City of Toronto you are expected to:</w:t>
      </w:r>
    </w:p>
    <w:p w:rsidR="00EB40B2" w:rsidRPr="00164F7D" w:rsidRDefault="00EB40B2" w:rsidP="0044451F">
      <w:pPr>
        <w:pStyle w:val="MBullet1"/>
        <w:spacing w:after="0" w:line="240" w:lineRule="auto"/>
      </w:pPr>
      <w:r>
        <w:t>B</w:t>
      </w:r>
      <w:r w:rsidRPr="00164F7D">
        <w:t>e professional (helpful, courteous</w:t>
      </w:r>
      <w:r>
        <w:t xml:space="preserve"> and</w:t>
      </w:r>
      <w:r w:rsidRPr="00164F7D">
        <w:t xml:space="preserve"> patient)</w:t>
      </w:r>
    </w:p>
    <w:p w:rsidR="00EB40B2" w:rsidRPr="00164F7D" w:rsidRDefault="00EB40B2" w:rsidP="0044451F">
      <w:pPr>
        <w:pStyle w:val="MBullet1"/>
        <w:spacing w:after="0" w:line="240" w:lineRule="auto"/>
      </w:pPr>
      <w:r>
        <w:t>M</w:t>
      </w:r>
      <w:r w:rsidRPr="00164F7D">
        <w:t>aintain secrecy</w:t>
      </w:r>
    </w:p>
    <w:p w:rsidR="00EB40B2" w:rsidRPr="00164F7D" w:rsidRDefault="00EB40B2" w:rsidP="0044451F">
      <w:pPr>
        <w:pStyle w:val="MBullet1"/>
        <w:spacing w:after="0" w:line="240" w:lineRule="auto"/>
      </w:pPr>
      <w:r>
        <w:t>A</w:t>
      </w:r>
      <w:r w:rsidRPr="00164F7D">
        <w:t>ct with integrity (</w:t>
      </w:r>
      <w:r>
        <w:t xml:space="preserve">be </w:t>
      </w:r>
      <w:r w:rsidRPr="00164F7D">
        <w:t>fair, impartial</w:t>
      </w:r>
      <w:r>
        <w:t xml:space="preserve"> and</w:t>
      </w:r>
      <w:r w:rsidRPr="00164F7D">
        <w:t xml:space="preserve"> unbiased)</w:t>
      </w:r>
    </w:p>
    <w:p w:rsidR="00EB40B2" w:rsidRPr="00164F7D" w:rsidRDefault="00EB40B2" w:rsidP="0044451F">
      <w:pPr>
        <w:pStyle w:val="MBullet1"/>
        <w:spacing w:after="0" w:line="240" w:lineRule="auto"/>
      </w:pPr>
      <w:r>
        <w:t>F</w:t>
      </w:r>
      <w:r w:rsidRPr="00164F7D">
        <w:t>ollow policies and procedures</w:t>
      </w:r>
    </w:p>
    <w:p w:rsidR="00EB40B2" w:rsidRPr="00164F7D" w:rsidRDefault="00EB40B2" w:rsidP="0044451F">
      <w:pPr>
        <w:pStyle w:val="MBullet1"/>
        <w:spacing w:after="0" w:line="240" w:lineRule="auto"/>
      </w:pPr>
      <w:r>
        <w:t>W</w:t>
      </w:r>
      <w:r w:rsidRPr="00164F7D">
        <w:t>ork together with the voting place team</w:t>
      </w:r>
    </w:p>
    <w:p w:rsidR="00EB40B2" w:rsidRPr="007C3D0D" w:rsidRDefault="00EB40B2" w:rsidP="0044451F">
      <w:pPr>
        <w:pStyle w:val="MBullet1"/>
        <w:spacing w:after="0" w:line="240" w:lineRule="auto"/>
      </w:pPr>
      <w:r>
        <w:rPr>
          <w:rFonts w:cs="Arial"/>
        </w:rPr>
        <w:t>T</w:t>
      </w:r>
      <w:r w:rsidRPr="00164F7D">
        <w:rPr>
          <w:rFonts w:cs="Arial"/>
        </w:rPr>
        <w:t xml:space="preserve">reat </w:t>
      </w:r>
      <w:r>
        <w:rPr>
          <w:rFonts w:cs="Arial"/>
        </w:rPr>
        <w:t xml:space="preserve">all </w:t>
      </w:r>
      <w:r w:rsidRPr="00164F7D">
        <w:rPr>
          <w:rFonts w:cs="Arial"/>
        </w:rPr>
        <w:t xml:space="preserve">co-workers and the public </w:t>
      </w:r>
      <w:r>
        <w:rPr>
          <w:rFonts w:cs="Arial"/>
        </w:rPr>
        <w:t>with respect</w:t>
      </w:r>
    </w:p>
    <w:p w:rsidR="00EB40B2" w:rsidRPr="00ED3965" w:rsidRDefault="00EB40B2" w:rsidP="0044451F">
      <w:pPr>
        <w:pStyle w:val="MBullet1"/>
        <w:spacing w:after="0" w:line="240" w:lineRule="auto"/>
      </w:pPr>
      <w:r>
        <w:rPr>
          <w:rFonts w:cs="Arial"/>
        </w:rPr>
        <w:t>Refrain from engaging in harassment and/or discrimination</w:t>
      </w:r>
    </w:p>
    <w:p w:rsidR="00EB40B2" w:rsidRDefault="00EB40B2" w:rsidP="0044451F">
      <w:pPr>
        <w:pStyle w:val="MBullet1"/>
        <w:spacing w:after="0" w:line="240" w:lineRule="auto"/>
      </w:pPr>
      <w:r>
        <w:rPr>
          <w:rFonts w:cs="Arial"/>
        </w:rPr>
        <w:t>Provide people with disabilities full and equal access to the election process</w:t>
      </w:r>
    </w:p>
    <w:p w:rsidR="00EB40B2" w:rsidRDefault="00EB40B2" w:rsidP="0044451F">
      <w:pPr>
        <w:pStyle w:val="BodyText2"/>
        <w:ind w:left="2880"/>
        <w:rPr>
          <w:rFonts w:cs="Arial"/>
          <w:szCs w:val="24"/>
        </w:rPr>
      </w:pPr>
    </w:p>
    <w:p w:rsidR="00EB40B2" w:rsidRPr="009A30A0" w:rsidRDefault="00EB40B2" w:rsidP="0044451F">
      <w:pPr>
        <w:pStyle w:val="MPar"/>
        <w:spacing w:after="0" w:line="240" w:lineRule="auto"/>
      </w:pPr>
      <w:r w:rsidRPr="009A30A0">
        <w:t xml:space="preserve">This election must be conducted according to the principles of democratic elections: </w:t>
      </w:r>
    </w:p>
    <w:p w:rsidR="00EB40B2" w:rsidRPr="00854D96" w:rsidRDefault="00EB40B2" w:rsidP="0044451F">
      <w:pPr>
        <w:pStyle w:val="MBullet1"/>
        <w:spacing w:after="0" w:line="240" w:lineRule="auto"/>
      </w:pPr>
      <w:r w:rsidRPr="00854D96">
        <w:t>The secrecy and confidentiality of an individual's vote is paramount</w:t>
      </w:r>
    </w:p>
    <w:p w:rsidR="00EB40B2" w:rsidRPr="00854D96" w:rsidRDefault="00EB40B2" w:rsidP="0044451F">
      <w:pPr>
        <w:pStyle w:val="MBullet1"/>
        <w:spacing w:after="0" w:line="240" w:lineRule="auto"/>
      </w:pPr>
      <w:r w:rsidRPr="00854D96">
        <w:t xml:space="preserve">The election is fair and must not favour one </w:t>
      </w:r>
      <w:r w:rsidR="002B0DC1">
        <w:t>Candidate</w:t>
      </w:r>
      <w:r w:rsidRPr="00854D96">
        <w:t xml:space="preserve"> over another</w:t>
      </w:r>
    </w:p>
    <w:p w:rsidR="00EB40B2" w:rsidRPr="00854D96" w:rsidRDefault="00EB40B2" w:rsidP="0044451F">
      <w:pPr>
        <w:pStyle w:val="MBullet1"/>
        <w:spacing w:after="0" w:line="240" w:lineRule="auto"/>
      </w:pPr>
      <w:r w:rsidRPr="00854D96">
        <w:t>The election is accessible to all voters</w:t>
      </w:r>
    </w:p>
    <w:p w:rsidR="00EB40B2" w:rsidRPr="00854D96" w:rsidRDefault="00EB40B2" w:rsidP="0044451F">
      <w:pPr>
        <w:pStyle w:val="MBullet1"/>
        <w:spacing w:after="0" w:line="240" w:lineRule="auto"/>
      </w:pPr>
      <w:r w:rsidRPr="00854D96">
        <w:t>The integrity of the process is maintained throughout the election</w:t>
      </w:r>
    </w:p>
    <w:p w:rsidR="00EB40B2" w:rsidRPr="00854D96" w:rsidRDefault="00EB40B2" w:rsidP="0044451F">
      <w:pPr>
        <w:pStyle w:val="MBullet1"/>
        <w:spacing w:after="0" w:line="240" w:lineRule="auto"/>
      </w:pPr>
      <w:r w:rsidRPr="00854D96">
        <w:t xml:space="preserve">Voters and </w:t>
      </w:r>
      <w:r w:rsidR="00C3447D">
        <w:t>Candidates</w:t>
      </w:r>
      <w:r w:rsidRPr="00854D96">
        <w:t xml:space="preserve"> are treated fairly</w:t>
      </w:r>
    </w:p>
    <w:p w:rsidR="00EB40B2" w:rsidRPr="00854D96" w:rsidRDefault="00EB40B2" w:rsidP="0044451F">
      <w:pPr>
        <w:pStyle w:val="MBullet1"/>
        <w:spacing w:after="0" w:line="240" w:lineRule="auto"/>
      </w:pPr>
      <w:r w:rsidRPr="00854D96">
        <w:t>There should be certainty that the results of the election reflect the votes cast</w:t>
      </w:r>
    </w:p>
    <w:p w:rsidR="00EB40B2" w:rsidRPr="00854D96" w:rsidRDefault="00EB40B2" w:rsidP="0044451F">
      <w:pPr>
        <w:pStyle w:val="MBullet1"/>
        <w:spacing w:after="0" w:line="240" w:lineRule="auto"/>
      </w:pPr>
      <w:r w:rsidRPr="00854D96">
        <w:t>The proper majority vote governs by ensuring that valid votes are counted and invalid votes are rejected, so far as reasonably possible</w:t>
      </w:r>
    </w:p>
    <w:p w:rsidR="00EB40B2" w:rsidRDefault="00EB40B2" w:rsidP="0044451F">
      <w:pPr>
        <w:spacing w:after="0" w:line="240" w:lineRule="auto"/>
      </w:pPr>
    </w:p>
    <w:p w:rsidR="00EB40B2" w:rsidRDefault="00EB40B2" w:rsidP="00122C8E">
      <w:pPr>
        <w:pStyle w:val="MHeading1"/>
        <w:pageBreakBefore/>
        <w:spacing w:after="0" w:line="240" w:lineRule="auto"/>
      </w:pPr>
      <w:bookmarkStart w:id="3" w:name="_Toc515455853"/>
      <w:r>
        <w:t>People in the Voting Place</w:t>
      </w:r>
      <w:bookmarkEnd w:id="3"/>
    </w:p>
    <w:p w:rsidR="00EB40B2" w:rsidRPr="009F2135" w:rsidRDefault="00EB40B2" w:rsidP="0044451F">
      <w:pPr>
        <w:pStyle w:val="MHeading1"/>
        <w:numPr>
          <w:ilvl w:val="0"/>
          <w:numId w:val="0"/>
        </w:numPr>
        <w:spacing w:after="0" w:line="240" w:lineRule="auto"/>
        <w:ind w:left="720" w:hanging="360"/>
        <w:rPr>
          <w:sz w:val="24"/>
          <w:szCs w:val="24"/>
        </w:rPr>
      </w:pPr>
    </w:p>
    <w:p w:rsidR="00122C8E" w:rsidRPr="000F6642" w:rsidRDefault="00122C8E" w:rsidP="0044451F">
      <w:pPr>
        <w:pStyle w:val="MHeading1"/>
        <w:numPr>
          <w:ilvl w:val="0"/>
          <w:numId w:val="0"/>
        </w:numPr>
        <w:spacing w:after="0" w:line="240" w:lineRule="auto"/>
        <w:ind w:left="720" w:hanging="360"/>
        <w:rPr>
          <w:sz w:val="24"/>
          <w:szCs w:val="24"/>
        </w:rPr>
      </w:pPr>
    </w:p>
    <w:p w:rsidR="00EB40B2" w:rsidRDefault="00EB40B2" w:rsidP="0044451F">
      <w:pPr>
        <w:pStyle w:val="MHeading2"/>
        <w:spacing w:after="0" w:line="240" w:lineRule="auto"/>
      </w:pPr>
      <w:bookmarkStart w:id="4" w:name="_Toc508873356"/>
      <w:bookmarkStart w:id="5" w:name="_Toc515455854"/>
      <w:r>
        <w:t>Your Role</w:t>
      </w:r>
      <w:bookmarkEnd w:id="4"/>
      <w:bookmarkEnd w:id="5"/>
    </w:p>
    <w:p w:rsidR="00EB40B2" w:rsidRPr="000F6642" w:rsidRDefault="00EB40B2" w:rsidP="0044451F">
      <w:pPr>
        <w:pStyle w:val="MHeading2"/>
        <w:numPr>
          <w:ilvl w:val="0"/>
          <w:numId w:val="0"/>
        </w:numPr>
        <w:spacing w:after="0" w:line="240" w:lineRule="auto"/>
        <w:ind w:left="1440"/>
        <w:rPr>
          <w:sz w:val="24"/>
          <w:szCs w:val="24"/>
        </w:rPr>
      </w:pPr>
    </w:p>
    <w:p w:rsidR="00EB40B2" w:rsidRDefault="00EB40B2" w:rsidP="0044451F">
      <w:pPr>
        <w:pStyle w:val="MPar"/>
        <w:spacing w:after="0" w:line="240" w:lineRule="auto"/>
      </w:pPr>
      <w:r>
        <w:t>As an MDRO, it is your role to:</w:t>
      </w:r>
    </w:p>
    <w:p w:rsidR="00EB40B2" w:rsidRPr="00EC2612" w:rsidRDefault="00EB40B2" w:rsidP="0044451F">
      <w:pPr>
        <w:pStyle w:val="MBullet1"/>
        <w:spacing w:after="0" w:line="240" w:lineRule="auto"/>
      </w:pPr>
      <w:r w:rsidRPr="00EC2612">
        <w:t>Arrive at 8:30 a.m.</w:t>
      </w:r>
    </w:p>
    <w:p w:rsidR="00EB40B2" w:rsidRPr="00EC2612" w:rsidRDefault="00EB40B2" w:rsidP="0044451F">
      <w:pPr>
        <w:pStyle w:val="MBullet1"/>
        <w:spacing w:after="0" w:line="240" w:lineRule="auto"/>
      </w:pPr>
      <w:r w:rsidRPr="00EC2612">
        <w:t>Manage the voting place, supplies and ballots</w:t>
      </w:r>
    </w:p>
    <w:p w:rsidR="00EB40B2" w:rsidRPr="00EC2612" w:rsidRDefault="00EB40B2" w:rsidP="0044451F">
      <w:pPr>
        <w:pStyle w:val="MBullet1"/>
        <w:spacing w:after="0" w:line="240" w:lineRule="auto"/>
      </w:pPr>
      <w:r w:rsidRPr="00EC2612">
        <w:t xml:space="preserve">Ensure </w:t>
      </w:r>
      <w:r w:rsidR="00A15E73">
        <w:t xml:space="preserve">policies and </w:t>
      </w:r>
      <w:r w:rsidRPr="00EC2612">
        <w:t>procedures are followed</w:t>
      </w:r>
    </w:p>
    <w:p w:rsidR="00EB40B2" w:rsidRPr="00EC2612" w:rsidRDefault="00EB40B2" w:rsidP="0044451F">
      <w:pPr>
        <w:pStyle w:val="MBullet1"/>
        <w:spacing w:after="0" w:line="240" w:lineRule="auto"/>
      </w:pPr>
      <w:r w:rsidRPr="00EC2612">
        <w:t xml:space="preserve">Sign in </w:t>
      </w:r>
      <w:r w:rsidR="00C3447D">
        <w:t>Scrutineers</w:t>
      </w:r>
      <w:r w:rsidRPr="00EC2612">
        <w:t xml:space="preserve"> and </w:t>
      </w:r>
      <w:r w:rsidR="00C3447D">
        <w:t>Candidates</w:t>
      </w:r>
      <w:r w:rsidRPr="00EC2612">
        <w:t xml:space="preserve"> and monitor their activity</w:t>
      </w:r>
    </w:p>
    <w:p w:rsidR="00EB40B2" w:rsidRPr="00EC2612" w:rsidRDefault="00EB40B2" w:rsidP="0044451F">
      <w:pPr>
        <w:pStyle w:val="MBullet1"/>
        <w:spacing w:after="0" w:line="240" w:lineRule="auto"/>
      </w:pPr>
      <w:r w:rsidRPr="00EC2612">
        <w:t>Complete all necessary paperwork</w:t>
      </w:r>
    </w:p>
    <w:p w:rsidR="00EB40B2" w:rsidRPr="00EC2612" w:rsidRDefault="00EB40B2" w:rsidP="0044451F">
      <w:pPr>
        <w:pStyle w:val="MBullet1"/>
        <w:spacing w:after="0" w:line="240" w:lineRule="auto"/>
      </w:pPr>
      <w:r w:rsidRPr="00EC2612">
        <w:t>Return supplies</w:t>
      </w:r>
    </w:p>
    <w:p w:rsidR="00EB40B2" w:rsidRPr="00122C8E" w:rsidRDefault="00EB40B2" w:rsidP="0044451F">
      <w:pPr>
        <w:pStyle w:val="MHeading2"/>
        <w:numPr>
          <w:ilvl w:val="0"/>
          <w:numId w:val="0"/>
        </w:numPr>
        <w:spacing w:after="0" w:line="240" w:lineRule="auto"/>
        <w:ind w:left="1440"/>
        <w:rPr>
          <w:sz w:val="24"/>
          <w:szCs w:val="24"/>
        </w:rPr>
      </w:pPr>
    </w:p>
    <w:p w:rsidR="00122C8E" w:rsidRPr="00122C8E" w:rsidRDefault="00122C8E" w:rsidP="0044451F">
      <w:pPr>
        <w:pStyle w:val="MHeading2"/>
        <w:numPr>
          <w:ilvl w:val="0"/>
          <w:numId w:val="0"/>
        </w:numPr>
        <w:spacing w:after="0" w:line="240" w:lineRule="auto"/>
        <w:ind w:left="1440"/>
        <w:rPr>
          <w:sz w:val="24"/>
          <w:szCs w:val="24"/>
        </w:rPr>
      </w:pPr>
    </w:p>
    <w:p w:rsidR="00EB40B2" w:rsidRDefault="00EB40B2" w:rsidP="0044451F">
      <w:pPr>
        <w:pStyle w:val="MHeading2"/>
        <w:spacing w:after="0" w:line="240" w:lineRule="auto"/>
      </w:pPr>
      <w:bookmarkStart w:id="6" w:name="_Toc508873357"/>
      <w:bookmarkStart w:id="7" w:name="_Toc515455855"/>
      <w:r>
        <w:t>Your Team</w:t>
      </w:r>
      <w:bookmarkEnd w:id="6"/>
      <w:bookmarkEnd w:id="7"/>
    </w:p>
    <w:p w:rsidR="00EB40B2" w:rsidRPr="000F6642" w:rsidRDefault="00EB40B2" w:rsidP="0044451F">
      <w:pPr>
        <w:pStyle w:val="MHeading2"/>
        <w:numPr>
          <w:ilvl w:val="0"/>
          <w:numId w:val="0"/>
        </w:numPr>
        <w:spacing w:after="0" w:line="240" w:lineRule="auto"/>
        <w:ind w:left="1440"/>
        <w:rPr>
          <w:sz w:val="24"/>
          <w:szCs w:val="24"/>
        </w:rPr>
      </w:pPr>
    </w:p>
    <w:p w:rsidR="00EB40B2" w:rsidRDefault="00EB40B2" w:rsidP="0044451F">
      <w:pPr>
        <w:pStyle w:val="MPar"/>
        <w:spacing w:after="0" w:line="240" w:lineRule="auto"/>
      </w:pPr>
      <w:r>
        <w:t>Your confirmation notice lists the Election Officials on your team.</w:t>
      </w:r>
    </w:p>
    <w:p w:rsidR="00122C8E" w:rsidRDefault="00EB40B2" w:rsidP="0044451F">
      <w:pPr>
        <w:pStyle w:val="MParaTitle"/>
        <w:spacing w:after="0" w:line="240" w:lineRule="auto"/>
        <w:ind w:left="0"/>
      </w:pPr>
      <w:r>
        <w:tab/>
      </w:r>
      <w:r>
        <w:tab/>
      </w:r>
    </w:p>
    <w:p w:rsidR="00EB40B2" w:rsidRDefault="00EB40B2" w:rsidP="00122C8E">
      <w:pPr>
        <w:pStyle w:val="MParaTitle"/>
      </w:pPr>
      <w:r w:rsidRPr="007F3340">
        <w:t>Ballot Officers</w:t>
      </w:r>
    </w:p>
    <w:p w:rsidR="00EB40B2" w:rsidRDefault="00EB40B2" w:rsidP="0044451F">
      <w:pPr>
        <w:pStyle w:val="MPar"/>
        <w:spacing w:after="0" w:line="240" w:lineRule="auto"/>
        <w:ind w:left="0"/>
      </w:pPr>
      <w:r>
        <w:tab/>
      </w:r>
      <w:r>
        <w:tab/>
        <w:t>It is the role of Ballot Officers to:</w:t>
      </w:r>
    </w:p>
    <w:p w:rsidR="00EB40B2" w:rsidRPr="00EC2612" w:rsidRDefault="00EB40B2" w:rsidP="0044451F">
      <w:pPr>
        <w:pStyle w:val="MBullet1"/>
        <w:spacing w:after="0" w:line="240" w:lineRule="auto"/>
      </w:pPr>
      <w:r w:rsidRPr="00EC2612">
        <w:t>Arrive at 8:30 a.m.</w:t>
      </w:r>
    </w:p>
    <w:p w:rsidR="00EB40B2" w:rsidRPr="00EC2612" w:rsidRDefault="00EB40B2" w:rsidP="0044451F">
      <w:pPr>
        <w:pStyle w:val="MBullet1"/>
        <w:spacing w:after="0" w:line="240" w:lineRule="auto"/>
      </w:pPr>
      <w:r w:rsidRPr="00EC2612">
        <w:t>Assist with opening and closing the voting place</w:t>
      </w:r>
    </w:p>
    <w:p w:rsidR="00EB40B2" w:rsidRPr="00EC2612" w:rsidRDefault="00EB40B2" w:rsidP="0044451F">
      <w:pPr>
        <w:pStyle w:val="MBullet1"/>
        <w:spacing w:after="0" w:line="240" w:lineRule="auto"/>
      </w:pPr>
      <w:r w:rsidRPr="00EC2612">
        <w:t>Serve voters who are on the voters' lis</w:t>
      </w:r>
      <w:r>
        <w:t xml:space="preserve">t, administer </w:t>
      </w:r>
      <w:r w:rsidRPr="00EC2612">
        <w:t>declarations and issue ballots</w:t>
      </w:r>
    </w:p>
    <w:p w:rsidR="00EB40B2" w:rsidRPr="00EC2612" w:rsidRDefault="00EB40B2" w:rsidP="0044451F">
      <w:pPr>
        <w:pStyle w:val="MBullet1"/>
        <w:spacing w:after="0" w:line="240" w:lineRule="auto"/>
      </w:pPr>
      <w:r w:rsidRPr="00EC2612">
        <w:t>Complete all necessary paperwork</w:t>
      </w:r>
    </w:p>
    <w:p w:rsidR="0044451F" w:rsidRDefault="0044451F" w:rsidP="0044451F">
      <w:pPr>
        <w:pStyle w:val="MParaTitle"/>
        <w:spacing w:after="0" w:line="240" w:lineRule="auto"/>
        <w:ind w:left="720"/>
      </w:pPr>
    </w:p>
    <w:p w:rsidR="00EB40B2" w:rsidRDefault="00EB40B2" w:rsidP="00122C8E">
      <w:pPr>
        <w:pStyle w:val="MParaTitle"/>
        <w:spacing w:line="240" w:lineRule="auto"/>
        <w:ind w:left="720"/>
      </w:pPr>
      <w:r>
        <w:tab/>
      </w:r>
      <w:r w:rsidRPr="007F3340">
        <w:t>Revising Officers</w:t>
      </w:r>
    </w:p>
    <w:p w:rsidR="00EB40B2" w:rsidRDefault="00EB40B2" w:rsidP="0044451F">
      <w:pPr>
        <w:pStyle w:val="MPar"/>
        <w:spacing w:after="0" w:line="240" w:lineRule="auto"/>
        <w:ind w:left="720"/>
      </w:pPr>
      <w:r>
        <w:tab/>
        <w:t>It is the role of Revising Officers to:</w:t>
      </w:r>
    </w:p>
    <w:p w:rsidR="00EB40B2" w:rsidRPr="00EC2612" w:rsidRDefault="00EB40B2" w:rsidP="0044451F">
      <w:pPr>
        <w:pStyle w:val="MBullet1"/>
        <w:spacing w:after="0" w:line="240" w:lineRule="auto"/>
      </w:pPr>
      <w:r w:rsidRPr="00EC2612">
        <w:t>Arrive at 8:30 a.m.</w:t>
      </w:r>
    </w:p>
    <w:p w:rsidR="00EB40B2" w:rsidRPr="00EC2612" w:rsidRDefault="00EB40B2" w:rsidP="0044451F">
      <w:pPr>
        <w:pStyle w:val="MBullet1"/>
        <w:spacing w:after="0" w:line="240" w:lineRule="auto"/>
      </w:pPr>
      <w:r w:rsidRPr="00EC2612">
        <w:t>Assist with opening and closing the voting place</w:t>
      </w:r>
    </w:p>
    <w:p w:rsidR="00EB40B2" w:rsidRPr="00EC2612" w:rsidRDefault="00EB40B2" w:rsidP="0044451F">
      <w:pPr>
        <w:pStyle w:val="MBullet1"/>
        <w:spacing w:after="0" w:line="240" w:lineRule="auto"/>
      </w:pPr>
      <w:r w:rsidRPr="00EC2612">
        <w:t>Serve voters who do not have a Voter Informat</w:t>
      </w:r>
      <w:r>
        <w:t xml:space="preserve">ion Card or </w:t>
      </w:r>
      <w:r w:rsidRPr="00EC2612">
        <w:t>who require an amendment to the voters' list</w:t>
      </w:r>
    </w:p>
    <w:p w:rsidR="00EB40B2" w:rsidRPr="00EC2612" w:rsidRDefault="00EB40B2" w:rsidP="0044451F">
      <w:pPr>
        <w:pStyle w:val="MBullet1"/>
        <w:spacing w:after="0" w:line="240" w:lineRule="auto"/>
      </w:pPr>
      <w:r w:rsidRPr="00EC2612">
        <w:t>Complete all necessary paperwork</w:t>
      </w:r>
    </w:p>
    <w:p w:rsidR="00EB40B2" w:rsidRPr="00C50714" w:rsidRDefault="00EB40B2" w:rsidP="0044451F">
      <w:pPr>
        <w:pStyle w:val="MHeading1"/>
        <w:numPr>
          <w:ilvl w:val="0"/>
          <w:numId w:val="0"/>
        </w:numPr>
        <w:spacing w:after="0" w:line="240" w:lineRule="auto"/>
        <w:ind w:left="720"/>
        <w:rPr>
          <w:sz w:val="24"/>
          <w:szCs w:val="24"/>
        </w:rPr>
      </w:pPr>
    </w:p>
    <w:p w:rsidR="00EB40B2" w:rsidRDefault="00EB40B2" w:rsidP="00122C8E">
      <w:pPr>
        <w:pStyle w:val="MParaTitle"/>
        <w:spacing w:line="240" w:lineRule="auto"/>
        <w:ind w:left="720"/>
      </w:pPr>
      <w:r>
        <w:tab/>
      </w:r>
      <w:r w:rsidRPr="007F3340">
        <w:t>Tabulator Officer</w:t>
      </w:r>
    </w:p>
    <w:p w:rsidR="00EB40B2" w:rsidRDefault="00EB40B2" w:rsidP="0044451F">
      <w:pPr>
        <w:pStyle w:val="MPar"/>
        <w:spacing w:after="0" w:line="240" w:lineRule="auto"/>
      </w:pPr>
      <w:r>
        <w:t>It is the role of the Tabulator Officer to:</w:t>
      </w:r>
    </w:p>
    <w:p w:rsidR="00EB40B2" w:rsidRPr="00EC2612" w:rsidRDefault="00EB40B2" w:rsidP="0044451F">
      <w:pPr>
        <w:pStyle w:val="MBullet1"/>
        <w:spacing w:after="0" w:line="240" w:lineRule="auto"/>
      </w:pPr>
      <w:r w:rsidRPr="00EC2612">
        <w:t xml:space="preserve">Arrive at </w:t>
      </w:r>
      <w:r w:rsidR="00D83C43">
        <w:t>9</w:t>
      </w:r>
      <w:r w:rsidRPr="00EC2612">
        <w:t>:</w:t>
      </w:r>
      <w:r w:rsidR="00D83C43">
        <w:t>0</w:t>
      </w:r>
      <w:r w:rsidRPr="00EC2612">
        <w:t>0 a.m.</w:t>
      </w:r>
    </w:p>
    <w:p w:rsidR="00EB40B2" w:rsidRPr="00EC2612" w:rsidRDefault="00EB40B2" w:rsidP="0044451F">
      <w:pPr>
        <w:pStyle w:val="MBullet1"/>
        <w:spacing w:after="0" w:line="240" w:lineRule="auto"/>
      </w:pPr>
      <w:r w:rsidRPr="00EC2612">
        <w:t>Assist with opening and closing the voting place</w:t>
      </w:r>
    </w:p>
    <w:p w:rsidR="00EB40B2" w:rsidRPr="00EC2612" w:rsidRDefault="00EB40B2" w:rsidP="0044451F">
      <w:pPr>
        <w:pStyle w:val="MBullet1"/>
        <w:spacing w:after="0" w:line="240" w:lineRule="auto"/>
      </w:pPr>
      <w:r w:rsidRPr="00EC2612">
        <w:t>Receive ballots from voters and feed them into the vote tabulator</w:t>
      </w:r>
    </w:p>
    <w:p w:rsidR="00EB40B2" w:rsidRPr="00EC2612" w:rsidRDefault="00EB40B2" w:rsidP="0044451F">
      <w:pPr>
        <w:pStyle w:val="MBullet1"/>
        <w:spacing w:after="0" w:line="240" w:lineRule="auto"/>
      </w:pPr>
      <w:r w:rsidRPr="00EC2612">
        <w:t>Produce and phone in results at the close of voting</w:t>
      </w:r>
    </w:p>
    <w:p w:rsidR="00EB40B2" w:rsidRDefault="00EB40B2" w:rsidP="00B5232C">
      <w:pPr>
        <w:pStyle w:val="MPar"/>
      </w:pPr>
    </w:p>
    <w:p w:rsidR="00EB40B2" w:rsidRDefault="00EB40B2" w:rsidP="009F2135">
      <w:pPr>
        <w:pStyle w:val="MParaTitle"/>
        <w:keepNext/>
        <w:spacing w:after="0"/>
      </w:pPr>
    </w:p>
    <w:p w:rsidR="00EB40B2" w:rsidRDefault="00EB40B2" w:rsidP="009F2135">
      <w:pPr>
        <w:pStyle w:val="MParaTitle"/>
        <w:keepNext/>
        <w:spacing w:after="0"/>
      </w:pPr>
    </w:p>
    <w:p w:rsidR="009F2135" w:rsidRDefault="009F2135" w:rsidP="009F2135">
      <w:pPr>
        <w:pStyle w:val="MParaTitle"/>
        <w:keepNext/>
        <w:spacing w:after="0"/>
      </w:pPr>
    </w:p>
    <w:p w:rsidR="00EB40B2" w:rsidRDefault="00EB40B2" w:rsidP="009F2135">
      <w:pPr>
        <w:pStyle w:val="MParaTitle"/>
        <w:keepNext/>
        <w:spacing w:after="0"/>
      </w:pPr>
      <w:r w:rsidRPr="002C0C2E">
        <w:t>Information Officer</w:t>
      </w:r>
    </w:p>
    <w:p w:rsidR="00EB40B2" w:rsidRPr="00C50714" w:rsidRDefault="00EB40B2" w:rsidP="0044451F">
      <w:pPr>
        <w:pStyle w:val="MHeading1"/>
        <w:numPr>
          <w:ilvl w:val="0"/>
          <w:numId w:val="0"/>
        </w:numPr>
        <w:spacing w:after="0" w:line="240" w:lineRule="auto"/>
        <w:ind w:left="720" w:hanging="360"/>
        <w:rPr>
          <w:sz w:val="24"/>
          <w:szCs w:val="24"/>
        </w:rPr>
      </w:pPr>
    </w:p>
    <w:p w:rsidR="00EB40B2" w:rsidRDefault="00EB40B2" w:rsidP="0044451F">
      <w:pPr>
        <w:pStyle w:val="MPar"/>
        <w:spacing w:after="0" w:line="240" w:lineRule="auto"/>
      </w:pPr>
      <w:r>
        <w:t>It is the role of the Information Officer to:</w:t>
      </w:r>
    </w:p>
    <w:p w:rsidR="00EB40B2" w:rsidRPr="00EC2612" w:rsidRDefault="00EB40B2" w:rsidP="0044451F">
      <w:pPr>
        <w:pStyle w:val="MBullet1"/>
        <w:spacing w:after="0" w:line="240" w:lineRule="auto"/>
      </w:pPr>
      <w:r w:rsidRPr="00EC2612">
        <w:t>Arrive at 9:00 a.m.</w:t>
      </w:r>
    </w:p>
    <w:p w:rsidR="00EB40B2" w:rsidRPr="00EC2612" w:rsidRDefault="00EB40B2" w:rsidP="0044451F">
      <w:pPr>
        <w:pStyle w:val="MBullet1"/>
        <w:spacing w:after="0" w:line="240" w:lineRule="auto"/>
      </w:pPr>
      <w:r w:rsidRPr="00EC2612">
        <w:t>Control the flow of voters in the voting place</w:t>
      </w:r>
    </w:p>
    <w:p w:rsidR="00EB40B2" w:rsidRPr="00EC2612" w:rsidRDefault="00EB40B2" w:rsidP="0044451F">
      <w:pPr>
        <w:pStyle w:val="MBullet1"/>
        <w:spacing w:after="0" w:line="240" w:lineRule="auto"/>
      </w:pPr>
      <w:r w:rsidRPr="00EC2612">
        <w:t>Ask voters to have their identification ready</w:t>
      </w:r>
    </w:p>
    <w:p w:rsidR="00EB40B2" w:rsidRPr="00EC2612" w:rsidRDefault="00EB40B2" w:rsidP="0044451F">
      <w:pPr>
        <w:pStyle w:val="MBullet1"/>
        <w:spacing w:after="0" w:line="240" w:lineRule="auto"/>
      </w:pPr>
      <w:r w:rsidRPr="00EC2612">
        <w:t>Direct voters with a Voter Information Card to a Ballot Officer</w:t>
      </w:r>
    </w:p>
    <w:p w:rsidR="00EB40B2" w:rsidRPr="00EC2612" w:rsidRDefault="00EB40B2" w:rsidP="0044451F">
      <w:pPr>
        <w:pStyle w:val="MBullet1"/>
        <w:spacing w:after="0" w:line="240" w:lineRule="auto"/>
      </w:pPr>
      <w:r w:rsidRPr="00EC2612">
        <w:t>Direct voters without a Voter</w:t>
      </w:r>
      <w:r>
        <w:t xml:space="preserve"> Information Card to a Revising </w:t>
      </w:r>
      <w:r w:rsidRPr="00EC2612">
        <w:t>Officer</w:t>
      </w:r>
    </w:p>
    <w:p w:rsidR="00EB40B2" w:rsidRPr="00EC2612" w:rsidRDefault="00EB40B2" w:rsidP="0044451F">
      <w:pPr>
        <w:pStyle w:val="MBullet1"/>
        <w:spacing w:after="0" w:line="240" w:lineRule="auto"/>
      </w:pPr>
      <w:r w:rsidRPr="00EC2612">
        <w:t>Circulate secrecy folders from the Tabulator Officer to the Ballot Officer</w:t>
      </w:r>
    </w:p>
    <w:p w:rsidR="00EB40B2" w:rsidRPr="00C50714" w:rsidRDefault="00EB40B2" w:rsidP="0044451F">
      <w:pPr>
        <w:pStyle w:val="MHeading1"/>
        <w:numPr>
          <w:ilvl w:val="0"/>
          <w:numId w:val="0"/>
        </w:numPr>
        <w:spacing w:after="0" w:line="240" w:lineRule="auto"/>
        <w:ind w:left="720"/>
        <w:rPr>
          <w:sz w:val="24"/>
          <w:szCs w:val="24"/>
        </w:rPr>
      </w:pPr>
    </w:p>
    <w:p w:rsidR="00EB40B2" w:rsidRDefault="00EB40B2" w:rsidP="0044451F">
      <w:pPr>
        <w:pStyle w:val="MParaTitle"/>
        <w:spacing w:after="0" w:line="240" w:lineRule="auto"/>
      </w:pPr>
      <w:r w:rsidRPr="00913C4C">
        <w:t>Accessibility Officer</w:t>
      </w:r>
    </w:p>
    <w:p w:rsidR="00EB40B2" w:rsidRPr="00C50714" w:rsidRDefault="00EB40B2" w:rsidP="0044451F">
      <w:pPr>
        <w:pStyle w:val="MHeading1"/>
        <w:numPr>
          <w:ilvl w:val="0"/>
          <w:numId w:val="0"/>
        </w:numPr>
        <w:spacing w:after="0" w:line="240" w:lineRule="auto"/>
        <w:ind w:left="720"/>
        <w:rPr>
          <w:sz w:val="24"/>
          <w:szCs w:val="24"/>
        </w:rPr>
      </w:pPr>
    </w:p>
    <w:p w:rsidR="00EB40B2" w:rsidRDefault="00EB40B2" w:rsidP="0044451F">
      <w:pPr>
        <w:pStyle w:val="MPar"/>
        <w:spacing w:after="0" w:line="240" w:lineRule="auto"/>
      </w:pPr>
      <w:r>
        <w:t>If an Accessibility Officer is assigned to your voting place, it is their role to:</w:t>
      </w:r>
    </w:p>
    <w:p w:rsidR="00EB40B2" w:rsidRPr="00EC2612" w:rsidRDefault="00EB40B2" w:rsidP="0044451F">
      <w:pPr>
        <w:pStyle w:val="MBullet1"/>
        <w:spacing w:after="0" w:line="240" w:lineRule="auto"/>
      </w:pPr>
      <w:r w:rsidRPr="00EC2612">
        <w:t>Arrive at 9:00 a.m.</w:t>
      </w:r>
    </w:p>
    <w:p w:rsidR="00EB40B2" w:rsidRPr="00EC2612" w:rsidRDefault="00EB40B2" w:rsidP="0044451F">
      <w:pPr>
        <w:pStyle w:val="MBullet1"/>
        <w:spacing w:after="0" w:line="240" w:lineRule="auto"/>
      </w:pPr>
      <w:r w:rsidRPr="00EC2612">
        <w:t>Ensure access to the voting place for all voters which may include:</w:t>
      </w:r>
    </w:p>
    <w:p w:rsidR="00EB40B2" w:rsidRPr="00EC2612" w:rsidRDefault="00EB40B2" w:rsidP="00A749D2">
      <w:pPr>
        <w:pStyle w:val="MBullet2"/>
        <w:spacing w:after="0"/>
      </w:pPr>
      <w:r w:rsidRPr="00EC2612">
        <w:t>Opening doors where there is no "push button"</w:t>
      </w:r>
    </w:p>
    <w:p w:rsidR="00EB40B2" w:rsidRPr="00EC2612" w:rsidRDefault="00EB40B2" w:rsidP="00A749D2">
      <w:pPr>
        <w:pStyle w:val="MBullet2"/>
        <w:spacing w:after="0"/>
      </w:pPr>
      <w:r w:rsidRPr="00EC2612">
        <w:t>Operating an elevator</w:t>
      </w:r>
    </w:p>
    <w:p w:rsidR="00EB40B2" w:rsidRPr="00EC2612" w:rsidRDefault="00EB40B2" w:rsidP="00A749D2">
      <w:pPr>
        <w:pStyle w:val="MBullet2"/>
        <w:spacing w:after="0"/>
      </w:pPr>
      <w:r w:rsidRPr="00EC2612">
        <w:t>Directing voters to the accessible entrance</w:t>
      </w:r>
    </w:p>
    <w:p w:rsidR="00EB40B2" w:rsidRPr="00EC2612" w:rsidRDefault="00EB40B2" w:rsidP="00A749D2">
      <w:pPr>
        <w:pStyle w:val="MBullet2"/>
        <w:spacing w:after="0"/>
      </w:pPr>
      <w:r w:rsidRPr="00EC2612">
        <w:t>Ensuring voters proceed directly to and from the voting room</w:t>
      </w:r>
    </w:p>
    <w:p w:rsidR="00EB40B2" w:rsidRDefault="00EB40B2" w:rsidP="0044451F">
      <w:pPr>
        <w:pStyle w:val="MHeading1"/>
        <w:numPr>
          <w:ilvl w:val="0"/>
          <w:numId w:val="0"/>
        </w:numPr>
        <w:spacing w:after="0" w:line="240" w:lineRule="auto"/>
        <w:ind w:left="720"/>
        <w:rPr>
          <w:rFonts w:cs="Arial"/>
          <w:sz w:val="24"/>
          <w:szCs w:val="24"/>
        </w:rPr>
      </w:pPr>
      <w:bookmarkStart w:id="8" w:name="_Toc508873358"/>
      <w:bookmarkStart w:id="9" w:name="_Toc509212570"/>
      <w:bookmarkStart w:id="10" w:name="_Toc509213089"/>
      <w:bookmarkStart w:id="11" w:name="_Toc509222840"/>
      <w:bookmarkStart w:id="12" w:name="_Toc510856098"/>
      <w:bookmarkStart w:id="13" w:name="_Toc512337028"/>
      <w:bookmarkStart w:id="14" w:name="_Toc512337198"/>
      <w:bookmarkStart w:id="15" w:name="_Toc512337567"/>
      <w:bookmarkStart w:id="16" w:name="_Toc513355967"/>
      <w:bookmarkStart w:id="17" w:name="_Toc514316564"/>
      <w:bookmarkStart w:id="18" w:name="_Toc514752866"/>
      <w:bookmarkStart w:id="19" w:name="_Toc514754318"/>
      <w:bookmarkStart w:id="20" w:name="_Toc515084058"/>
      <w:bookmarkStart w:id="21" w:name="_Toc515455542"/>
      <w:bookmarkStart w:id="22" w:name="_Toc515455856"/>
      <w:r>
        <w:rPr>
          <w:noProof/>
          <w:lang w:eastAsia="en-CA"/>
        </w:rPr>
        <w:drawing>
          <wp:anchor distT="0" distB="0" distL="114300" distR="114300" simplePos="0" relativeHeight="251632640" behindDoc="0" locked="0" layoutInCell="1" allowOverlap="1" wp14:anchorId="6D5AD98E" wp14:editId="51591C30">
            <wp:simplePos x="0" y="0"/>
            <wp:positionH relativeFrom="column">
              <wp:posOffset>159026</wp:posOffset>
            </wp:positionH>
            <wp:positionV relativeFrom="paragraph">
              <wp:posOffset>156734</wp:posOffset>
            </wp:positionV>
            <wp:extent cx="448056" cy="448056"/>
            <wp:effectExtent l="0" t="0" r="9525" b="9525"/>
            <wp:wrapNone/>
            <wp:docPr id="2" name="Picture 2"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EB40B2" w:rsidRPr="00852218" w:rsidRDefault="00EB40B2" w:rsidP="0044451F">
      <w:pPr>
        <w:pStyle w:val="MParaTitle"/>
        <w:spacing w:after="0" w:line="240" w:lineRule="auto"/>
      </w:pPr>
      <w:r w:rsidRPr="00852218">
        <w:t xml:space="preserve">Important to </w:t>
      </w:r>
      <w:r>
        <w:t>D</w:t>
      </w:r>
      <w:r w:rsidRPr="00852218">
        <w:t>o:</w:t>
      </w:r>
    </w:p>
    <w:p w:rsidR="00EB40B2" w:rsidRPr="00035B42" w:rsidRDefault="00EB40B2" w:rsidP="0044451F">
      <w:pPr>
        <w:pStyle w:val="MPar"/>
        <w:spacing w:after="0" w:line="240" w:lineRule="auto"/>
      </w:pPr>
      <w:r>
        <w:t>Review the Final List of Voting Places in your supply bag i</w:t>
      </w:r>
      <w:r w:rsidRPr="00035B42">
        <w:t>f an Accessibility Officer is assigned to your voting place</w:t>
      </w:r>
      <w:r>
        <w:t xml:space="preserve">. </w:t>
      </w:r>
      <w:r w:rsidRPr="00035B42">
        <w:t>It lists where they will be stationed at the voting place.</w:t>
      </w:r>
    </w:p>
    <w:p w:rsidR="00EB40B2" w:rsidRDefault="00EB40B2" w:rsidP="0044451F">
      <w:pPr>
        <w:pStyle w:val="MHeading1"/>
        <w:numPr>
          <w:ilvl w:val="0"/>
          <w:numId w:val="0"/>
        </w:numPr>
        <w:spacing w:after="0" w:line="240" w:lineRule="auto"/>
        <w:ind w:left="720"/>
        <w:rPr>
          <w:rFonts w:cs="Arial"/>
          <w:sz w:val="24"/>
          <w:szCs w:val="24"/>
        </w:rPr>
      </w:pPr>
    </w:p>
    <w:p w:rsidR="00EB40B2" w:rsidRDefault="00EB40B2" w:rsidP="0044451F">
      <w:pPr>
        <w:pStyle w:val="MParaTitle"/>
        <w:spacing w:after="0" w:line="240" w:lineRule="auto"/>
      </w:pPr>
      <w:r w:rsidRPr="00852218">
        <w:t>VAT Officer</w:t>
      </w:r>
    </w:p>
    <w:p w:rsidR="00EB40B2" w:rsidRPr="00852218" w:rsidRDefault="00EB40B2" w:rsidP="0044451F">
      <w:pPr>
        <w:tabs>
          <w:tab w:val="left" w:pos="1440"/>
          <w:tab w:val="left" w:pos="2880"/>
        </w:tabs>
        <w:spacing w:after="0" w:line="240" w:lineRule="auto"/>
        <w:ind w:left="2880"/>
        <w:rPr>
          <w:rFonts w:cs="Arial"/>
          <w:b/>
          <w:szCs w:val="24"/>
        </w:rPr>
      </w:pPr>
    </w:p>
    <w:p w:rsidR="00EB40B2" w:rsidRDefault="00EB40B2" w:rsidP="0044451F">
      <w:pPr>
        <w:pStyle w:val="MPar"/>
        <w:spacing w:after="0" w:line="240" w:lineRule="auto"/>
      </w:pPr>
      <w:r>
        <w:t>If a VAT Officer is assigned to your voting place, it is their role to:</w:t>
      </w:r>
    </w:p>
    <w:p w:rsidR="00EB40B2" w:rsidRPr="009E348C" w:rsidRDefault="00D83C43" w:rsidP="0044451F">
      <w:pPr>
        <w:pStyle w:val="MBullet1"/>
        <w:spacing w:after="0" w:line="240" w:lineRule="auto"/>
      </w:pPr>
      <w:r>
        <w:t>Arrive at 9</w:t>
      </w:r>
      <w:r w:rsidR="00EB40B2" w:rsidRPr="009E348C">
        <w:t>:</w:t>
      </w:r>
      <w:r>
        <w:t>0</w:t>
      </w:r>
      <w:r w:rsidR="00EB40B2" w:rsidRPr="009E348C">
        <w:t>0 a.m.</w:t>
      </w:r>
    </w:p>
    <w:p w:rsidR="00EB40B2" w:rsidRPr="009E348C" w:rsidRDefault="00EB40B2" w:rsidP="0044451F">
      <w:pPr>
        <w:pStyle w:val="MBullet1"/>
        <w:spacing w:after="0" w:line="240" w:lineRule="auto"/>
      </w:pPr>
      <w:r w:rsidRPr="009E348C">
        <w:t>Set up and operate the VAT (Voter Assist Terminal)</w:t>
      </w:r>
    </w:p>
    <w:p w:rsidR="00EB40B2" w:rsidRPr="009E348C" w:rsidRDefault="00EB40B2" w:rsidP="00A749D2">
      <w:pPr>
        <w:pStyle w:val="MBullet2"/>
        <w:spacing w:after="0"/>
      </w:pPr>
      <w:r w:rsidRPr="009E348C">
        <w:t>The VAT is a ballot marking machine that allows voters with disabilities to mark their ballot privately and independently</w:t>
      </w:r>
    </w:p>
    <w:p w:rsidR="00EB40B2" w:rsidRPr="009E348C" w:rsidRDefault="00EB40B2" w:rsidP="0044451F">
      <w:pPr>
        <w:pStyle w:val="MBullet1"/>
        <w:spacing w:after="0" w:line="240" w:lineRule="auto"/>
      </w:pPr>
      <w:r w:rsidRPr="009E348C">
        <w:t>Assist voters using the VAT</w:t>
      </w:r>
    </w:p>
    <w:p w:rsidR="00EB40B2" w:rsidRPr="009E348C" w:rsidRDefault="00EB40B2" w:rsidP="0044451F">
      <w:pPr>
        <w:pStyle w:val="MBullet1"/>
        <w:spacing w:after="0" w:line="240" w:lineRule="auto"/>
      </w:pPr>
      <w:r w:rsidRPr="009E348C">
        <w:t>Assist other voters when the VAT is not in use</w:t>
      </w:r>
    </w:p>
    <w:p w:rsidR="00EB40B2" w:rsidRDefault="00EB40B2" w:rsidP="0044451F">
      <w:pPr>
        <w:tabs>
          <w:tab w:val="left" w:pos="1440"/>
          <w:tab w:val="left" w:pos="2880"/>
        </w:tabs>
        <w:spacing w:after="0" w:line="240" w:lineRule="auto"/>
        <w:rPr>
          <w:rFonts w:cs="Arial"/>
          <w:szCs w:val="24"/>
        </w:rPr>
      </w:pPr>
    </w:p>
    <w:p w:rsidR="00EB40B2" w:rsidRPr="00733733" w:rsidRDefault="00EB40B2" w:rsidP="00733733">
      <w:pPr>
        <w:pStyle w:val="MPar"/>
      </w:pPr>
      <w:r>
        <w:tab/>
      </w:r>
    </w:p>
    <w:p w:rsidR="00EB40B2" w:rsidRPr="00733733" w:rsidRDefault="00EB40B2" w:rsidP="00733733">
      <w:pPr>
        <w:pStyle w:val="MPar"/>
      </w:pPr>
    </w:p>
    <w:p w:rsidR="00EB40B2" w:rsidRPr="00733733" w:rsidRDefault="00EB40B2" w:rsidP="00733733">
      <w:pPr>
        <w:pStyle w:val="MPar"/>
      </w:pPr>
    </w:p>
    <w:p w:rsidR="00EB40B2" w:rsidRPr="00733733" w:rsidRDefault="00EB40B2" w:rsidP="00733733">
      <w:pPr>
        <w:pStyle w:val="MPar"/>
      </w:pPr>
    </w:p>
    <w:p w:rsidR="00EB40B2" w:rsidRPr="00733733" w:rsidRDefault="00EB40B2" w:rsidP="00733733">
      <w:pPr>
        <w:pStyle w:val="MPar"/>
      </w:pPr>
    </w:p>
    <w:p w:rsidR="00EB40B2" w:rsidRDefault="00EB40B2" w:rsidP="00BE5AFA">
      <w:pPr>
        <w:pStyle w:val="MPar"/>
      </w:pPr>
    </w:p>
    <w:p w:rsidR="00EB40B2" w:rsidRDefault="00EB40B2" w:rsidP="00BE5AFA">
      <w:pPr>
        <w:pStyle w:val="MPar"/>
      </w:pPr>
    </w:p>
    <w:p w:rsidR="00EB40B2" w:rsidRDefault="00EB40B2" w:rsidP="0044451F">
      <w:pPr>
        <w:pStyle w:val="MParaTitle"/>
        <w:spacing w:after="0" w:line="240" w:lineRule="auto"/>
      </w:pPr>
    </w:p>
    <w:p w:rsidR="00C50714" w:rsidRDefault="00C50714" w:rsidP="0044451F">
      <w:pPr>
        <w:pStyle w:val="MParaTitle"/>
        <w:spacing w:after="0" w:line="240" w:lineRule="auto"/>
      </w:pPr>
    </w:p>
    <w:p w:rsidR="00EB40B2" w:rsidRDefault="00EB40B2" w:rsidP="0044451F">
      <w:pPr>
        <w:pStyle w:val="MParaTitle"/>
        <w:spacing w:after="0" w:line="240" w:lineRule="auto"/>
      </w:pPr>
      <w:r w:rsidRPr="00852218">
        <w:t>Supervisor</w:t>
      </w:r>
    </w:p>
    <w:p w:rsidR="00EB40B2" w:rsidRPr="00852218" w:rsidRDefault="00EB40B2" w:rsidP="0044451F">
      <w:pPr>
        <w:keepNext/>
        <w:tabs>
          <w:tab w:val="left" w:pos="1440"/>
          <w:tab w:val="left" w:pos="2880"/>
        </w:tabs>
        <w:spacing w:after="0" w:line="240" w:lineRule="auto"/>
        <w:rPr>
          <w:rFonts w:cs="Arial"/>
          <w:b/>
          <w:szCs w:val="24"/>
        </w:rPr>
      </w:pPr>
    </w:p>
    <w:p w:rsidR="00EB40B2" w:rsidRDefault="00EB40B2" w:rsidP="0044451F">
      <w:pPr>
        <w:pStyle w:val="MPar"/>
        <w:keepNext/>
        <w:spacing w:after="0" w:line="240" w:lineRule="auto"/>
      </w:pPr>
      <w:r>
        <w:t xml:space="preserve">A Supervisor </w:t>
      </w:r>
      <w:r w:rsidRPr="009E348C">
        <w:t>provides</w:t>
      </w:r>
      <w:r>
        <w:t xml:space="preserve"> mobile support to a number of voting places and it is their role to:</w:t>
      </w:r>
    </w:p>
    <w:p w:rsidR="00EB40B2" w:rsidRPr="009E348C" w:rsidRDefault="00EB40B2" w:rsidP="0044451F">
      <w:pPr>
        <w:pStyle w:val="MBullet1"/>
        <w:keepNext/>
        <w:spacing w:after="0" w:line="240" w:lineRule="auto"/>
      </w:pPr>
      <w:r w:rsidRPr="009E348C">
        <w:t>Deliver and set up the vote tabulator</w:t>
      </w:r>
    </w:p>
    <w:p w:rsidR="00EB40B2" w:rsidRPr="009E348C" w:rsidRDefault="00EB40B2" w:rsidP="0044451F">
      <w:pPr>
        <w:pStyle w:val="MBullet1"/>
        <w:keepNext/>
        <w:spacing w:after="0" w:line="240" w:lineRule="auto"/>
      </w:pPr>
      <w:r w:rsidRPr="009E348C">
        <w:t>Provide support and problem-solve</w:t>
      </w:r>
    </w:p>
    <w:p w:rsidR="00EB40B2" w:rsidRPr="009E348C" w:rsidRDefault="00EB40B2" w:rsidP="0044451F">
      <w:pPr>
        <w:pStyle w:val="MBullet1"/>
        <w:keepNext/>
        <w:spacing w:after="0" w:line="240" w:lineRule="auto"/>
      </w:pPr>
      <w:r w:rsidRPr="009E348C">
        <w:t xml:space="preserve">Ensure staff follow </w:t>
      </w:r>
      <w:r w:rsidR="00A15E73">
        <w:t xml:space="preserve">policies and </w:t>
      </w:r>
      <w:r w:rsidRPr="009E348C">
        <w:t>procedures</w:t>
      </w:r>
    </w:p>
    <w:p w:rsidR="00EB40B2" w:rsidRPr="009E348C" w:rsidRDefault="00EB40B2" w:rsidP="0044451F">
      <w:pPr>
        <w:pStyle w:val="MBullet1"/>
        <w:keepNext/>
        <w:spacing w:after="0" w:line="240" w:lineRule="auto"/>
      </w:pPr>
      <w:r w:rsidRPr="009E348C">
        <w:t>Provide additional ballots and supplies if needed</w:t>
      </w:r>
    </w:p>
    <w:p w:rsidR="00EB40B2" w:rsidRPr="009E348C" w:rsidRDefault="00EB40B2" w:rsidP="0044451F">
      <w:pPr>
        <w:pStyle w:val="MBullet1"/>
        <w:keepNext/>
        <w:spacing w:after="0" w:line="240" w:lineRule="auto"/>
      </w:pPr>
      <w:r w:rsidRPr="009E348C">
        <w:t xml:space="preserve">Assist with </w:t>
      </w:r>
      <w:r w:rsidR="002B0DC1">
        <w:t>Scrutineer</w:t>
      </w:r>
      <w:r w:rsidRPr="009E348C">
        <w:t xml:space="preserve"> and </w:t>
      </w:r>
      <w:r w:rsidR="002B0DC1">
        <w:t>Candidate</w:t>
      </w:r>
      <w:r w:rsidRPr="009E348C">
        <w:t xml:space="preserve"> issues</w:t>
      </w:r>
    </w:p>
    <w:p w:rsidR="00EB40B2" w:rsidRPr="009E348C" w:rsidRDefault="00EB40B2" w:rsidP="0044451F">
      <w:pPr>
        <w:pStyle w:val="MBullet1"/>
        <w:keepNext/>
        <w:spacing w:after="0" w:line="240" w:lineRule="auto"/>
      </w:pPr>
      <w:r w:rsidRPr="009E348C">
        <w:t>Record attendance of voting place staff and evaluate staff performance</w:t>
      </w:r>
    </w:p>
    <w:p w:rsidR="00EB40B2" w:rsidRDefault="00EB40B2" w:rsidP="0044451F">
      <w:pPr>
        <w:pStyle w:val="MBullet2"/>
        <w:keepNext/>
        <w:spacing w:after="0" w:line="240" w:lineRule="auto"/>
      </w:pPr>
      <w:r w:rsidRPr="009E348C">
        <w:t>Performance evaluations are used to determine future election employment and promotions</w:t>
      </w:r>
    </w:p>
    <w:p w:rsidR="00EB40B2" w:rsidRDefault="00EB40B2" w:rsidP="00733733">
      <w:pPr>
        <w:pStyle w:val="MPar"/>
        <w:spacing w:after="0"/>
      </w:pPr>
    </w:p>
    <w:p w:rsidR="00EB40B2" w:rsidRPr="009E348C" w:rsidRDefault="00EB40B2" w:rsidP="00733733">
      <w:pPr>
        <w:pStyle w:val="MPar"/>
        <w:spacing w:after="0"/>
      </w:pPr>
    </w:p>
    <w:p w:rsidR="00EB40B2" w:rsidRDefault="00EB40B2" w:rsidP="0044451F">
      <w:pPr>
        <w:pStyle w:val="MHeading2"/>
        <w:spacing w:after="0" w:line="240" w:lineRule="auto"/>
      </w:pPr>
      <w:bookmarkStart w:id="23" w:name="_Toc508873359"/>
      <w:bookmarkStart w:id="24" w:name="_Toc515455857"/>
      <w:r w:rsidRPr="00E369B5">
        <w:t>Voters and Voting</w:t>
      </w:r>
      <w:bookmarkEnd w:id="23"/>
      <w:bookmarkEnd w:id="24"/>
    </w:p>
    <w:p w:rsidR="00EB40B2" w:rsidRDefault="00EB40B2" w:rsidP="0044451F">
      <w:pPr>
        <w:pStyle w:val="MParaTitle"/>
        <w:spacing w:after="0" w:line="240" w:lineRule="auto"/>
      </w:pPr>
    </w:p>
    <w:p w:rsidR="00EB40B2" w:rsidRPr="00E30F00" w:rsidRDefault="00EB40B2" w:rsidP="0044451F">
      <w:pPr>
        <w:pStyle w:val="MParaTitle"/>
        <w:spacing w:after="0" w:line="240" w:lineRule="auto"/>
      </w:pPr>
      <w:r w:rsidRPr="00E30F00">
        <w:t>Qualifications</w:t>
      </w:r>
    </w:p>
    <w:p w:rsidR="00EB40B2" w:rsidRPr="00E30F00" w:rsidRDefault="00EB40B2" w:rsidP="0044451F">
      <w:pPr>
        <w:tabs>
          <w:tab w:val="left" w:pos="1440"/>
          <w:tab w:val="left" w:pos="2880"/>
        </w:tabs>
        <w:spacing w:after="0" w:line="240" w:lineRule="auto"/>
        <w:rPr>
          <w:rFonts w:cs="Arial"/>
          <w:b/>
          <w:color w:val="2E74B5" w:themeColor="accent1" w:themeShade="BF"/>
          <w:szCs w:val="24"/>
        </w:rPr>
      </w:pPr>
    </w:p>
    <w:p w:rsidR="00EB40B2" w:rsidRDefault="00EB40B2" w:rsidP="0044451F">
      <w:pPr>
        <w:tabs>
          <w:tab w:val="left" w:pos="1440"/>
          <w:tab w:val="left" w:pos="2880"/>
        </w:tabs>
        <w:spacing w:after="0" w:line="240" w:lineRule="auto"/>
        <w:rPr>
          <w:rFonts w:cs="Arial"/>
          <w:szCs w:val="24"/>
        </w:rPr>
      </w:pPr>
      <w:r>
        <w:rPr>
          <w:rFonts w:cs="Arial"/>
          <w:b/>
          <w:color w:val="2E74B5" w:themeColor="accent1" w:themeShade="BF"/>
          <w:sz w:val="28"/>
          <w:szCs w:val="28"/>
        </w:rPr>
        <w:tab/>
      </w:r>
      <w:r w:rsidRPr="009163AE">
        <w:rPr>
          <w:rFonts w:cs="Arial"/>
          <w:szCs w:val="24"/>
        </w:rPr>
        <w:t>Every person is entitled to vote who, on voting day:</w:t>
      </w:r>
    </w:p>
    <w:p w:rsidR="00EB40B2" w:rsidRDefault="00EB40B2" w:rsidP="0044451F">
      <w:pPr>
        <w:pStyle w:val="MBullet1"/>
        <w:spacing w:after="0" w:line="240" w:lineRule="auto"/>
      </w:pPr>
      <w:r>
        <w:t>Is a Canadian citizen and</w:t>
      </w:r>
    </w:p>
    <w:p w:rsidR="00EB40B2" w:rsidRDefault="00EB40B2" w:rsidP="0044451F">
      <w:pPr>
        <w:pStyle w:val="MBullet1"/>
        <w:spacing w:after="0" w:line="240" w:lineRule="auto"/>
      </w:pPr>
      <w:r>
        <w:t>Is at least 18 years of age and</w:t>
      </w:r>
    </w:p>
    <w:p w:rsidR="00EB40B2" w:rsidRDefault="00EB40B2" w:rsidP="0044451F">
      <w:pPr>
        <w:pStyle w:val="MBullet1"/>
        <w:spacing w:after="0" w:line="240" w:lineRule="auto"/>
      </w:pPr>
      <w:r>
        <w:t>Lives in the city of Toronto or</w:t>
      </w:r>
    </w:p>
    <w:p w:rsidR="00EB40B2" w:rsidRPr="004A73C5" w:rsidRDefault="00EB40B2" w:rsidP="0044451F">
      <w:pPr>
        <w:pStyle w:val="MBullet2"/>
        <w:spacing w:after="0" w:line="240" w:lineRule="auto"/>
      </w:pPr>
      <w:r w:rsidRPr="004A73C5">
        <w:t>Owns or rents property in Toronto or</w:t>
      </w:r>
    </w:p>
    <w:p w:rsidR="00EB40B2" w:rsidRPr="004A73C5" w:rsidRDefault="00EB40B2" w:rsidP="0044451F">
      <w:pPr>
        <w:pStyle w:val="MBullet2"/>
        <w:spacing w:after="0" w:line="240" w:lineRule="auto"/>
      </w:pPr>
      <w:r w:rsidRPr="004A73C5">
        <w:t>Is the spouse of a person who owns or rents property in Toronto</w:t>
      </w:r>
    </w:p>
    <w:p w:rsidR="00EB40B2" w:rsidRDefault="00EB40B2" w:rsidP="0044451F">
      <w:pPr>
        <w:pStyle w:val="MBullet1"/>
        <w:spacing w:after="0" w:line="240" w:lineRule="auto"/>
      </w:pPr>
      <w:r>
        <w:t>And is not prohibited from voting under any law</w:t>
      </w:r>
    </w:p>
    <w:p w:rsidR="00EB40B2" w:rsidRDefault="00EB40B2" w:rsidP="0044451F">
      <w:pPr>
        <w:tabs>
          <w:tab w:val="left" w:pos="1440"/>
          <w:tab w:val="left" w:pos="2880"/>
        </w:tabs>
        <w:spacing w:after="0" w:line="240" w:lineRule="auto"/>
        <w:rPr>
          <w:rFonts w:cs="Arial"/>
          <w:szCs w:val="24"/>
        </w:rPr>
      </w:pPr>
      <w:r>
        <w:rPr>
          <w:noProof/>
          <w:lang w:eastAsia="en-CA"/>
        </w:rPr>
        <w:drawing>
          <wp:anchor distT="0" distB="0" distL="114300" distR="114300" simplePos="0" relativeHeight="251633664" behindDoc="0" locked="0" layoutInCell="1" allowOverlap="1" wp14:anchorId="629B442A" wp14:editId="7992DA38">
            <wp:simplePos x="0" y="0"/>
            <wp:positionH relativeFrom="column">
              <wp:posOffset>155575</wp:posOffset>
            </wp:positionH>
            <wp:positionV relativeFrom="paragraph">
              <wp:posOffset>128270</wp:posOffset>
            </wp:positionV>
            <wp:extent cx="448056" cy="448056"/>
            <wp:effectExtent l="0" t="0" r="9525" b="9525"/>
            <wp:wrapNone/>
            <wp:docPr id="9" name="Picture 9"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40B2" w:rsidRPr="00E30F00" w:rsidRDefault="00EB40B2" w:rsidP="0044451F">
      <w:pPr>
        <w:pStyle w:val="MParaTitle"/>
        <w:spacing w:after="0" w:line="240" w:lineRule="auto"/>
        <w:rPr>
          <w:color w:val="2E74B5" w:themeColor="accent1" w:themeShade="BF"/>
        </w:rPr>
      </w:pPr>
      <w:r>
        <w:t>Important to K</w:t>
      </w:r>
      <w:r w:rsidRPr="00E30F00">
        <w:t>now:</w:t>
      </w:r>
    </w:p>
    <w:p w:rsidR="00EB40B2" w:rsidRDefault="00EB40B2" w:rsidP="0044451F">
      <w:pPr>
        <w:pStyle w:val="MBullet1"/>
        <w:spacing w:after="0" w:line="240" w:lineRule="auto"/>
      </w:pPr>
      <w:r>
        <w:t xml:space="preserve">A person may </w:t>
      </w:r>
      <w:r w:rsidR="00334239">
        <w:t>only vote once in this election</w:t>
      </w:r>
    </w:p>
    <w:p w:rsidR="00EB40B2" w:rsidRDefault="00EB40B2" w:rsidP="0044451F">
      <w:pPr>
        <w:pStyle w:val="MBullet1"/>
        <w:spacing w:after="0" w:line="240" w:lineRule="auto"/>
      </w:pPr>
      <w:r>
        <w:t>If a person lives in Toronto and owns or rents another property in Toronto, they must vote in the ward in which they live</w:t>
      </w:r>
    </w:p>
    <w:p w:rsidR="00EB40B2" w:rsidRDefault="00EB40B2" w:rsidP="0044451F">
      <w:pPr>
        <w:tabs>
          <w:tab w:val="left" w:pos="1440"/>
          <w:tab w:val="left" w:pos="2880"/>
          <w:tab w:val="left" w:pos="3600"/>
        </w:tabs>
        <w:spacing w:after="0" w:line="240" w:lineRule="auto"/>
        <w:rPr>
          <w:rFonts w:cs="Arial"/>
          <w:szCs w:val="24"/>
        </w:rPr>
      </w:pPr>
    </w:p>
    <w:p w:rsidR="00EB40B2" w:rsidRDefault="00EB40B2" w:rsidP="0044451F">
      <w:pPr>
        <w:pStyle w:val="MParaTitle"/>
        <w:spacing w:after="0" w:line="240" w:lineRule="auto"/>
      </w:pPr>
      <w:r w:rsidRPr="00AD0928">
        <w:t>Identification</w:t>
      </w:r>
      <w:r>
        <w:t xml:space="preserve"> Requirements</w:t>
      </w:r>
    </w:p>
    <w:p w:rsidR="00EB40B2" w:rsidRPr="00AD0928" w:rsidRDefault="00EB40B2" w:rsidP="0044451F">
      <w:pPr>
        <w:tabs>
          <w:tab w:val="left" w:pos="1440"/>
          <w:tab w:val="left" w:pos="2880"/>
        </w:tabs>
        <w:spacing w:after="0" w:line="240" w:lineRule="auto"/>
        <w:rPr>
          <w:rFonts w:cs="Arial"/>
          <w:b/>
          <w:szCs w:val="24"/>
        </w:rPr>
      </w:pPr>
    </w:p>
    <w:p w:rsidR="00EB40B2" w:rsidRDefault="00EB40B2" w:rsidP="0044451F">
      <w:pPr>
        <w:pStyle w:val="MPar"/>
        <w:spacing w:after="0" w:line="240" w:lineRule="auto"/>
      </w:pPr>
      <w:r>
        <w:t>Each voter must be asked for identification.</w:t>
      </w:r>
    </w:p>
    <w:p w:rsidR="00EB40B2" w:rsidRDefault="00EB40B2" w:rsidP="0044451F">
      <w:pPr>
        <w:pStyle w:val="MPar"/>
        <w:spacing w:after="0" w:line="240" w:lineRule="auto"/>
      </w:pPr>
    </w:p>
    <w:p w:rsidR="00EB40B2" w:rsidRDefault="00EB40B2" w:rsidP="0044451F">
      <w:pPr>
        <w:pStyle w:val="MPar"/>
        <w:spacing w:after="0" w:line="240" w:lineRule="auto"/>
      </w:pPr>
      <w:r>
        <w:t>Identification must show the voter's name and Toronto address.</w:t>
      </w:r>
    </w:p>
    <w:p w:rsidR="00EB40B2" w:rsidRDefault="00EB40B2" w:rsidP="0044451F">
      <w:pPr>
        <w:pStyle w:val="MPar"/>
        <w:spacing w:after="0" w:line="240" w:lineRule="auto"/>
      </w:pPr>
    </w:p>
    <w:p w:rsidR="00EB40B2" w:rsidRDefault="00EB40B2" w:rsidP="0044451F">
      <w:pPr>
        <w:pStyle w:val="MPar"/>
        <w:spacing w:after="0" w:line="240" w:lineRule="auto"/>
      </w:pPr>
      <w:r>
        <w:t>Acceptable identification is listed on the back cover of this manual.</w:t>
      </w:r>
    </w:p>
    <w:p w:rsidR="00EB40B2" w:rsidRDefault="00EB40B2" w:rsidP="0044451F">
      <w:pPr>
        <w:pStyle w:val="MPar"/>
        <w:spacing w:after="0" w:line="240" w:lineRule="auto"/>
      </w:pPr>
    </w:p>
    <w:p w:rsidR="00A06E08" w:rsidRPr="007A4E16" w:rsidRDefault="00A06E08" w:rsidP="00A06E08">
      <w:pPr>
        <w:pStyle w:val="MParaTitle"/>
        <w:spacing w:after="0" w:line="240" w:lineRule="auto"/>
      </w:pPr>
      <w:r w:rsidRPr="007A4E16">
        <w:t>I</w:t>
      </w:r>
      <w:r w:rsidRPr="007A4E16">
        <w:rPr>
          <w:noProof/>
          <w:lang w:eastAsia="en-CA"/>
        </w:rPr>
        <w:drawing>
          <wp:anchor distT="0" distB="0" distL="114300" distR="114300" simplePos="0" relativeHeight="251889664" behindDoc="0" locked="0" layoutInCell="1" allowOverlap="1" wp14:anchorId="3D08F9B4" wp14:editId="1C604922">
            <wp:simplePos x="0" y="0"/>
            <wp:positionH relativeFrom="column">
              <wp:posOffset>155575</wp:posOffset>
            </wp:positionH>
            <wp:positionV relativeFrom="page">
              <wp:posOffset>8340725</wp:posOffset>
            </wp:positionV>
            <wp:extent cx="448056" cy="448056"/>
            <wp:effectExtent l="0" t="0" r="9525" b="9525"/>
            <wp:wrapNone/>
            <wp:docPr id="914" name="Picture 914"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4E16">
        <w:t>mportant to Know:</w:t>
      </w:r>
    </w:p>
    <w:p w:rsidR="00A06E08" w:rsidRPr="007A4E16" w:rsidRDefault="00A06E08" w:rsidP="00A06E08">
      <w:pPr>
        <w:pStyle w:val="MPar"/>
        <w:spacing w:after="0" w:line="240" w:lineRule="auto"/>
      </w:pPr>
      <w:r w:rsidRPr="007A4E16">
        <w:t>Voters who have added their names to the voters' list online are listed with a * beside their name and "MUST SHOW ID" in the Notes column of the Voters' List. If these voters do not have identification they cannot complete a Declaration of Identity. They must show identification to be issued a ballot.</w:t>
      </w:r>
    </w:p>
    <w:p w:rsidR="00EB40B2" w:rsidRDefault="00EB40B2" w:rsidP="00A06E08">
      <w:pPr>
        <w:tabs>
          <w:tab w:val="left" w:pos="1440"/>
          <w:tab w:val="left" w:pos="2880"/>
        </w:tabs>
        <w:spacing w:after="0" w:line="240" w:lineRule="auto"/>
        <w:rPr>
          <w:rFonts w:cs="Arial"/>
          <w:b/>
          <w:szCs w:val="24"/>
        </w:rPr>
      </w:pPr>
    </w:p>
    <w:p w:rsidR="00EB40B2" w:rsidRDefault="00EB40B2" w:rsidP="0044451F">
      <w:pPr>
        <w:keepNext/>
        <w:keepLines/>
        <w:tabs>
          <w:tab w:val="left" w:pos="1440"/>
          <w:tab w:val="left" w:pos="2880"/>
        </w:tabs>
        <w:spacing w:after="0" w:line="240" w:lineRule="auto"/>
        <w:ind w:left="2880"/>
        <w:rPr>
          <w:rFonts w:cs="Arial"/>
          <w:b/>
          <w:szCs w:val="24"/>
        </w:rPr>
      </w:pPr>
    </w:p>
    <w:p w:rsidR="00EB40B2" w:rsidRDefault="00EB40B2" w:rsidP="0044451F">
      <w:pPr>
        <w:keepNext/>
        <w:keepLines/>
        <w:tabs>
          <w:tab w:val="left" w:pos="1440"/>
          <w:tab w:val="left" w:pos="2880"/>
        </w:tabs>
        <w:spacing w:after="0" w:line="240" w:lineRule="auto"/>
        <w:ind w:left="2880"/>
        <w:rPr>
          <w:rFonts w:cs="Arial"/>
          <w:b/>
          <w:szCs w:val="24"/>
        </w:rPr>
      </w:pPr>
    </w:p>
    <w:p w:rsidR="00EB40B2" w:rsidRDefault="00EB40B2" w:rsidP="0044451F">
      <w:pPr>
        <w:keepNext/>
        <w:keepLines/>
        <w:tabs>
          <w:tab w:val="left" w:pos="1440"/>
          <w:tab w:val="left" w:pos="2880"/>
        </w:tabs>
        <w:spacing w:after="0" w:line="240" w:lineRule="auto"/>
        <w:ind w:left="2880"/>
        <w:rPr>
          <w:rFonts w:cs="Arial"/>
          <w:b/>
          <w:szCs w:val="24"/>
        </w:rPr>
      </w:pPr>
    </w:p>
    <w:p w:rsidR="00EB40B2" w:rsidRPr="00AD0928" w:rsidRDefault="00EB40B2" w:rsidP="0044451F">
      <w:pPr>
        <w:pStyle w:val="MParaTitle"/>
        <w:spacing w:after="0" w:line="240" w:lineRule="auto"/>
      </w:pPr>
      <w:r w:rsidRPr="00AD0928">
        <w:t>Voting</w:t>
      </w:r>
    </w:p>
    <w:p w:rsidR="00EB40B2" w:rsidRDefault="00EB40B2" w:rsidP="0044451F">
      <w:pPr>
        <w:keepNext/>
        <w:keepLines/>
        <w:tabs>
          <w:tab w:val="left" w:pos="1440"/>
          <w:tab w:val="left" w:pos="2880"/>
        </w:tabs>
        <w:spacing w:after="0" w:line="240" w:lineRule="auto"/>
        <w:ind w:left="2880"/>
        <w:rPr>
          <w:rFonts w:cs="Arial"/>
          <w:szCs w:val="24"/>
        </w:rPr>
      </w:pPr>
    </w:p>
    <w:p w:rsidR="00EB40B2" w:rsidRDefault="00EB40B2" w:rsidP="0044451F">
      <w:pPr>
        <w:pStyle w:val="MPar"/>
        <w:spacing w:after="0" w:line="240" w:lineRule="auto"/>
      </w:pPr>
      <w:r>
        <w:t xml:space="preserve">Voters may vote for one </w:t>
      </w:r>
      <w:r w:rsidR="002B0DC1">
        <w:t>Candidate</w:t>
      </w:r>
      <w:r>
        <w:t xml:space="preserve"> for each of these offices:</w:t>
      </w:r>
    </w:p>
    <w:p w:rsidR="00EB40B2" w:rsidRDefault="00EB40B2" w:rsidP="0044451F">
      <w:pPr>
        <w:pStyle w:val="MBullet1"/>
        <w:spacing w:after="0" w:line="240" w:lineRule="auto"/>
      </w:pPr>
      <w:r>
        <w:t>Mayor</w:t>
      </w:r>
    </w:p>
    <w:p w:rsidR="00EB40B2" w:rsidRDefault="00EB40B2" w:rsidP="0044451F">
      <w:pPr>
        <w:pStyle w:val="MBullet1"/>
        <w:spacing w:after="0" w:line="240" w:lineRule="auto"/>
      </w:pPr>
      <w:r>
        <w:t>Councillor</w:t>
      </w:r>
    </w:p>
    <w:p w:rsidR="00EB40B2" w:rsidRDefault="00EB40B2" w:rsidP="0044451F">
      <w:pPr>
        <w:pStyle w:val="MBullet1"/>
        <w:spacing w:after="0" w:line="240" w:lineRule="auto"/>
      </w:pPr>
      <w:r>
        <w:t>Trustee</w:t>
      </w:r>
    </w:p>
    <w:p w:rsidR="00EB40B2" w:rsidRDefault="00EB40B2" w:rsidP="0044451F">
      <w:pPr>
        <w:pStyle w:val="MParaTitle"/>
        <w:spacing w:after="0" w:line="240" w:lineRule="auto"/>
        <w:ind w:left="0"/>
        <w:rPr>
          <w:rFonts w:cs="Arial"/>
          <w:b w:val="0"/>
          <w:szCs w:val="24"/>
        </w:rPr>
      </w:pPr>
    </w:p>
    <w:p w:rsidR="00EB40B2" w:rsidRDefault="00EB40B2" w:rsidP="0044451F">
      <w:pPr>
        <w:pStyle w:val="MParaTitle"/>
        <w:spacing w:after="0" w:line="240" w:lineRule="auto"/>
      </w:pPr>
      <w:r>
        <w:rPr>
          <w:noProof/>
          <w:lang w:eastAsia="en-CA"/>
        </w:rPr>
        <w:drawing>
          <wp:anchor distT="0" distB="0" distL="114300" distR="114300" simplePos="0" relativeHeight="251634688" behindDoc="0" locked="0" layoutInCell="1" allowOverlap="1" wp14:anchorId="11CA83D1" wp14:editId="212FAAF1">
            <wp:simplePos x="0" y="0"/>
            <wp:positionH relativeFrom="column">
              <wp:posOffset>155575</wp:posOffset>
            </wp:positionH>
            <wp:positionV relativeFrom="paragraph">
              <wp:posOffset>84455</wp:posOffset>
            </wp:positionV>
            <wp:extent cx="448056" cy="448056"/>
            <wp:effectExtent l="0" t="0" r="9525" b="9525"/>
            <wp:wrapNone/>
            <wp:docPr id="10" name="Picture 10"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noFill/>
                    <a:ln>
                      <a:noFill/>
                    </a:ln>
                  </pic:spPr>
                </pic:pic>
              </a:graphicData>
            </a:graphic>
            <wp14:sizeRelH relativeFrom="margin">
              <wp14:pctWidth>0</wp14:pctWidth>
            </wp14:sizeRelH>
            <wp14:sizeRelV relativeFrom="margin">
              <wp14:pctHeight>0</wp14:pctHeight>
            </wp14:sizeRelV>
          </wp:anchor>
        </w:drawing>
      </w:r>
      <w:r>
        <w:t>Important to Kn</w:t>
      </w:r>
      <w:r w:rsidRPr="004D12F9">
        <w:t>ow:</w:t>
      </w:r>
    </w:p>
    <w:p w:rsidR="00EB40B2" w:rsidRPr="00B42907" w:rsidRDefault="00EB40B2" w:rsidP="0044451F">
      <w:pPr>
        <w:pStyle w:val="MPar"/>
        <w:spacing w:after="0" w:line="240" w:lineRule="auto"/>
      </w:pPr>
      <w:r>
        <w:t>A non-resident owner or tenant of commercial or industrial property is not eligible to vote for Trustee. They receive a Non-resident ballot which does not include the office of Trustee.</w:t>
      </w:r>
    </w:p>
    <w:p w:rsidR="00EB40B2" w:rsidRDefault="00EB40B2" w:rsidP="0044451F">
      <w:pPr>
        <w:tabs>
          <w:tab w:val="left" w:pos="3780"/>
        </w:tabs>
        <w:spacing w:after="0" w:line="240" w:lineRule="auto"/>
        <w:rPr>
          <w:rFonts w:cs="Arial"/>
          <w:szCs w:val="24"/>
        </w:rPr>
      </w:pPr>
      <w:r>
        <w:rPr>
          <w:rFonts w:cs="Arial"/>
          <w:noProof/>
          <w:szCs w:val="24"/>
          <w:lang w:eastAsia="en-CA"/>
        </w:rPr>
        <w:drawing>
          <wp:anchor distT="0" distB="0" distL="114300" distR="114300" simplePos="0" relativeHeight="251635712" behindDoc="1" locked="0" layoutInCell="1" allowOverlap="1" wp14:anchorId="3CBD9400" wp14:editId="4FE3A388">
            <wp:simplePos x="0" y="0"/>
            <wp:positionH relativeFrom="column">
              <wp:posOffset>4890052</wp:posOffset>
            </wp:positionH>
            <wp:positionV relativeFrom="paragraph">
              <wp:posOffset>121809</wp:posOffset>
            </wp:positionV>
            <wp:extent cx="1404620" cy="934720"/>
            <wp:effectExtent l="0" t="0" r="5080" b="0"/>
            <wp:wrapTight wrapText="bothSides">
              <wp:wrapPolygon edited="0">
                <wp:start x="0" y="0"/>
                <wp:lineTo x="0" y="21130"/>
                <wp:lineTo x="21385" y="21130"/>
                <wp:lineTo x="21385" y="0"/>
                <wp:lineTo x="0" y="0"/>
              </wp:wrapPolygon>
            </wp:wrapTight>
            <wp:docPr id="5" name="Picture 5" descr="Image of How to vote sample ballo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nal_How to Vote_imag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4620" cy="934720"/>
                    </a:xfrm>
                    <a:prstGeom prst="rect">
                      <a:avLst/>
                    </a:prstGeom>
                  </pic:spPr>
                </pic:pic>
              </a:graphicData>
            </a:graphic>
          </wp:anchor>
        </w:drawing>
      </w:r>
    </w:p>
    <w:p w:rsidR="00EB40B2" w:rsidRDefault="00EB40B2" w:rsidP="0044451F">
      <w:pPr>
        <w:pStyle w:val="MPar"/>
        <w:spacing w:after="0" w:line="240" w:lineRule="auto"/>
      </w:pPr>
      <w:r>
        <w:t>Voters will:</w:t>
      </w:r>
    </w:p>
    <w:p w:rsidR="00EB40B2" w:rsidRPr="00407227" w:rsidRDefault="00EB40B2" w:rsidP="0044451F">
      <w:pPr>
        <w:pStyle w:val="MBullet1"/>
        <w:spacing w:after="0" w:line="240" w:lineRule="auto"/>
      </w:pPr>
      <w:r>
        <w:t>R</w:t>
      </w:r>
      <w:r w:rsidRPr="00407227">
        <w:t>ecei</w:t>
      </w:r>
      <w:r>
        <w:t>ve a ballot in a secrecy folder</w:t>
      </w:r>
    </w:p>
    <w:p w:rsidR="00EB40B2" w:rsidRDefault="00EB40B2" w:rsidP="0044451F">
      <w:pPr>
        <w:pStyle w:val="MBullet1"/>
        <w:spacing w:after="0" w:line="240" w:lineRule="auto"/>
      </w:pPr>
      <w:r>
        <w:t>M</w:t>
      </w:r>
      <w:r w:rsidRPr="00407227">
        <w:t>ark their ballot by filling in the oval to the right o</w:t>
      </w:r>
      <w:r>
        <w:t xml:space="preserve">f the </w:t>
      </w:r>
      <w:r w:rsidR="002B0DC1">
        <w:t>Candidate</w:t>
      </w:r>
      <w:r>
        <w:t xml:space="preserve"> of their choice</w:t>
      </w:r>
    </w:p>
    <w:p w:rsidR="00EB40B2" w:rsidRPr="00C50714" w:rsidRDefault="00EB40B2" w:rsidP="0044451F">
      <w:pPr>
        <w:pStyle w:val="MHeading2"/>
        <w:numPr>
          <w:ilvl w:val="0"/>
          <w:numId w:val="0"/>
        </w:numPr>
        <w:spacing w:after="0" w:line="240" w:lineRule="auto"/>
        <w:ind w:left="1440"/>
        <w:rPr>
          <w:sz w:val="24"/>
          <w:szCs w:val="24"/>
        </w:rPr>
      </w:pPr>
    </w:p>
    <w:p w:rsidR="00EB40B2" w:rsidRPr="00C50714" w:rsidRDefault="00EB40B2" w:rsidP="0044451F">
      <w:pPr>
        <w:pStyle w:val="MHeading2"/>
        <w:numPr>
          <w:ilvl w:val="0"/>
          <w:numId w:val="0"/>
        </w:numPr>
        <w:spacing w:after="0" w:line="240" w:lineRule="auto"/>
        <w:ind w:left="1440"/>
        <w:rPr>
          <w:sz w:val="24"/>
          <w:szCs w:val="24"/>
        </w:rPr>
      </w:pPr>
    </w:p>
    <w:p w:rsidR="00EB40B2" w:rsidRDefault="00EB40B2" w:rsidP="0044451F">
      <w:pPr>
        <w:pStyle w:val="MHeading2"/>
        <w:spacing w:after="0" w:line="240" w:lineRule="auto"/>
      </w:pPr>
      <w:bookmarkStart w:id="25" w:name="_Toc508873360"/>
      <w:bookmarkStart w:id="26" w:name="_Toc515455858"/>
      <w:r w:rsidRPr="00E369B5">
        <w:t>Scrutineers and Candidates</w:t>
      </w:r>
      <w:bookmarkEnd w:id="25"/>
      <w:bookmarkEnd w:id="26"/>
    </w:p>
    <w:p w:rsidR="00EB40B2" w:rsidRPr="00C50714" w:rsidRDefault="00EB40B2" w:rsidP="0044451F">
      <w:pPr>
        <w:pStyle w:val="MHeading1"/>
        <w:numPr>
          <w:ilvl w:val="0"/>
          <w:numId w:val="0"/>
        </w:numPr>
        <w:spacing w:after="0" w:line="240" w:lineRule="auto"/>
        <w:ind w:left="720"/>
        <w:rPr>
          <w:sz w:val="24"/>
          <w:szCs w:val="24"/>
        </w:rPr>
      </w:pPr>
    </w:p>
    <w:p w:rsidR="00EB40B2" w:rsidRDefault="00EB40B2" w:rsidP="0044451F">
      <w:pPr>
        <w:pStyle w:val="MParaTitle"/>
        <w:spacing w:after="0" w:line="240" w:lineRule="auto"/>
      </w:pPr>
      <w:r w:rsidRPr="004E0E07">
        <w:t>Their Role</w:t>
      </w:r>
    </w:p>
    <w:p w:rsidR="00EB40B2" w:rsidRPr="004E0E07" w:rsidRDefault="00EB40B2" w:rsidP="0044451F">
      <w:pPr>
        <w:tabs>
          <w:tab w:val="left" w:pos="1440"/>
          <w:tab w:val="left" w:pos="2880"/>
        </w:tabs>
        <w:spacing w:after="0" w:line="240" w:lineRule="auto"/>
        <w:rPr>
          <w:rFonts w:cs="Arial"/>
          <w:b/>
          <w:color w:val="2E74B5" w:themeColor="accent1" w:themeShade="BF"/>
          <w:szCs w:val="24"/>
        </w:rPr>
      </w:pPr>
    </w:p>
    <w:p w:rsidR="00EB40B2" w:rsidRDefault="00EB40B2" w:rsidP="0044451F">
      <w:pPr>
        <w:pStyle w:val="MPar"/>
        <w:spacing w:after="0" w:line="240" w:lineRule="auto"/>
      </w:pPr>
      <w:r>
        <w:t>A C</w:t>
      </w:r>
      <w:r w:rsidRPr="00806092">
        <w:t xml:space="preserve">andidate may appoint </w:t>
      </w:r>
      <w:r>
        <w:t>S</w:t>
      </w:r>
      <w:r w:rsidRPr="00806092">
        <w:t>crutin</w:t>
      </w:r>
      <w:r>
        <w:t>eers to represent them in the voting place.</w:t>
      </w:r>
    </w:p>
    <w:p w:rsidR="00EB40B2" w:rsidRDefault="00EB40B2" w:rsidP="0044451F">
      <w:pPr>
        <w:tabs>
          <w:tab w:val="left" w:pos="1440"/>
          <w:tab w:val="left" w:pos="2880"/>
        </w:tabs>
        <w:spacing w:after="0" w:line="240" w:lineRule="auto"/>
        <w:rPr>
          <w:rFonts w:cs="Arial"/>
          <w:color w:val="000000" w:themeColor="text1"/>
          <w:szCs w:val="24"/>
        </w:rPr>
      </w:pPr>
    </w:p>
    <w:p w:rsidR="00EB40B2" w:rsidRDefault="00EB40B2" w:rsidP="0044451F">
      <w:pPr>
        <w:pStyle w:val="MPar"/>
        <w:spacing w:after="0" w:line="240" w:lineRule="auto"/>
      </w:pPr>
      <w:r>
        <w:t>Each Candidate may station one Scrutineer at each Ballot Officer and one at the tabulator.</w:t>
      </w:r>
    </w:p>
    <w:p w:rsidR="00EB40B2" w:rsidRDefault="00EB40B2" w:rsidP="0044451F">
      <w:pPr>
        <w:pStyle w:val="MPar"/>
        <w:spacing w:after="0" w:line="240" w:lineRule="auto"/>
        <w:ind w:left="0"/>
        <w:rPr>
          <w:rFonts w:cs="Arial"/>
          <w:color w:val="000000" w:themeColor="text1"/>
          <w:szCs w:val="24"/>
        </w:rPr>
      </w:pPr>
    </w:p>
    <w:p w:rsidR="00EB40B2" w:rsidRDefault="00EB40B2" w:rsidP="0044451F">
      <w:pPr>
        <w:pStyle w:val="MPar"/>
        <w:spacing w:after="0" w:line="240" w:lineRule="auto"/>
      </w:pPr>
      <w:r>
        <w:t>A Candidate may act as a Scrutineer.</w:t>
      </w:r>
    </w:p>
    <w:p w:rsidR="00EB40B2" w:rsidRDefault="00EB40B2" w:rsidP="0044451F">
      <w:pPr>
        <w:tabs>
          <w:tab w:val="left" w:pos="1440"/>
          <w:tab w:val="left" w:pos="2880"/>
        </w:tabs>
        <w:spacing w:after="0" w:line="240" w:lineRule="auto"/>
        <w:rPr>
          <w:rFonts w:cs="Arial"/>
          <w:color w:val="000000" w:themeColor="text1"/>
          <w:szCs w:val="24"/>
        </w:rPr>
      </w:pPr>
    </w:p>
    <w:p w:rsidR="00EB40B2" w:rsidRPr="004D12F9" w:rsidRDefault="00EB40B2" w:rsidP="0044451F">
      <w:pPr>
        <w:pStyle w:val="MParaTitle"/>
        <w:spacing w:after="0" w:line="240" w:lineRule="auto"/>
      </w:pPr>
      <w:r w:rsidRPr="004D12F9">
        <w:t>Signing In</w:t>
      </w:r>
    </w:p>
    <w:p w:rsidR="00EB40B2" w:rsidRDefault="00EB40B2" w:rsidP="0044451F">
      <w:pPr>
        <w:tabs>
          <w:tab w:val="left" w:pos="1440"/>
          <w:tab w:val="left" w:pos="2880"/>
        </w:tabs>
        <w:spacing w:after="0" w:line="240" w:lineRule="auto"/>
        <w:rPr>
          <w:rFonts w:cs="Arial"/>
          <w:color w:val="000000" w:themeColor="text1"/>
          <w:szCs w:val="24"/>
        </w:rPr>
      </w:pPr>
    </w:p>
    <w:p w:rsidR="00EB40B2" w:rsidRDefault="00EB40B2" w:rsidP="00334239">
      <w:pPr>
        <w:pStyle w:val="MPar"/>
        <w:spacing w:after="0" w:line="240" w:lineRule="auto"/>
      </w:pPr>
      <w:r>
        <w:t>When a Scrutineer arrives at your voting place, they must:</w:t>
      </w:r>
    </w:p>
    <w:p w:rsidR="00EB40B2" w:rsidRDefault="00EB40B2" w:rsidP="00334239">
      <w:pPr>
        <w:pStyle w:val="MBullet1"/>
        <w:spacing w:after="0" w:line="240" w:lineRule="auto"/>
      </w:pPr>
      <w:r>
        <w:t>Show you their Scrutineer Appointment Notice and identification</w:t>
      </w:r>
    </w:p>
    <w:p w:rsidR="00334239" w:rsidRDefault="00334239" w:rsidP="00334239">
      <w:pPr>
        <w:pStyle w:val="MBullet2"/>
        <w:spacing w:after="0" w:line="240" w:lineRule="auto"/>
      </w:pPr>
      <w:r>
        <w:t>A Candidate only has to show their identification</w:t>
      </w:r>
    </w:p>
    <w:p w:rsidR="00EB40B2" w:rsidRDefault="00EB40B2" w:rsidP="00334239">
      <w:pPr>
        <w:pStyle w:val="MBullet1"/>
        <w:spacing w:after="0" w:line="240" w:lineRule="auto"/>
      </w:pPr>
      <w:r>
        <w:t>Sign in and take the Declaration of Secrecy at the back of your voters' list</w:t>
      </w:r>
    </w:p>
    <w:p w:rsidR="00EB40B2" w:rsidRDefault="00EB40B2" w:rsidP="00334239">
      <w:pPr>
        <w:pStyle w:val="MBullet1"/>
        <w:spacing w:after="0" w:line="240" w:lineRule="auto"/>
      </w:pPr>
      <w:r>
        <w:t>Wear a Scrutineer label which you will provide to them</w:t>
      </w:r>
    </w:p>
    <w:p w:rsidR="00EB40B2" w:rsidRDefault="00EB40B2" w:rsidP="00334239">
      <w:pPr>
        <w:tabs>
          <w:tab w:val="left" w:pos="1440"/>
          <w:tab w:val="left" w:pos="2880"/>
          <w:tab w:val="left" w:pos="3600"/>
        </w:tabs>
        <w:spacing w:after="0" w:line="240" w:lineRule="auto"/>
        <w:ind w:left="3600"/>
        <w:rPr>
          <w:rFonts w:cs="Arial"/>
          <w:b/>
          <w:szCs w:val="24"/>
        </w:rPr>
      </w:pPr>
    </w:p>
    <w:p w:rsidR="00EB40B2" w:rsidRPr="00755E63" w:rsidRDefault="00EB40B2" w:rsidP="0044451F">
      <w:pPr>
        <w:pStyle w:val="MParaTitle"/>
        <w:spacing w:after="0" w:line="240" w:lineRule="auto"/>
      </w:pPr>
      <w:r>
        <w:t>Important to K</w:t>
      </w:r>
      <w:r w:rsidRPr="00755E63">
        <w:t>now:</w:t>
      </w:r>
    </w:p>
    <w:p w:rsidR="00EB40B2" w:rsidRDefault="00EB40B2" w:rsidP="0044451F">
      <w:pPr>
        <w:pStyle w:val="MBullet1"/>
        <w:spacing w:after="0" w:line="240" w:lineRule="auto"/>
      </w:pPr>
      <w:r>
        <w:rPr>
          <w:noProof/>
          <w:lang w:eastAsia="en-CA"/>
        </w:rPr>
        <w:drawing>
          <wp:anchor distT="0" distB="0" distL="114300" distR="114300" simplePos="0" relativeHeight="251636736" behindDoc="0" locked="0" layoutInCell="1" allowOverlap="1" wp14:anchorId="6B0588F2" wp14:editId="4E63A55F">
            <wp:simplePos x="0" y="0"/>
            <wp:positionH relativeFrom="column">
              <wp:posOffset>155575</wp:posOffset>
            </wp:positionH>
            <wp:positionV relativeFrom="paragraph">
              <wp:posOffset>19271</wp:posOffset>
            </wp:positionV>
            <wp:extent cx="448056" cy="448056"/>
            <wp:effectExtent l="0" t="0" r="9525" b="9525"/>
            <wp:wrapNone/>
            <wp:docPr id="12" name="Picture 12"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noFill/>
                    <a:ln>
                      <a:noFill/>
                    </a:ln>
                  </pic:spPr>
                </pic:pic>
              </a:graphicData>
            </a:graphic>
            <wp14:sizeRelH relativeFrom="margin">
              <wp14:pctWidth>0</wp14:pctWidth>
            </wp14:sizeRelH>
            <wp14:sizeRelV relativeFrom="margin">
              <wp14:pctHeight>0</wp14:pctHeight>
            </wp14:sizeRelV>
          </wp:anchor>
        </w:drawing>
      </w:r>
      <w:r>
        <w:t>You must return the Appointment Notice and identification to the Scru</w:t>
      </w:r>
      <w:r w:rsidR="00B87C51">
        <w:t>tineer once they have signed in</w:t>
      </w:r>
    </w:p>
    <w:p w:rsidR="00EB40B2" w:rsidRPr="00263EB6" w:rsidRDefault="00EB40B2" w:rsidP="0044451F">
      <w:pPr>
        <w:pStyle w:val="MBullet1"/>
        <w:spacing w:after="0" w:line="240" w:lineRule="auto"/>
      </w:pPr>
      <w:r w:rsidRPr="00263EB6">
        <w:t xml:space="preserve">A Scrutineer may leave the voting place and return. They do not have to </w:t>
      </w:r>
      <w:r w:rsidR="00B87C51">
        <w:t>sign in with you more than once</w:t>
      </w:r>
    </w:p>
    <w:p w:rsidR="00EB40B2" w:rsidRDefault="00EB40B2" w:rsidP="0044451F">
      <w:pPr>
        <w:tabs>
          <w:tab w:val="left" w:pos="1440"/>
          <w:tab w:val="left" w:pos="2880"/>
        </w:tabs>
        <w:spacing w:after="0" w:line="240" w:lineRule="auto"/>
        <w:rPr>
          <w:rFonts w:cs="Arial"/>
          <w:color w:val="000000" w:themeColor="text1"/>
          <w:szCs w:val="24"/>
        </w:rPr>
      </w:pPr>
    </w:p>
    <w:p w:rsidR="00EB40B2" w:rsidRDefault="00EB40B2" w:rsidP="0044451F">
      <w:pPr>
        <w:tabs>
          <w:tab w:val="left" w:pos="1440"/>
          <w:tab w:val="left" w:pos="2880"/>
        </w:tabs>
        <w:spacing w:after="0" w:line="240" w:lineRule="auto"/>
        <w:rPr>
          <w:rFonts w:cs="Arial"/>
          <w:color w:val="000000" w:themeColor="text1"/>
          <w:szCs w:val="24"/>
        </w:rPr>
      </w:pPr>
    </w:p>
    <w:p w:rsidR="00EB40B2" w:rsidRDefault="00EB40B2" w:rsidP="0044451F">
      <w:pPr>
        <w:tabs>
          <w:tab w:val="left" w:pos="1440"/>
          <w:tab w:val="left" w:pos="2880"/>
        </w:tabs>
        <w:spacing w:after="0" w:line="240" w:lineRule="auto"/>
        <w:rPr>
          <w:rFonts w:cs="Arial"/>
          <w:color w:val="000000" w:themeColor="text1"/>
          <w:szCs w:val="24"/>
        </w:rPr>
      </w:pPr>
    </w:p>
    <w:p w:rsidR="00EB40B2" w:rsidRDefault="00EB40B2" w:rsidP="0044451F">
      <w:pPr>
        <w:tabs>
          <w:tab w:val="left" w:pos="1440"/>
          <w:tab w:val="left" w:pos="2880"/>
        </w:tabs>
        <w:spacing w:after="0" w:line="240" w:lineRule="auto"/>
        <w:rPr>
          <w:rFonts w:cs="Arial"/>
          <w:color w:val="000000" w:themeColor="text1"/>
          <w:szCs w:val="24"/>
        </w:rPr>
      </w:pPr>
    </w:p>
    <w:p w:rsidR="00EB40B2" w:rsidRDefault="00EB40B2" w:rsidP="0044451F">
      <w:pPr>
        <w:tabs>
          <w:tab w:val="left" w:pos="1440"/>
          <w:tab w:val="left" w:pos="2880"/>
        </w:tabs>
        <w:spacing w:after="0" w:line="240" w:lineRule="auto"/>
        <w:rPr>
          <w:rFonts w:cs="Arial"/>
          <w:color w:val="000000" w:themeColor="text1"/>
          <w:szCs w:val="24"/>
        </w:rPr>
      </w:pPr>
    </w:p>
    <w:p w:rsidR="00E05F3A" w:rsidRDefault="00E05F3A" w:rsidP="0044451F">
      <w:pPr>
        <w:tabs>
          <w:tab w:val="left" w:pos="1440"/>
          <w:tab w:val="left" w:pos="2880"/>
        </w:tabs>
        <w:spacing w:after="0" w:line="240" w:lineRule="auto"/>
        <w:rPr>
          <w:rFonts w:cs="Arial"/>
          <w:color w:val="000000" w:themeColor="text1"/>
          <w:szCs w:val="24"/>
        </w:rPr>
      </w:pPr>
    </w:p>
    <w:p w:rsidR="00EB40B2" w:rsidRDefault="00EB40B2" w:rsidP="0044451F">
      <w:pPr>
        <w:tabs>
          <w:tab w:val="left" w:pos="1440"/>
          <w:tab w:val="left" w:pos="2880"/>
        </w:tabs>
        <w:spacing w:after="0" w:line="240" w:lineRule="auto"/>
        <w:rPr>
          <w:rFonts w:cs="Arial"/>
          <w:color w:val="000000" w:themeColor="text1"/>
          <w:szCs w:val="24"/>
        </w:rPr>
      </w:pPr>
    </w:p>
    <w:p w:rsidR="00EB40B2" w:rsidRPr="004D12F9" w:rsidRDefault="00EB40B2" w:rsidP="0044451F">
      <w:pPr>
        <w:pStyle w:val="MParaTitle"/>
        <w:keepNext/>
        <w:keepLines/>
        <w:spacing w:after="0" w:line="240" w:lineRule="auto"/>
      </w:pPr>
      <w:r w:rsidRPr="00126C45">
        <w:t xml:space="preserve">Scrutineer </w:t>
      </w:r>
      <w:r>
        <w:t>Activities</w:t>
      </w:r>
    </w:p>
    <w:p w:rsidR="00EB40B2" w:rsidRDefault="00EB40B2" w:rsidP="0044451F">
      <w:pPr>
        <w:keepLines/>
        <w:tabs>
          <w:tab w:val="left" w:pos="1440"/>
          <w:tab w:val="left" w:pos="2880"/>
        </w:tabs>
        <w:spacing w:after="0" w:line="240" w:lineRule="auto"/>
        <w:rPr>
          <w:rFonts w:cs="Arial"/>
          <w:color w:val="000000" w:themeColor="text1"/>
          <w:szCs w:val="24"/>
        </w:rPr>
      </w:pPr>
    </w:p>
    <w:p w:rsidR="006D6096" w:rsidRPr="00A85A69" w:rsidRDefault="006D6096" w:rsidP="00A10288">
      <w:pPr>
        <w:pStyle w:val="MPar"/>
        <w:spacing w:after="0"/>
        <w:rPr>
          <w:b/>
          <w:noProof/>
          <w:lang w:eastAsia="en-CA"/>
        </w:rPr>
      </w:pPr>
      <w:r w:rsidRPr="00A85A69">
        <w:rPr>
          <w:noProof/>
          <w:lang w:eastAsia="en-CA"/>
        </w:rPr>
        <w:t xml:space="preserve">Scrutineers and </w:t>
      </w:r>
      <w:r w:rsidR="00C3447D">
        <w:rPr>
          <w:noProof/>
          <w:lang w:eastAsia="en-CA"/>
        </w:rPr>
        <w:t>Candidates</w:t>
      </w:r>
      <w:r w:rsidRPr="00A85A69">
        <w:rPr>
          <w:noProof/>
          <w:lang w:eastAsia="en-CA"/>
        </w:rPr>
        <w:t xml:space="preserve"> can:</w:t>
      </w:r>
    </w:p>
    <w:p w:rsidR="006D6096" w:rsidRPr="00A85A69" w:rsidRDefault="006D6096" w:rsidP="00A10288">
      <w:pPr>
        <w:pStyle w:val="MBullet1"/>
        <w:spacing w:after="0"/>
        <w:rPr>
          <w:noProof/>
          <w:lang w:eastAsia="en-CA"/>
        </w:rPr>
      </w:pPr>
      <w:r w:rsidRPr="00A85A69">
        <w:rPr>
          <w:noProof/>
          <w:lang w:eastAsia="en-CA"/>
        </w:rPr>
        <w:t>Enter the voting place 15 minutes before it opens and to inspect the vote tabulator stand, the ballots and all other election documents but not so as to delay the opening of the voting place</w:t>
      </w:r>
    </w:p>
    <w:p w:rsidR="006D6096" w:rsidRPr="00A85A69" w:rsidRDefault="006D6096" w:rsidP="00A10288">
      <w:pPr>
        <w:pStyle w:val="MBullet1"/>
        <w:spacing w:after="0"/>
        <w:rPr>
          <w:noProof/>
          <w:lang w:eastAsia="en-CA"/>
        </w:rPr>
      </w:pPr>
      <w:r w:rsidRPr="00A85A69">
        <w:rPr>
          <w:noProof/>
          <w:lang w:eastAsia="en-CA"/>
        </w:rPr>
        <w:t xml:space="preserve">Object to </w:t>
      </w:r>
      <w:r w:rsidR="00B87C51">
        <w:rPr>
          <w:noProof/>
          <w:lang w:eastAsia="en-CA"/>
        </w:rPr>
        <w:t>a voter</w:t>
      </w:r>
      <w:r w:rsidRPr="00A85A69">
        <w:rPr>
          <w:noProof/>
          <w:lang w:eastAsia="en-CA"/>
        </w:rPr>
        <w:t xml:space="preserve"> voting (objection to be decided by the </w:t>
      </w:r>
      <w:r w:rsidR="001725E5">
        <w:rPr>
          <w:noProof/>
          <w:lang w:eastAsia="en-CA"/>
        </w:rPr>
        <w:t>E</w:t>
      </w:r>
      <w:r w:rsidRPr="00A85A69">
        <w:rPr>
          <w:noProof/>
          <w:lang w:eastAsia="en-CA"/>
        </w:rPr>
        <w:t xml:space="preserve">lection </w:t>
      </w:r>
      <w:r w:rsidR="001725E5">
        <w:rPr>
          <w:noProof/>
          <w:lang w:eastAsia="en-CA"/>
        </w:rPr>
        <w:t>O</w:t>
      </w:r>
      <w:r w:rsidRPr="00A85A69">
        <w:rPr>
          <w:noProof/>
          <w:lang w:eastAsia="en-CA"/>
        </w:rPr>
        <w:t>fficial)</w:t>
      </w:r>
    </w:p>
    <w:p w:rsidR="006D6096" w:rsidRDefault="006D6096" w:rsidP="00A10288">
      <w:pPr>
        <w:pStyle w:val="MBullet1"/>
        <w:spacing w:after="0"/>
        <w:rPr>
          <w:noProof/>
          <w:lang w:eastAsia="en-CA"/>
        </w:rPr>
      </w:pPr>
      <w:r w:rsidRPr="00A85A69">
        <w:rPr>
          <w:noProof/>
          <w:lang w:eastAsia="en-CA"/>
        </w:rPr>
        <w:t>Sign the statement of the results of the election</w:t>
      </w:r>
      <w:r>
        <w:rPr>
          <w:noProof/>
          <w:lang w:eastAsia="en-CA"/>
        </w:rPr>
        <w:t xml:space="preserve"> </w:t>
      </w:r>
      <w:r w:rsidR="00C122B8">
        <w:rPr>
          <w:noProof/>
          <w:lang w:eastAsia="en-CA"/>
        </w:rPr>
        <w:t>(results tape)</w:t>
      </w:r>
    </w:p>
    <w:p w:rsidR="006D6096" w:rsidRPr="00222191" w:rsidRDefault="006D6096" w:rsidP="00A10288">
      <w:pPr>
        <w:pStyle w:val="MBullet1"/>
        <w:spacing w:after="0"/>
        <w:rPr>
          <w:noProof/>
          <w:lang w:eastAsia="en-CA"/>
        </w:rPr>
      </w:pPr>
      <w:r>
        <w:rPr>
          <w:noProof/>
          <w:lang w:eastAsia="en-CA"/>
        </w:rPr>
        <w:t>Place their seal on the ballot box after the close of voting on election day</w:t>
      </w:r>
    </w:p>
    <w:p w:rsidR="006D6096" w:rsidRPr="009F2135" w:rsidRDefault="006D6096" w:rsidP="00A10288">
      <w:pPr>
        <w:pStyle w:val="Header"/>
        <w:tabs>
          <w:tab w:val="clear" w:pos="4680"/>
          <w:tab w:val="clear" w:pos="9360"/>
          <w:tab w:val="right" w:pos="703"/>
        </w:tabs>
        <w:rPr>
          <w:rFonts w:cs="Arial"/>
          <w:noProof/>
          <w:szCs w:val="24"/>
          <w:lang w:eastAsia="en-CA"/>
        </w:rPr>
      </w:pPr>
    </w:p>
    <w:p w:rsidR="006D6096" w:rsidRPr="00A85A69" w:rsidRDefault="006D6096" w:rsidP="00A10288">
      <w:pPr>
        <w:pStyle w:val="MPar"/>
        <w:spacing w:after="0"/>
        <w:rPr>
          <w:b/>
          <w:noProof/>
          <w:lang w:eastAsia="en-CA"/>
        </w:rPr>
      </w:pPr>
      <w:r w:rsidRPr="00A85A69">
        <w:rPr>
          <w:noProof/>
          <w:lang w:eastAsia="en-CA"/>
        </w:rPr>
        <w:t xml:space="preserve">Scrutineers and </w:t>
      </w:r>
      <w:r w:rsidR="00C3447D">
        <w:rPr>
          <w:noProof/>
          <w:lang w:eastAsia="en-CA"/>
        </w:rPr>
        <w:t>Candidates</w:t>
      </w:r>
      <w:r w:rsidRPr="00A85A69">
        <w:rPr>
          <w:noProof/>
          <w:lang w:eastAsia="en-CA"/>
        </w:rPr>
        <w:t xml:space="preserve"> cannot:</w:t>
      </w:r>
    </w:p>
    <w:p w:rsidR="006D6096" w:rsidRPr="00A85A69" w:rsidRDefault="006D6096" w:rsidP="00A10288">
      <w:pPr>
        <w:pStyle w:val="MBullet1"/>
        <w:spacing w:after="0"/>
        <w:rPr>
          <w:noProof/>
          <w:lang w:eastAsia="en-CA"/>
        </w:rPr>
      </w:pPr>
      <w:r w:rsidRPr="00A85A69">
        <w:rPr>
          <w:noProof/>
          <w:lang w:eastAsia="en-CA"/>
        </w:rPr>
        <w:t xml:space="preserve">Attempt, directly or indirectly, to interfere with how </w:t>
      </w:r>
      <w:r w:rsidR="00B87C51">
        <w:rPr>
          <w:noProof/>
          <w:lang w:eastAsia="en-CA"/>
        </w:rPr>
        <w:t>a voter</w:t>
      </w:r>
      <w:r w:rsidRPr="00A85A69">
        <w:rPr>
          <w:noProof/>
          <w:lang w:eastAsia="en-CA"/>
        </w:rPr>
        <w:t xml:space="preserve"> votes or with </w:t>
      </w:r>
      <w:r w:rsidR="00B87C51">
        <w:rPr>
          <w:noProof/>
          <w:lang w:eastAsia="en-CA"/>
        </w:rPr>
        <w:t>a voter</w:t>
      </w:r>
      <w:r w:rsidRPr="00A85A69">
        <w:rPr>
          <w:noProof/>
          <w:lang w:eastAsia="en-CA"/>
        </w:rPr>
        <w:t xml:space="preserve"> who is marking a ballot</w:t>
      </w:r>
    </w:p>
    <w:p w:rsidR="006D6096" w:rsidRPr="00A85A69" w:rsidRDefault="006D6096" w:rsidP="00A10288">
      <w:pPr>
        <w:pStyle w:val="MBullet1"/>
        <w:spacing w:after="0"/>
        <w:rPr>
          <w:noProof/>
          <w:lang w:eastAsia="en-CA"/>
        </w:rPr>
      </w:pPr>
      <w:r w:rsidRPr="00A85A69">
        <w:rPr>
          <w:noProof/>
          <w:lang w:eastAsia="en-CA"/>
        </w:rPr>
        <w:t xml:space="preserve">Display a </w:t>
      </w:r>
      <w:r w:rsidR="002B0DC1">
        <w:rPr>
          <w:noProof/>
          <w:lang w:eastAsia="en-CA"/>
        </w:rPr>
        <w:t>Candidate</w:t>
      </w:r>
      <w:r w:rsidRPr="00A85A69">
        <w:rPr>
          <w:noProof/>
          <w:lang w:eastAsia="en-CA"/>
        </w:rPr>
        <w:t>'s election material (</w:t>
      </w:r>
      <w:r w:rsidR="00F138D7">
        <w:rPr>
          <w:noProof/>
          <w:lang w:eastAsia="en-CA"/>
        </w:rPr>
        <w:t>such as buttons, ribbons, pins</w:t>
      </w:r>
      <w:r w:rsidRPr="00A85A69">
        <w:rPr>
          <w:noProof/>
          <w:lang w:eastAsia="en-CA"/>
        </w:rPr>
        <w:t>) in the voting place</w:t>
      </w:r>
    </w:p>
    <w:p w:rsidR="006D6096" w:rsidRPr="00A85A69" w:rsidRDefault="006D6096" w:rsidP="00A10288">
      <w:pPr>
        <w:pStyle w:val="MBullet1"/>
        <w:spacing w:after="0"/>
        <w:rPr>
          <w:noProof/>
          <w:lang w:eastAsia="en-CA"/>
        </w:rPr>
      </w:pPr>
      <w:r w:rsidRPr="00A85A69">
        <w:rPr>
          <w:noProof/>
          <w:lang w:eastAsia="en-CA"/>
        </w:rPr>
        <w:t>Compromise the secrecy of voting</w:t>
      </w:r>
    </w:p>
    <w:p w:rsidR="006D6096" w:rsidRPr="00A85A69" w:rsidRDefault="006D6096" w:rsidP="00A10288">
      <w:pPr>
        <w:pStyle w:val="MBullet1"/>
        <w:spacing w:after="0"/>
        <w:rPr>
          <w:noProof/>
          <w:lang w:eastAsia="en-CA"/>
        </w:rPr>
      </w:pPr>
      <w:r w:rsidRPr="00A85A69">
        <w:rPr>
          <w:noProof/>
          <w:lang w:eastAsia="en-CA"/>
        </w:rPr>
        <w:t xml:space="preserve">Obtain or attempt to obtain, in the voting place, any information about how </w:t>
      </w:r>
      <w:r w:rsidR="00B87C51">
        <w:rPr>
          <w:noProof/>
          <w:lang w:eastAsia="en-CA"/>
        </w:rPr>
        <w:t>a voter</w:t>
      </w:r>
      <w:r w:rsidRPr="00A85A69">
        <w:rPr>
          <w:noProof/>
          <w:lang w:eastAsia="en-CA"/>
        </w:rPr>
        <w:t xml:space="preserve"> intended to vote or has voted</w:t>
      </w:r>
    </w:p>
    <w:p w:rsidR="006D6096" w:rsidRPr="00A85A69" w:rsidRDefault="006D6096" w:rsidP="00A10288">
      <w:pPr>
        <w:pStyle w:val="MBullet1"/>
        <w:spacing w:after="0"/>
        <w:rPr>
          <w:noProof/>
          <w:lang w:eastAsia="en-CA"/>
        </w:rPr>
      </w:pPr>
      <w:r w:rsidRPr="00A85A69">
        <w:rPr>
          <w:noProof/>
          <w:lang w:eastAsia="en-CA"/>
        </w:rPr>
        <w:t xml:space="preserve">Communicate any information obtained at a voting place about how </w:t>
      </w:r>
      <w:r w:rsidR="00B87C51">
        <w:rPr>
          <w:noProof/>
          <w:lang w:eastAsia="en-CA"/>
        </w:rPr>
        <w:t>a voter</w:t>
      </w:r>
      <w:r w:rsidRPr="00A85A69">
        <w:rPr>
          <w:noProof/>
          <w:lang w:eastAsia="en-CA"/>
        </w:rPr>
        <w:t xml:space="preserve"> intends to vote or has voted</w:t>
      </w:r>
    </w:p>
    <w:p w:rsidR="006D6096" w:rsidRPr="00A85A69" w:rsidRDefault="006D6096" w:rsidP="00A10288">
      <w:pPr>
        <w:pStyle w:val="MBullet1"/>
        <w:spacing w:after="0"/>
        <w:rPr>
          <w:noProof/>
          <w:lang w:eastAsia="en-CA"/>
        </w:rPr>
      </w:pPr>
      <w:r w:rsidRPr="00A85A69">
        <w:rPr>
          <w:noProof/>
          <w:lang w:eastAsia="en-CA"/>
        </w:rPr>
        <w:t xml:space="preserve">Speak to </w:t>
      </w:r>
      <w:r>
        <w:rPr>
          <w:noProof/>
          <w:lang w:eastAsia="en-CA"/>
        </w:rPr>
        <w:t xml:space="preserve">or provide assistance to </w:t>
      </w:r>
      <w:r w:rsidRPr="00A85A69">
        <w:rPr>
          <w:noProof/>
          <w:lang w:eastAsia="en-CA"/>
        </w:rPr>
        <w:t xml:space="preserve">any </w:t>
      </w:r>
      <w:r w:rsidR="00B87C51">
        <w:rPr>
          <w:noProof/>
          <w:lang w:eastAsia="en-CA"/>
        </w:rPr>
        <w:t>voters</w:t>
      </w:r>
    </w:p>
    <w:p w:rsidR="006D6096" w:rsidRPr="00A85A69" w:rsidRDefault="006D6096" w:rsidP="00A10288">
      <w:pPr>
        <w:pStyle w:val="MBullet1"/>
        <w:spacing w:after="0"/>
        <w:rPr>
          <w:noProof/>
          <w:lang w:eastAsia="en-CA"/>
        </w:rPr>
      </w:pPr>
      <w:r w:rsidRPr="00A85A69">
        <w:rPr>
          <w:noProof/>
          <w:lang w:eastAsia="en-CA"/>
        </w:rPr>
        <w:t>Act as an interpreter (</w:t>
      </w:r>
      <w:r w:rsidR="00B87C51">
        <w:rPr>
          <w:noProof/>
          <w:lang w:eastAsia="en-CA"/>
        </w:rPr>
        <w:t>a voter</w:t>
      </w:r>
      <w:r w:rsidRPr="00A85A69">
        <w:rPr>
          <w:noProof/>
          <w:lang w:eastAsia="en-CA"/>
        </w:rPr>
        <w:t xml:space="preserve"> must make their own arrangements)</w:t>
      </w:r>
    </w:p>
    <w:p w:rsidR="006D6096" w:rsidRPr="00A85A69" w:rsidRDefault="006D6096" w:rsidP="00A10288">
      <w:pPr>
        <w:pStyle w:val="MBullet1"/>
        <w:spacing w:after="0"/>
        <w:rPr>
          <w:noProof/>
          <w:lang w:eastAsia="en-CA"/>
        </w:rPr>
      </w:pPr>
      <w:r w:rsidRPr="00A85A69">
        <w:rPr>
          <w:noProof/>
          <w:lang w:eastAsia="en-CA"/>
        </w:rPr>
        <w:t>Use a cell phone in the voting place</w:t>
      </w:r>
    </w:p>
    <w:p w:rsidR="006D6096" w:rsidRPr="009F2135" w:rsidRDefault="006D6096" w:rsidP="00A10288">
      <w:pPr>
        <w:pStyle w:val="Header"/>
        <w:tabs>
          <w:tab w:val="clear" w:pos="4680"/>
          <w:tab w:val="clear" w:pos="9360"/>
          <w:tab w:val="right" w:pos="703"/>
        </w:tabs>
        <w:rPr>
          <w:rFonts w:cs="Arial"/>
          <w:b/>
          <w:noProof/>
          <w:szCs w:val="24"/>
          <w:lang w:eastAsia="en-CA"/>
        </w:rPr>
      </w:pPr>
    </w:p>
    <w:p w:rsidR="00EB40B2" w:rsidRPr="00031851" w:rsidRDefault="001725E5" w:rsidP="00A10288">
      <w:pPr>
        <w:pStyle w:val="MPar"/>
        <w:spacing w:after="0"/>
        <w:rPr>
          <w:color w:val="2E74B5" w:themeColor="accent1" w:themeShade="BF"/>
        </w:rPr>
      </w:pPr>
      <w:r>
        <w:rPr>
          <w:noProof/>
          <w:lang w:eastAsia="en-CA"/>
        </w:rPr>
        <w:t>Election O</w:t>
      </w:r>
      <w:r w:rsidR="006D6096" w:rsidRPr="00A85A69">
        <w:rPr>
          <w:noProof/>
          <w:lang w:eastAsia="en-CA"/>
        </w:rPr>
        <w:t xml:space="preserve">fficials have the right to remove from the voting place any individual who is causing a disturbance.  Candidates and </w:t>
      </w:r>
      <w:r w:rsidR="00C3447D">
        <w:rPr>
          <w:noProof/>
          <w:lang w:eastAsia="en-CA"/>
        </w:rPr>
        <w:t>Scrutineers</w:t>
      </w:r>
      <w:r w:rsidR="006D6096" w:rsidRPr="00A85A69">
        <w:rPr>
          <w:noProof/>
          <w:lang w:eastAsia="en-CA"/>
        </w:rPr>
        <w:t xml:space="preserve"> forfeit their right to be present if they disrupt the voting place or interfere with the voting process.</w:t>
      </w:r>
    </w:p>
    <w:p w:rsidR="009F2135" w:rsidRDefault="009F2135" w:rsidP="00A10288">
      <w:pPr>
        <w:pStyle w:val="MParaTitle"/>
        <w:spacing w:after="0" w:line="240" w:lineRule="auto"/>
      </w:pPr>
    </w:p>
    <w:p w:rsidR="00EB40B2" w:rsidRPr="00755E63" w:rsidRDefault="00EB40B2" w:rsidP="00A10288">
      <w:pPr>
        <w:pStyle w:val="MParaTitle"/>
        <w:spacing w:after="0" w:line="240" w:lineRule="auto"/>
      </w:pPr>
      <w:r>
        <w:rPr>
          <w:noProof/>
          <w:lang w:eastAsia="en-CA"/>
        </w:rPr>
        <w:drawing>
          <wp:anchor distT="0" distB="0" distL="114300" distR="114300" simplePos="0" relativeHeight="251637760" behindDoc="0" locked="0" layoutInCell="1" allowOverlap="1" wp14:anchorId="5FCC1848" wp14:editId="33CC7C24">
            <wp:simplePos x="0" y="0"/>
            <wp:positionH relativeFrom="column">
              <wp:posOffset>155575</wp:posOffset>
            </wp:positionH>
            <wp:positionV relativeFrom="paragraph">
              <wp:posOffset>10160</wp:posOffset>
            </wp:positionV>
            <wp:extent cx="447675" cy="447675"/>
            <wp:effectExtent l="0" t="0" r="9525" b="9525"/>
            <wp:wrapNone/>
            <wp:docPr id="13" name="Picture 13"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t>Important to K</w:t>
      </w:r>
      <w:r w:rsidRPr="00755E63">
        <w:t>now:</w:t>
      </w:r>
    </w:p>
    <w:p w:rsidR="00EB40B2" w:rsidRDefault="00EB40B2" w:rsidP="00A10288">
      <w:pPr>
        <w:pStyle w:val="MPar"/>
        <w:spacing w:after="0" w:line="240" w:lineRule="auto"/>
      </w:pPr>
      <w:r>
        <w:t xml:space="preserve">If a </w:t>
      </w:r>
      <w:r w:rsidR="002B0DC1">
        <w:t>Scrutineer</w:t>
      </w:r>
      <w:r>
        <w:t xml:space="preserve"> is not following the rules:</w:t>
      </w:r>
      <w:r w:rsidRPr="00D700B4">
        <w:rPr>
          <w:noProof/>
          <w:lang w:eastAsia="en-CA"/>
        </w:rPr>
        <w:t xml:space="preserve"> </w:t>
      </w:r>
    </w:p>
    <w:p w:rsidR="00EB40B2" w:rsidRDefault="00EB40B2" w:rsidP="00A10288">
      <w:pPr>
        <w:pStyle w:val="MBullet1"/>
        <w:spacing w:after="0" w:line="240" w:lineRule="auto"/>
      </w:pPr>
      <w:r>
        <w:t>Politely explain the rules to them</w:t>
      </w:r>
    </w:p>
    <w:p w:rsidR="00EB40B2" w:rsidRDefault="00EB40B2" w:rsidP="00A10288">
      <w:pPr>
        <w:pStyle w:val="MBullet1"/>
        <w:spacing w:after="0" w:line="240" w:lineRule="auto"/>
      </w:pPr>
      <w:r>
        <w:t>Advise the rules are listed on their Scrutineer Appointment Notice</w:t>
      </w:r>
    </w:p>
    <w:p w:rsidR="00EB40B2" w:rsidRDefault="00EB40B2" w:rsidP="00A10288">
      <w:pPr>
        <w:pStyle w:val="MBullet1"/>
        <w:spacing w:after="0" w:line="240" w:lineRule="auto"/>
      </w:pPr>
      <w:r>
        <w:t>Let them know if the rules are not followed, they will be asked to leave the voting place</w:t>
      </w:r>
    </w:p>
    <w:p w:rsidR="00EB40B2" w:rsidRPr="00126C45" w:rsidRDefault="00EB40B2" w:rsidP="00A10288">
      <w:pPr>
        <w:pStyle w:val="MBullet1"/>
        <w:spacing w:after="0" w:line="240" w:lineRule="auto"/>
      </w:pPr>
      <w:r w:rsidRPr="00126C45">
        <w:t>Notify the Supervisor or Ward Centre of the situation</w:t>
      </w:r>
    </w:p>
    <w:p w:rsidR="00EB40B2" w:rsidRPr="00E369B5" w:rsidRDefault="00EB40B2" w:rsidP="0044451F">
      <w:pPr>
        <w:pStyle w:val="MHeading1"/>
        <w:numPr>
          <w:ilvl w:val="0"/>
          <w:numId w:val="0"/>
        </w:numPr>
        <w:spacing w:after="0" w:line="240" w:lineRule="auto"/>
        <w:ind w:left="1440"/>
      </w:pPr>
    </w:p>
    <w:p w:rsidR="00EB40B2" w:rsidRPr="006C2118" w:rsidRDefault="00EB40B2" w:rsidP="006C2118">
      <w:pPr>
        <w:pStyle w:val="MHeading1"/>
        <w:pageBreakBefore/>
        <w:rPr>
          <w:rStyle w:val="MHeading2Char"/>
          <w:b/>
          <w:sz w:val="32"/>
        </w:rPr>
      </w:pPr>
      <w:bookmarkStart w:id="27" w:name="_Toc508873361"/>
      <w:bookmarkStart w:id="28" w:name="_Toc515455859"/>
      <w:r w:rsidRPr="006C2118">
        <w:rPr>
          <w:rStyle w:val="MHeading2Char"/>
          <w:b/>
          <w:sz w:val="32"/>
        </w:rPr>
        <w:t>Before Election Day Checklist</w:t>
      </w:r>
      <w:bookmarkEnd w:id="27"/>
      <w:bookmarkEnd w:id="28"/>
    </w:p>
    <w:p w:rsidR="00EB40B2" w:rsidRDefault="00EB40B2" w:rsidP="0044451F">
      <w:pPr>
        <w:pStyle w:val="MCheckbox"/>
        <w:numPr>
          <w:ilvl w:val="0"/>
          <w:numId w:val="0"/>
        </w:numPr>
        <w:spacing w:after="0" w:line="240" w:lineRule="auto"/>
        <w:ind w:left="1800"/>
      </w:pPr>
    </w:p>
    <w:p w:rsidR="00EB40B2" w:rsidRPr="000C76FA" w:rsidRDefault="00EB40B2" w:rsidP="0044451F">
      <w:pPr>
        <w:pStyle w:val="MCheckbox"/>
        <w:spacing w:after="0" w:line="240" w:lineRule="auto"/>
      </w:pPr>
      <w:r w:rsidRPr="000C76FA">
        <w:t>Plan your travel route</w:t>
      </w:r>
    </w:p>
    <w:p w:rsidR="00EB40B2" w:rsidRPr="000C76FA" w:rsidRDefault="00EB40B2" w:rsidP="0044451F">
      <w:pPr>
        <w:pStyle w:val="MBullet1"/>
        <w:spacing w:after="0" w:line="240" w:lineRule="auto"/>
      </w:pPr>
      <w:r w:rsidRPr="000C76FA">
        <w:t xml:space="preserve">To arrive at your voting place at 8:30 a.m. on </w:t>
      </w:r>
      <w:r w:rsidR="00015722">
        <w:t>e</w:t>
      </w:r>
      <w:r w:rsidRPr="000C76FA">
        <w:t xml:space="preserve">lection </w:t>
      </w:r>
      <w:r w:rsidR="00015722">
        <w:t>d</w:t>
      </w:r>
      <w:r w:rsidRPr="000C76FA">
        <w:t>ay</w:t>
      </w:r>
    </w:p>
    <w:p w:rsidR="00EB40B2" w:rsidRDefault="00EB40B2" w:rsidP="0044451F">
      <w:pPr>
        <w:pStyle w:val="MBullet1"/>
        <w:spacing w:after="0" w:line="240" w:lineRule="auto"/>
      </w:pPr>
      <w:r w:rsidRPr="000C76FA">
        <w:t xml:space="preserve">From your voting place to the Receiving Centre </w:t>
      </w:r>
    </w:p>
    <w:p w:rsidR="00EB40B2" w:rsidRDefault="00EB40B2" w:rsidP="0044451F">
      <w:pPr>
        <w:pStyle w:val="MBullet2"/>
        <w:spacing w:after="0" w:line="240" w:lineRule="auto"/>
      </w:pPr>
      <w:r>
        <w:t>A</w:t>
      </w:r>
      <w:r w:rsidRPr="000C76FA">
        <w:t xml:space="preserve"> </w:t>
      </w:r>
      <w:r>
        <w:t>Receiving Centre Map / Windshield Sign is in your supply bag (see sample in this manual)</w:t>
      </w:r>
    </w:p>
    <w:p w:rsidR="00EB40B2" w:rsidRDefault="00EB40B2" w:rsidP="0044451F">
      <w:pPr>
        <w:pStyle w:val="ListParagraph"/>
        <w:spacing w:after="0" w:line="240" w:lineRule="auto"/>
        <w:ind w:left="3600"/>
        <w:rPr>
          <w:rFonts w:ascii="Arial" w:hAnsi="Arial" w:cs="Arial"/>
          <w:sz w:val="24"/>
          <w:szCs w:val="24"/>
        </w:rPr>
      </w:pPr>
    </w:p>
    <w:p w:rsidR="00EB40B2" w:rsidRDefault="00EB40B2" w:rsidP="0044451F">
      <w:pPr>
        <w:pStyle w:val="MCheckbox"/>
        <w:spacing w:after="0" w:line="240" w:lineRule="auto"/>
      </w:pPr>
      <w:r>
        <w:t>Visit your voting place</w:t>
      </w:r>
    </w:p>
    <w:p w:rsidR="00EB40B2" w:rsidRDefault="00EB40B2" w:rsidP="0044451F">
      <w:pPr>
        <w:pStyle w:val="MBullet1"/>
        <w:spacing w:after="0" w:line="240" w:lineRule="auto"/>
      </w:pPr>
      <w:r>
        <w:t>Use the Final List of Voting Places in your supply bag to locate:</w:t>
      </w:r>
    </w:p>
    <w:p w:rsidR="00EB40B2" w:rsidRDefault="00EB40B2" w:rsidP="0044451F">
      <w:pPr>
        <w:pStyle w:val="MBullet2"/>
        <w:spacing w:after="0" w:line="240" w:lineRule="auto"/>
      </w:pPr>
      <w:r>
        <w:t>The preferred entrance</w:t>
      </w:r>
    </w:p>
    <w:p w:rsidR="00EB40B2" w:rsidRDefault="00EB40B2" w:rsidP="0044451F">
      <w:pPr>
        <w:pStyle w:val="MBullet2"/>
        <w:spacing w:after="0" w:line="240" w:lineRule="auto"/>
      </w:pPr>
      <w:r>
        <w:t>The accessible entrance, if different from the preferred entrance</w:t>
      </w:r>
    </w:p>
    <w:p w:rsidR="00EB40B2" w:rsidRDefault="00EB40B2" w:rsidP="0044451F">
      <w:pPr>
        <w:pStyle w:val="MBullet2"/>
        <w:spacing w:after="0" w:line="240" w:lineRule="auto"/>
      </w:pPr>
      <w:r>
        <w:t>The voting room</w:t>
      </w:r>
    </w:p>
    <w:p w:rsidR="00EB40B2" w:rsidRDefault="00EB40B2" w:rsidP="0044451F">
      <w:pPr>
        <w:pStyle w:val="ListParagraph"/>
        <w:spacing w:after="0" w:line="240" w:lineRule="auto"/>
        <w:ind w:left="4320"/>
        <w:rPr>
          <w:rFonts w:ascii="Arial" w:hAnsi="Arial" w:cs="Arial"/>
          <w:sz w:val="24"/>
          <w:szCs w:val="24"/>
        </w:rPr>
      </w:pPr>
    </w:p>
    <w:p w:rsidR="00EB40B2" w:rsidRDefault="00EB40B2" w:rsidP="0044451F">
      <w:pPr>
        <w:pStyle w:val="MCheckbox"/>
        <w:spacing w:after="0" w:line="240" w:lineRule="auto"/>
      </w:pPr>
      <w:r>
        <w:t>Phone the staff listed on your Confirmation Notice</w:t>
      </w:r>
    </w:p>
    <w:p w:rsidR="00EB40B2" w:rsidRDefault="00EB40B2" w:rsidP="0044451F">
      <w:pPr>
        <w:pStyle w:val="MBullet1"/>
        <w:spacing w:after="0" w:line="240" w:lineRule="auto"/>
      </w:pPr>
      <w:r>
        <w:t>Confirm they intend to work</w:t>
      </w:r>
    </w:p>
    <w:p w:rsidR="0068221E" w:rsidRDefault="00EB40B2" w:rsidP="0044451F">
      <w:pPr>
        <w:pStyle w:val="MBullet1"/>
        <w:spacing w:after="0" w:line="240" w:lineRule="auto"/>
      </w:pPr>
      <w:r>
        <w:t>Ask anyone who does not intend to work to call Election Services at</w:t>
      </w:r>
    </w:p>
    <w:p w:rsidR="00EB40B2" w:rsidRDefault="00EB40B2" w:rsidP="0068221E">
      <w:pPr>
        <w:pStyle w:val="MBullet1"/>
        <w:numPr>
          <w:ilvl w:val="0"/>
          <w:numId w:val="0"/>
        </w:numPr>
        <w:spacing w:after="0" w:line="240" w:lineRule="auto"/>
        <w:ind w:left="2160"/>
      </w:pPr>
      <w:r>
        <w:t>416-338-1111 (press 2)</w:t>
      </w:r>
    </w:p>
    <w:p w:rsidR="00EB40B2" w:rsidRDefault="00EB40B2" w:rsidP="0044451F">
      <w:pPr>
        <w:pStyle w:val="ListParagraph"/>
        <w:spacing w:after="0" w:line="240" w:lineRule="auto"/>
        <w:ind w:left="3600"/>
        <w:rPr>
          <w:rFonts w:ascii="Arial" w:hAnsi="Arial" w:cs="Arial"/>
          <w:sz w:val="24"/>
          <w:szCs w:val="24"/>
        </w:rPr>
      </w:pPr>
    </w:p>
    <w:p w:rsidR="00EB40B2" w:rsidRPr="00195375" w:rsidRDefault="00EB40B2" w:rsidP="0044451F">
      <w:pPr>
        <w:pStyle w:val="MCheckbox"/>
        <w:spacing w:after="0" w:line="240" w:lineRule="auto"/>
      </w:pPr>
      <w:r w:rsidRPr="00195375">
        <w:t xml:space="preserve">If an Accessibility Officer is assigned to your voting place, review the Final List of Voting Places in your supply bag. It lists where they </w:t>
      </w:r>
      <w:r>
        <w:t>are to be located at the voting place</w:t>
      </w:r>
    </w:p>
    <w:p w:rsidR="00EB40B2" w:rsidRPr="00195375" w:rsidRDefault="00EB40B2" w:rsidP="0044451F">
      <w:pPr>
        <w:spacing w:after="0" w:line="240" w:lineRule="auto"/>
        <w:ind w:left="2880"/>
        <w:rPr>
          <w:rFonts w:cs="Arial"/>
          <w:szCs w:val="24"/>
        </w:rPr>
      </w:pPr>
    </w:p>
    <w:p w:rsidR="00EB40B2" w:rsidRDefault="00EB40B2" w:rsidP="0044451F">
      <w:pPr>
        <w:pStyle w:val="MCheckbox"/>
        <w:spacing w:after="0" w:line="240" w:lineRule="auto"/>
      </w:pPr>
      <w:r>
        <w:t>Expect a phone call from your Supervisor</w:t>
      </w:r>
    </w:p>
    <w:p w:rsidR="00EB40B2" w:rsidRDefault="00EB40B2" w:rsidP="0044451F">
      <w:pPr>
        <w:pStyle w:val="MBullet1"/>
        <w:spacing w:after="0" w:line="240" w:lineRule="auto"/>
      </w:pPr>
      <w:r>
        <w:t>Ask for their cell phone number</w:t>
      </w:r>
    </w:p>
    <w:p w:rsidR="00EB40B2" w:rsidRDefault="00EB40B2" w:rsidP="0044451F">
      <w:pPr>
        <w:pStyle w:val="MBullet1"/>
        <w:spacing w:after="0" w:line="240" w:lineRule="auto"/>
      </w:pPr>
      <w:r>
        <w:t>Record the number on the inside front cover of this manual</w:t>
      </w:r>
    </w:p>
    <w:p w:rsidR="00EB40B2" w:rsidRDefault="00EB40B2" w:rsidP="0044451F">
      <w:pPr>
        <w:pStyle w:val="ListParagraph"/>
        <w:spacing w:after="0" w:line="240" w:lineRule="auto"/>
        <w:ind w:left="3960"/>
        <w:rPr>
          <w:rFonts w:ascii="Arial" w:hAnsi="Arial" w:cs="Arial"/>
          <w:sz w:val="24"/>
          <w:szCs w:val="24"/>
        </w:rPr>
      </w:pPr>
    </w:p>
    <w:p w:rsidR="00EB40B2" w:rsidRDefault="00EB40B2" w:rsidP="0044451F">
      <w:pPr>
        <w:pStyle w:val="MCheckbox"/>
        <w:spacing w:after="0" w:line="240" w:lineRule="auto"/>
      </w:pPr>
      <w:r>
        <w:t>Use the Supply Checklist in your supply bag to confirm you received the correct supplies</w:t>
      </w:r>
    </w:p>
    <w:p w:rsidR="00EB40B2" w:rsidRDefault="00EB40B2" w:rsidP="0044451F">
      <w:pPr>
        <w:pStyle w:val="MBullet1"/>
        <w:spacing w:after="0" w:line="240" w:lineRule="auto"/>
      </w:pPr>
      <w:r>
        <w:t xml:space="preserve">Note any missing supplies as the Supervisor will be able to give them to you on </w:t>
      </w:r>
      <w:r w:rsidR="00015722">
        <w:t>e</w:t>
      </w:r>
      <w:r>
        <w:t xml:space="preserve">lection </w:t>
      </w:r>
      <w:r w:rsidR="00015722">
        <w:t>d</w:t>
      </w:r>
      <w:r>
        <w:t>ay</w:t>
      </w:r>
    </w:p>
    <w:p w:rsidR="00EB40B2" w:rsidRDefault="00EB40B2" w:rsidP="0044451F">
      <w:pPr>
        <w:pStyle w:val="ListParagraph"/>
        <w:spacing w:after="0" w:line="240" w:lineRule="auto"/>
        <w:ind w:left="3960"/>
        <w:rPr>
          <w:rFonts w:ascii="Arial" w:hAnsi="Arial" w:cs="Arial"/>
          <w:sz w:val="24"/>
          <w:szCs w:val="24"/>
        </w:rPr>
      </w:pPr>
    </w:p>
    <w:p w:rsidR="00EB40B2" w:rsidRDefault="00EB40B2" w:rsidP="0044451F">
      <w:pPr>
        <w:pStyle w:val="MCheckbox"/>
        <w:spacing w:after="0" w:line="240" w:lineRule="auto"/>
      </w:pPr>
      <w:r>
        <w:t>Remove the Ballot Statement and packs of ballots from the Ballot Transfer Box (Unused Ballots) in your supply bag</w:t>
      </w:r>
    </w:p>
    <w:p w:rsidR="00EB40B2" w:rsidRDefault="00EB40B2" w:rsidP="0044451F">
      <w:pPr>
        <w:pStyle w:val="ListParagraph"/>
        <w:spacing w:after="0" w:line="240" w:lineRule="auto"/>
        <w:ind w:left="3240"/>
        <w:rPr>
          <w:rFonts w:ascii="Arial" w:hAnsi="Arial" w:cs="Arial"/>
          <w:sz w:val="24"/>
          <w:szCs w:val="24"/>
        </w:rPr>
      </w:pPr>
    </w:p>
    <w:p w:rsidR="00EB40B2" w:rsidRDefault="00EB40B2" w:rsidP="0044451F">
      <w:pPr>
        <w:pStyle w:val="MCheckbox"/>
        <w:spacing w:after="0" w:line="240" w:lineRule="auto"/>
      </w:pPr>
      <w:r>
        <w:t>Follow the "Before Election Day" instructions on the Ballot Statement to:</w:t>
      </w:r>
    </w:p>
    <w:p w:rsidR="00EB40B2" w:rsidRDefault="00EB40B2" w:rsidP="0044451F">
      <w:pPr>
        <w:pStyle w:val="MBullet1"/>
        <w:spacing w:after="0" w:line="240" w:lineRule="auto"/>
      </w:pPr>
      <w:r>
        <w:t>Confirm you received the correct ballots for your ward</w:t>
      </w:r>
    </w:p>
    <w:p w:rsidR="00EB40B2" w:rsidRDefault="00EB40B2" w:rsidP="0044451F">
      <w:pPr>
        <w:pStyle w:val="MBullet1"/>
        <w:spacing w:after="0" w:line="240" w:lineRule="auto"/>
      </w:pPr>
      <w:r>
        <w:t>Confirm you received the correct number of ballots</w:t>
      </w:r>
    </w:p>
    <w:p w:rsidR="00EB40B2" w:rsidRDefault="00EB40B2" w:rsidP="0044451F">
      <w:pPr>
        <w:pStyle w:val="MBullet1"/>
        <w:spacing w:after="0" w:line="240" w:lineRule="auto"/>
      </w:pPr>
      <w:r>
        <w:t>Ini</w:t>
      </w:r>
      <w:r w:rsidR="00015722">
        <w:t>tial 50% of the ballots before e</w:t>
      </w:r>
      <w:r>
        <w:t xml:space="preserve">lection </w:t>
      </w:r>
      <w:r w:rsidR="00015722">
        <w:t>d</w:t>
      </w:r>
      <w:r>
        <w:t>ay</w:t>
      </w:r>
    </w:p>
    <w:p w:rsidR="00EB40B2" w:rsidRDefault="00EB40B2" w:rsidP="0044451F">
      <w:pPr>
        <w:spacing w:after="0" w:line="240" w:lineRule="auto"/>
        <w:ind w:left="2880"/>
        <w:rPr>
          <w:rFonts w:cs="Arial"/>
          <w:b/>
          <w:szCs w:val="24"/>
        </w:rPr>
      </w:pPr>
    </w:p>
    <w:p w:rsidR="00EB40B2" w:rsidRPr="002936D5" w:rsidRDefault="00EB40B2" w:rsidP="0044451F">
      <w:pPr>
        <w:pStyle w:val="MParaTitle"/>
        <w:spacing w:after="0" w:line="240" w:lineRule="auto"/>
      </w:pPr>
      <w:r w:rsidRPr="002936D5">
        <w:t xml:space="preserve">Important to </w:t>
      </w:r>
      <w:r>
        <w:t>D</w:t>
      </w:r>
      <w:r w:rsidRPr="002936D5">
        <w:t>o:</w:t>
      </w:r>
    </w:p>
    <w:p w:rsidR="00EB40B2" w:rsidRDefault="00EB40B2" w:rsidP="0044451F">
      <w:pPr>
        <w:pStyle w:val="MPar"/>
        <w:spacing w:after="0" w:line="240" w:lineRule="auto"/>
      </w:pPr>
      <w:r>
        <w:rPr>
          <w:noProof/>
          <w:lang w:eastAsia="en-CA"/>
        </w:rPr>
        <w:drawing>
          <wp:anchor distT="0" distB="0" distL="114300" distR="114300" simplePos="0" relativeHeight="251638784" behindDoc="0" locked="0" layoutInCell="1" allowOverlap="1" wp14:anchorId="46C33FD4" wp14:editId="4B747E2F">
            <wp:simplePos x="0" y="0"/>
            <wp:positionH relativeFrom="column">
              <wp:posOffset>155575</wp:posOffset>
            </wp:positionH>
            <wp:positionV relativeFrom="paragraph">
              <wp:posOffset>41496</wp:posOffset>
            </wp:positionV>
            <wp:extent cx="448056" cy="448056"/>
            <wp:effectExtent l="0" t="0" r="9525" b="9525"/>
            <wp:wrapNone/>
            <wp:docPr id="15" name="Picture 15"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noFill/>
                    <a:ln>
                      <a:noFill/>
                    </a:ln>
                  </pic:spPr>
                </pic:pic>
              </a:graphicData>
            </a:graphic>
            <wp14:sizeRelH relativeFrom="margin">
              <wp14:pctWidth>0</wp14:pctWidth>
            </wp14:sizeRelH>
            <wp14:sizeRelV relativeFrom="margin">
              <wp14:pctHeight>0</wp14:pctHeight>
            </wp14:sizeRelV>
          </wp:anchor>
        </w:drawing>
      </w:r>
      <w:r>
        <w:t>Call 416-338-1111 immediately:</w:t>
      </w:r>
    </w:p>
    <w:p w:rsidR="00EB40B2" w:rsidRDefault="00EB40B2" w:rsidP="0044451F">
      <w:pPr>
        <w:pStyle w:val="MBullet1"/>
        <w:spacing w:after="0" w:line="240" w:lineRule="auto"/>
      </w:pPr>
      <w:r>
        <w:t>If you received the wrong ba</w:t>
      </w:r>
      <w:r w:rsidR="00716B4A">
        <w:t>llots for your w</w:t>
      </w:r>
      <w:r>
        <w:t>ard</w:t>
      </w:r>
    </w:p>
    <w:p w:rsidR="00EB40B2" w:rsidRDefault="00EB40B2" w:rsidP="0044451F">
      <w:pPr>
        <w:pStyle w:val="MBullet1"/>
        <w:spacing w:after="0" w:line="240" w:lineRule="auto"/>
      </w:pPr>
      <w:r>
        <w:t>There is a difference between the number of ballots shown on the Ballot Statement and the number of ballots you received</w:t>
      </w:r>
    </w:p>
    <w:p w:rsidR="00EB40B2" w:rsidRDefault="00EB40B2" w:rsidP="0044451F">
      <w:pPr>
        <w:pStyle w:val="ListParagraph"/>
        <w:tabs>
          <w:tab w:val="left" w:pos="1440"/>
          <w:tab w:val="left" w:pos="2880"/>
        </w:tabs>
        <w:spacing w:after="0" w:line="240" w:lineRule="auto"/>
        <w:ind w:left="3240"/>
        <w:rPr>
          <w:rFonts w:ascii="Arial" w:hAnsi="Arial" w:cs="Arial"/>
          <w:sz w:val="24"/>
          <w:szCs w:val="24"/>
        </w:rPr>
      </w:pPr>
    </w:p>
    <w:p w:rsidR="00EB40B2" w:rsidRDefault="00EB40B2" w:rsidP="0044451F">
      <w:pPr>
        <w:pStyle w:val="MCheckbox"/>
        <w:numPr>
          <w:ilvl w:val="0"/>
          <w:numId w:val="0"/>
        </w:numPr>
        <w:spacing w:after="0" w:line="240" w:lineRule="auto"/>
        <w:ind w:left="1800"/>
      </w:pPr>
    </w:p>
    <w:p w:rsidR="00EB40B2" w:rsidRDefault="00EB40B2" w:rsidP="0044451F">
      <w:pPr>
        <w:pStyle w:val="MCheckbox"/>
        <w:numPr>
          <w:ilvl w:val="0"/>
          <w:numId w:val="0"/>
        </w:numPr>
        <w:spacing w:after="0" w:line="240" w:lineRule="auto"/>
        <w:ind w:left="1800"/>
      </w:pPr>
    </w:p>
    <w:p w:rsidR="00EB40B2" w:rsidRDefault="00EB40B2" w:rsidP="0044451F">
      <w:pPr>
        <w:pStyle w:val="MCheckbox"/>
        <w:numPr>
          <w:ilvl w:val="0"/>
          <w:numId w:val="0"/>
        </w:numPr>
        <w:spacing w:after="0" w:line="240" w:lineRule="auto"/>
        <w:ind w:left="1800"/>
      </w:pPr>
    </w:p>
    <w:p w:rsidR="00EB40B2" w:rsidRDefault="00EB40B2" w:rsidP="0044451F">
      <w:pPr>
        <w:pStyle w:val="MCheckbox"/>
        <w:spacing w:after="0" w:line="240" w:lineRule="auto"/>
      </w:pPr>
      <w:r>
        <w:t>Take the online election training available:</w:t>
      </w:r>
    </w:p>
    <w:p w:rsidR="00EB40B2" w:rsidRDefault="00EB40B2" w:rsidP="0044451F">
      <w:pPr>
        <w:pStyle w:val="MBullet1"/>
        <w:spacing w:after="0" w:line="240" w:lineRule="auto"/>
        <w:rPr>
          <w:rFonts w:cs="Arial"/>
          <w:szCs w:val="24"/>
        </w:rPr>
      </w:pPr>
      <w:r>
        <w:rPr>
          <w:rFonts w:cs="Arial"/>
          <w:szCs w:val="24"/>
        </w:rPr>
        <w:t xml:space="preserve">Visit </w:t>
      </w:r>
      <w:hyperlink r:id="rId15" w:history="1">
        <w:r w:rsidRPr="00C01C6B">
          <w:rPr>
            <w:rStyle w:val="Hyperlink"/>
            <w:rFonts w:cs="Arial"/>
            <w:szCs w:val="24"/>
          </w:rPr>
          <w:t>https://electionstaffingmyjob.toronto.ca</w:t>
        </w:r>
      </w:hyperlink>
    </w:p>
    <w:p w:rsidR="00EB40B2" w:rsidRDefault="00EB40B2" w:rsidP="0044451F">
      <w:pPr>
        <w:pStyle w:val="MBullet1"/>
        <w:spacing w:after="0" w:line="240" w:lineRule="auto"/>
        <w:rPr>
          <w:rFonts w:cs="Arial"/>
          <w:szCs w:val="24"/>
        </w:rPr>
      </w:pPr>
      <w:r>
        <w:rPr>
          <w:rFonts w:cs="Arial"/>
          <w:szCs w:val="24"/>
        </w:rPr>
        <w:t>Log in to your account</w:t>
      </w:r>
    </w:p>
    <w:p w:rsidR="0080276F" w:rsidRDefault="0080276F" w:rsidP="0044451F">
      <w:pPr>
        <w:pStyle w:val="MBullet1"/>
        <w:spacing w:after="0" w:line="240" w:lineRule="auto"/>
        <w:rPr>
          <w:rFonts w:cs="Arial"/>
          <w:szCs w:val="24"/>
        </w:rPr>
      </w:pPr>
      <w:r>
        <w:rPr>
          <w:rFonts w:cs="Arial"/>
          <w:szCs w:val="24"/>
        </w:rPr>
        <w:t>Under Outstanding Training Requirements, click on "Go to Online Training</w:t>
      </w:r>
      <w:r w:rsidR="0035701A">
        <w:rPr>
          <w:rFonts w:cs="Arial"/>
          <w:szCs w:val="24"/>
        </w:rPr>
        <w:t>"</w:t>
      </w:r>
    </w:p>
    <w:p w:rsidR="00EB40B2" w:rsidRDefault="00EB40B2" w:rsidP="0044451F">
      <w:pPr>
        <w:pStyle w:val="ListParagraph"/>
        <w:spacing w:after="0" w:line="240" w:lineRule="auto"/>
        <w:ind w:left="3960"/>
        <w:rPr>
          <w:rFonts w:ascii="Arial" w:hAnsi="Arial" w:cs="Arial"/>
          <w:sz w:val="24"/>
          <w:szCs w:val="24"/>
        </w:rPr>
      </w:pPr>
    </w:p>
    <w:p w:rsidR="00EB40B2" w:rsidRDefault="00EB40B2" w:rsidP="0044451F">
      <w:pPr>
        <w:pStyle w:val="MCheckbox"/>
        <w:spacing w:after="0" w:line="240" w:lineRule="auto"/>
      </w:pPr>
      <w:r w:rsidRPr="00DC377A">
        <w:t>Read your Accessible Customer Service Handbook</w:t>
      </w:r>
    </w:p>
    <w:p w:rsidR="00EB40B2" w:rsidRPr="00821B5F" w:rsidRDefault="00EB40B2" w:rsidP="0044451F">
      <w:pPr>
        <w:pStyle w:val="ListParagraph"/>
        <w:tabs>
          <w:tab w:val="left" w:pos="1440"/>
          <w:tab w:val="left" w:pos="2880"/>
        </w:tabs>
        <w:spacing w:after="0" w:line="240" w:lineRule="auto"/>
        <w:ind w:left="3240"/>
        <w:rPr>
          <w:rFonts w:ascii="Arial" w:hAnsi="Arial" w:cs="Arial"/>
          <w:sz w:val="24"/>
          <w:szCs w:val="24"/>
        </w:rPr>
      </w:pPr>
    </w:p>
    <w:p w:rsidR="00EB40B2" w:rsidRDefault="00015722" w:rsidP="0044451F">
      <w:pPr>
        <w:pStyle w:val="MCheckbox"/>
        <w:spacing w:after="0" w:line="240" w:lineRule="auto"/>
      </w:pPr>
      <w:r>
        <w:t>Plan your needs for e</w:t>
      </w:r>
      <w:r w:rsidR="00EB40B2">
        <w:t xml:space="preserve">lection </w:t>
      </w:r>
      <w:r>
        <w:t>d</w:t>
      </w:r>
      <w:r w:rsidR="00EB40B2">
        <w:t>ay:</w:t>
      </w:r>
    </w:p>
    <w:p w:rsidR="00EB40B2" w:rsidRDefault="00EB40B2" w:rsidP="0044451F">
      <w:pPr>
        <w:pStyle w:val="MBullet1"/>
        <w:spacing w:after="0" w:line="240" w:lineRule="auto"/>
      </w:pPr>
      <w:r>
        <w:t>Refreshments: Bring enough food and drinks for the day</w:t>
      </w:r>
    </w:p>
    <w:p w:rsidR="00EB40B2" w:rsidRDefault="00EB40B2" w:rsidP="0044451F">
      <w:pPr>
        <w:pStyle w:val="MBullet1"/>
        <w:spacing w:after="0" w:line="240" w:lineRule="auto"/>
      </w:pPr>
      <w:r>
        <w:t>Dress: Indoor temperatures vary; dress in layers</w:t>
      </w:r>
    </w:p>
    <w:p w:rsidR="00EB40B2" w:rsidRDefault="00EB40B2" w:rsidP="0044451F">
      <w:pPr>
        <w:pStyle w:val="MBullet1"/>
        <w:spacing w:after="0" w:line="240" w:lineRule="auto"/>
      </w:pPr>
      <w:r>
        <w:t>Medication: Bring any medication you will need to take during the day</w:t>
      </w:r>
    </w:p>
    <w:p w:rsidR="00EB40B2" w:rsidRPr="008C5111" w:rsidRDefault="00EB40B2" w:rsidP="0044451F">
      <w:pPr>
        <w:pStyle w:val="MHeading1"/>
        <w:numPr>
          <w:ilvl w:val="0"/>
          <w:numId w:val="0"/>
        </w:numPr>
        <w:spacing w:after="0" w:line="240" w:lineRule="auto"/>
        <w:ind w:left="720"/>
        <w:rPr>
          <w:rStyle w:val="MHeading2Char"/>
          <w:sz w:val="32"/>
        </w:rPr>
      </w:pPr>
    </w:p>
    <w:p w:rsidR="00EB40B2" w:rsidRPr="003E56A8" w:rsidRDefault="00EB40B2" w:rsidP="003E56A8">
      <w:pPr>
        <w:pStyle w:val="MHeading1"/>
        <w:pageBreakBefore/>
        <w:rPr>
          <w:rStyle w:val="MHeading2Char"/>
          <w:b/>
          <w:sz w:val="32"/>
        </w:rPr>
      </w:pPr>
      <w:bookmarkStart w:id="29" w:name="_Toc508873362"/>
      <w:bookmarkStart w:id="30" w:name="_Toc515455860"/>
      <w:r w:rsidRPr="003E56A8">
        <w:rPr>
          <w:rStyle w:val="MHeading2Char"/>
          <w:b/>
          <w:sz w:val="32"/>
        </w:rPr>
        <w:t>Opening the Voting Place Checklist</w:t>
      </w:r>
      <w:bookmarkEnd w:id="29"/>
      <w:bookmarkEnd w:id="30"/>
    </w:p>
    <w:p w:rsidR="00EB40B2" w:rsidRDefault="00EB40B2" w:rsidP="0044451F">
      <w:pPr>
        <w:pStyle w:val="MHeading1"/>
        <w:numPr>
          <w:ilvl w:val="0"/>
          <w:numId w:val="0"/>
        </w:numPr>
        <w:spacing w:after="0" w:line="240" w:lineRule="auto"/>
        <w:ind w:left="720"/>
        <w:rPr>
          <w:rStyle w:val="MHeading2Char"/>
          <w:sz w:val="32"/>
        </w:rPr>
      </w:pPr>
    </w:p>
    <w:p w:rsidR="00EB40B2" w:rsidRDefault="00EB40B2" w:rsidP="0044451F">
      <w:pPr>
        <w:pStyle w:val="MPar"/>
        <w:spacing w:after="0" w:line="240" w:lineRule="auto"/>
      </w:pPr>
      <w:r w:rsidRPr="00EF08C3">
        <w:t>Work with yo</w:t>
      </w:r>
      <w:r>
        <w:t>ur team to complete these tasks and open the voting place</w:t>
      </w:r>
    </w:p>
    <w:p w:rsidR="00EB40B2" w:rsidRPr="00EF08C3" w:rsidRDefault="00EB40B2" w:rsidP="0044451F">
      <w:pPr>
        <w:pStyle w:val="MPar"/>
        <w:spacing w:after="0" w:line="240" w:lineRule="auto"/>
      </w:pPr>
      <w:r>
        <w:t>at 10:00 a.m.</w:t>
      </w:r>
    </w:p>
    <w:p w:rsidR="00EB40B2" w:rsidRDefault="00EB40B2" w:rsidP="0044451F">
      <w:pPr>
        <w:spacing w:after="0" w:line="240" w:lineRule="auto"/>
      </w:pPr>
    </w:p>
    <w:p w:rsidR="00EB40B2" w:rsidRDefault="00EB40B2" w:rsidP="0044451F">
      <w:pPr>
        <w:pStyle w:val="MCheckbox"/>
        <w:spacing w:after="0" w:line="240" w:lineRule="auto"/>
      </w:pPr>
      <w:r>
        <w:t xml:space="preserve"> Arrive at the voting place at </w:t>
      </w:r>
      <w:r w:rsidRPr="00973FE1">
        <w:rPr>
          <w:b/>
        </w:rPr>
        <w:t>8:30 a.m. sharp!</w:t>
      </w:r>
    </w:p>
    <w:p w:rsidR="00EB40B2" w:rsidRDefault="00EB40B2" w:rsidP="0044451F">
      <w:pPr>
        <w:pStyle w:val="ListParagraph"/>
        <w:spacing w:after="0" w:line="240" w:lineRule="auto"/>
        <w:ind w:left="3240"/>
        <w:rPr>
          <w:rFonts w:ascii="Arial" w:hAnsi="Arial" w:cs="Arial"/>
          <w:sz w:val="24"/>
          <w:szCs w:val="24"/>
        </w:rPr>
      </w:pPr>
    </w:p>
    <w:p w:rsidR="00EB40B2" w:rsidRDefault="00EB40B2" w:rsidP="0044451F">
      <w:pPr>
        <w:pStyle w:val="MCheckbox"/>
        <w:spacing w:after="0" w:line="240" w:lineRule="auto"/>
      </w:pPr>
      <w:r>
        <w:t>Phone the Ward Centre if staff do not arrive:</w:t>
      </w:r>
    </w:p>
    <w:p w:rsidR="00F444C1" w:rsidRDefault="00EB40B2" w:rsidP="0044451F">
      <w:pPr>
        <w:pStyle w:val="MBullet1"/>
        <w:spacing w:after="0" w:line="240" w:lineRule="auto"/>
      </w:pPr>
      <w:r>
        <w:t>By 9:00 a.m. for Ballot Officer, Revising Officer</w:t>
      </w:r>
    </w:p>
    <w:p w:rsidR="00F444C1" w:rsidRDefault="00EB40B2" w:rsidP="00F444C1">
      <w:pPr>
        <w:pStyle w:val="MBullet1"/>
        <w:spacing w:after="0" w:line="240" w:lineRule="auto"/>
      </w:pPr>
      <w:r>
        <w:t>By 9:30 a.m. for Accessibility Officer, Information Officer</w:t>
      </w:r>
      <w:r w:rsidR="00F444C1">
        <w:t>, Tabulator Officer, VAT Officer</w:t>
      </w:r>
    </w:p>
    <w:p w:rsidR="00EB40B2" w:rsidRDefault="00EB40B2" w:rsidP="0044451F">
      <w:pPr>
        <w:spacing w:after="0" w:line="240" w:lineRule="auto"/>
        <w:ind w:left="2880"/>
        <w:rPr>
          <w:rFonts w:cs="Arial"/>
          <w:b/>
          <w:szCs w:val="24"/>
        </w:rPr>
      </w:pPr>
      <w:r>
        <w:rPr>
          <w:noProof/>
          <w:lang w:eastAsia="en-CA"/>
        </w:rPr>
        <w:drawing>
          <wp:anchor distT="0" distB="0" distL="114300" distR="114300" simplePos="0" relativeHeight="251641856" behindDoc="0" locked="0" layoutInCell="1" allowOverlap="1" wp14:anchorId="49DC327C" wp14:editId="1F899ECF">
            <wp:simplePos x="0" y="0"/>
            <wp:positionH relativeFrom="column">
              <wp:posOffset>155575</wp:posOffset>
            </wp:positionH>
            <wp:positionV relativeFrom="paragraph">
              <wp:posOffset>170401</wp:posOffset>
            </wp:positionV>
            <wp:extent cx="448056" cy="448056"/>
            <wp:effectExtent l="0" t="0" r="9525" b="9525"/>
            <wp:wrapNone/>
            <wp:docPr id="16" name="Picture 16"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40B2" w:rsidRPr="00C01C6B" w:rsidRDefault="00EB40B2" w:rsidP="0044451F">
      <w:pPr>
        <w:pStyle w:val="MParaTitle"/>
        <w:spacing w:after="0" w:line="240" w:lineRule="auto"/>
      </w:pPr>
      <w:r>
        <w:t>Important to K</w:t>
      </w:r>
      <w:r w:rsidRPr="00C01C6B">
        <w:t>now:</w:t>
      </w:r>
    </w:p>
    <w:p w:rsidR="00EB40B2" w:rsidRPr="00C01C6B" w:rsidRDefault="00EB40B2" w:rsidP="00FD7319">
      <w:pPr>
        <w:pStyle w:val="MBullet1"/>
        <w:spacing w:after="0"/>
      </w:pPr>
      <w:r w:rsidRPr="00C01C6B">
        <w:t xml:space="preserve">The Supervisor will </w:t>
      </w:r>
      <w:r>
        <w:t xml:space="preserve">deliver and set up </w:t>
      </w:r>
      <w:r w:rsidRPr="00C01C6B">
        <w:t>the tabulator between 8:30 a.m. and 9:30 a.m.</w:t>
      </w:r>
    </w:p>
    <w:p w:rsidR="00EB40B2" w:rsidRDefault="00EB40B2" w:rsidP="00FD7319">
      <w:pPr>
        <w:pStyle w:val="ListParagraph"/>
        <w:spacing w:after="0" w:line="240" w:lineRule="auto"/>
        <w:ind w:left="3240"/>
        <w:rPr>
          <w:rFonts w:ascii="Arial" w:hAnsi="Arial" w:cs="Arial"/>
          <w:sz w:val="24"/>
          <w:szCs w:val="24"/>
        </w:rPr>
      </w:pPr>
    </w:p>
    <w:p w:rsidR="00EB40B2" w:rsidRDefault="00EB40B2" w:rsidP="00FD7319">
      <w:pPr>
        <w:pStyle w:val="MCheckbox"/>
        <w:spacing w:after="0" w:line="240" w:lineRule="auto"/>
      </w:pPr>
      <w:r>
        <w:t>Set up tables and chairs, ensuring the voting place layout provides:</w:t>
      </w:r>
    </w:p>
    <w:p w:rsidR="00EB40B2" w:rsidRDefault="00EB40B2" w:rsidP="0044451F">
      <w:pPr>
        <w:pStyle w:val="MBullet1"/>
        <w:spacing w:after="0" w:line="240" w:lineRule="auto"/>
      </w:pPr>
      <w:r>
        <w:t>For a good flow of people in, through and out of the voting room</w:t>
      </w:r>
    </w:p>
    <w:p w:rsidR="00EB40B2" w:rsidRDefault="00EB40B2" w:rsidP="0044451F">
      <w:pPr>
        <w:pStyle w:val="MBullet1"/>
        <w:spacing w:after="0" w:line="240" w:lineRule="auto"/>
      </w:pPr>
      <w:r>
        <w:t>Adequate lighting</w:t>
      </w:r>
    </w:p>
    <w:p w:rsidR="00EB40B2" w:rsidRDefault="00EB40B2" w:rsidP="0044451F">
      <w:pPr>
        <w:pStyle w:val="MBullet1"/>
        <w:spacing w:after="0" w:line="240" w:lineRule="auto"/>
      </w:pPr>
      <w:r>
        <w:t>A working electrical outlet for the tabulator</w:t>
      </w:r>
    </w:p>
    <w:p w:rsidR="00EB40B2" w:rsidRDefault="00EB40B2" w:rsidP="0044451F">
      <w:pPr>
        <w:pStyle w:val="MBullet1"/>
        <w:spacing w:after="0" w:line="240" w:lineRule="auto"/>
      </w:pPr>
      <w:r>
        <w:t>Separate entrance and exit doors for voters, if possible</w:t>
      </w:r>
    </w:p>
    <w:p w:rsidR="00EB40B2" w:rsidRDefault="00EB40B2" w:rsidP="0044451F">
      <w:pPr>
        <w:pStyle w:val="MBullet1"/>
        <w:spacing w:after="0" w:line="240" w:lineRule="auto"/>
      </w:pPr>
      <w:r>
        <w:t>Extra chairs for voters who require them, if possible</w:t>
      </w:r>
    </w:p>
    <w:p w:rsidR="00EB40B2" w:rsidRDefault="00EB40B2" w:rsidP="0044451F">
      <w:pPr>
        <w:pStyle w:val="MBullet1"/>
        <w:spacing w:after="0" w:line="240" w:lineRule="auto"/>
      </w:pPr>
      <w:r>
        <w:t>Enough space to ensure voter privacy at the voting screens</w:t>
      </w:r>
    </w:p>
    <w:p w:rsidR="00EB40B2" w:rsidRDefault="00EB40B2" w:rsidP="0044451F">
      <w:pPr>
        <w:pStyle w:val="MBullet1"/>
        <w:spacing w:after="0" w:line="240" w:lineRule="auto"/>
      </w:pPr>
      <w:r>
        <w:t>Enough space to allow for voters using wheelchairs or scooters</w:t>
      </w:r>
    </w:p>
    <w:p w:rsidR="00EB40B2" w:rsidRDefault="00EB40B2" w:rsidP="0044451F">
      <w:pPr>
        <w:pStyle w:val="MParaTitle"/>
        <w:spacing w:after="0" w:line="240" w:lineRule="auto"/>
      </w:pPr>
    </w:p>
    <w:p w:rsidR="00EB40B2" w:rsidRPr="006F1EF9" w:rsidRDefault="00EB40B2" w:rsidP="0044451F">
      <w:pPr>
        <w:pStyle w:val="MParaTitle"/>
        <w:spacing w:after="0" w:line="240" w:lineRule="auto"/>
      </w:pPr>
      <w:r>
        <w:t>Recommended Layout</w:t>
      </w:r>
    </w:p>
    <w:p w:rsidR="00EB40B2" w:rsidRDefault="005D0277" w:rsidP="0044451F">
      <w:pPr>
        <w:pStyle w:val="ListParagraph"/>
        <w:tabs>
          <w:tab w:val="left" w:pos="1440"/>
          <w:tab w:val="left" w:pos="2880"/>
        </w:tabs>
        <w:spacing w:after="0" w:line="240" w:lineRule="auto"/>
        <w:ind w:left="3240"/>
        <w:rPr>
          <w:rFonts w:ascii="Arial" w:hAnsi="Arial" w:cs="Arial"/>
          <w:b/>
          <w:color w:val="2E74B5" w:themeColor="accent1" w:themeShade="BF"/>
          <w:sz w:val="32"/>
          <w:szCs w:val="32"/>
        </w:rPr>
      </w:pPr>
      <w:r w:rsidRPr="00224E06">
        <w:rPr>
          <w:b/>
          <w:noProof/>
          <w:lang w:eastAsia="en-CA"/>
        </w:rPr>
        <w:drawing>
          <wp:anchor distT="0" distB="0" distL="114300" distR="114300" simplePos="0" relativeHeight="251640832" behindDoc="0" locked="0" layoutInCell="1" allowOverlap="1" wp14:anchorId="7D9E23EB" wp14:editId="36D4DB78">
            <wp:simplePos x="0" y="0"/>
            <wp:positionH relativeFrom="margin">
              <wp:posOffset>2181225</wp:posOffset>
            </wp:positionH>
            <wp:positionV relativeFrom="paragraph">
              <wp:posOffset>62230</wp:posOffset>
            </wp:positionV>
            <wp:extent cx="3771900" cy="2472297"/>
            <wp:effectExtent l="0" t="0" r="0" b="4445"/>
            <wp:wrapNone/>
            <wp:docPr id="26" name="Picture 4" descr="Image of Voting place recommended layou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l="12498" t="25664" r="38610" b="15339"/>
                    <a:stretch>
                      <a:fillRect/>
                    </a:stretch>
                  </pic:blipFill>
                  <pic:spPr bwMode="auto">
                    <a:xfrm>
                      <a:off x="0" y="0"/>
                      <a:ext cx="3774334" cy="247389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B40B2" w:rsidRPr="00D42E5A" w:rsidRDefault="00EB40B2" w:rsidP="0044451F">
      <w:pPr>
        <w:pStyle w:val="ListParagraph"/>
        <w:tabs>
          <w:tab w:val="left" w:pos="1440"/>
          <w:tab w:val="left" w:pos="2880"/>
        </w:tabs>
        <w:spacing w:after="0" w:line="240" w:lineRule="auto"/>
        <w:ind w:left="3240"/>
        <w:rPr>
          <w:rFonts w:ascii="Arial" w:hAnsi="Arial" w:cs="Arial"/>
          <w:sz w:val="24"/>
          <w:szCs w:val="24"/>
        </w:rPr>
      </w:pPr>
    </w:p>
    <w:p w:rsidR="00EB40B2" w:rsidRDefault="00EB40B2" w:rsidP="0044451F">
      <w:pPr>
        <w:pStyle w:val="ListParagraph"/>
        <w:tabs>
          <w:tab w:val="left" w:pos="1440"/>
          <w:tab w:val="left" w:pos="2880"/>
        </w:tabs>
        <w:spacing w:after="0" w:line="240" w:lineRule="auto"/>
        <w:ind w:left="3240"/>
        <w:rPr>
          <w:rFonts w:ascii="Arial" w:hAnsi="Arial" w:cs="Arial"/>
          <w:b/>
          <w:color w:val="2E74B5" w:themeColor="accent1" w:themeShade="BF"/>
          <w:sz w:val="32"/>
          <w:szCs w:val="32"/>
        </w:rPr>
      </w:pPr>
    </w:p>
    <w:p w:rsidR="00EB40B2" w:rsidRDefault="00EB40B2" w:rsidP="0044451F">
      <w:pPr>
        <w:pStyle w:val="ListParagraph"/>
        <w:tabs>
          <w:tab w:val="left" w:pos="1440"/>
          <w:tab w:val="left" w:pos="2880"/>
        </w:tabs>
        <w:spacing w:after="0" w:line="240" w:lineRule="auto"/>
        <w:ind w:left="3240"/>
        <w:rPr>
          <w:rFonts w:ascii="Arial" w:hAnsi="Arial" w:cs="Arial"/>
          <w:b/>
          <w:color w:val="2E74B5" w:themeColor="accent1" w:themeShade="BF"/>
          <w:sz w:val="32"/>
          <w:szCs w:val="32"/>
        </w:rPr>
      </w:pPr>
    </w:p>
    <w:p w:rsidR="00EB40B2" w:rsidRDefault="00EB40B2" w:rsidP="0044451F">
      <w:pPr>
        <w:pStyle w:val="ListParagraph"/>
        <w:tabs>
          <w:tab w:val="left" w:pos="1440"/>
          <w:tab w:val="left" w:pos="2880"/>
        </w:tabs>
        <w:spacing w:after="0" w:line="240" w:lineRule="auto"/>
        <w:ind w:left="3240"/>
        <w:rPr>
          <w:rFonts w:ascii="Arial" w:hAnsi="Arial" w:cs="Arial"/>
          <w:b/>
          <w:color w:val="2E74B5" w:themeColor="accent1" w:themeShade="BF"/>
          <w:sz w:val="32"/>
          <w:szCs w:val="32"/>
        </w:rPr>
      </w:pPr>
    </w:p>
    <w:p w:rsidR="00EB40B2" w:rsidRDefault="00EB40B2" w:rsidP="0044451F">
      <w:pPr>
        <w:pStyle w:val="ListParagraph"/>
        <w:tabs>
          <w:tab w:val="left" w:pos="1440"/>
          <w:tab w:val="left" w:pos="2880"/>
        </w:tabs>
        <w:spacing w:after="0" w:line="240" w:lineRule="auto"/>
        <w:ind w:left="3240"/>
        <w:rPr>
          <w:rFonts w:ascii="Arial" w:hAnsi="Arial" w:cs="Arial"/>
          <w:b/>
          <w:color w:val="2E74B5" w:themeColor="accent1" w:themeShade="BF"/>
          <w:sz w:val="32"/>
          <w:szCs w:val="32"/>
        </w:rPr>
      </w:pPr>
    </w:p>
    <w:p w:rsidR="00EB40B2" w:rsidRDefault="00EB40B2" w:rsidP="0044451F">
      <w:pPr>
        <w:pStyle w:val="ListParagraph"/>
        <w:tabs>
          <w:tab w:val="left" w:pos="1440"/>
          <w:tab w:val="left" w:pos="2880"/>
        </w:tabs>
        <w:spacing w:after="0" w:line="240" w:lineRule="auto"/>
        <w:ind w:left="3240"/>
        <w:rPr>
          <w:rFonts w:ascii="Arial" w:hAnsi="Arial" w:cs="Arial"/>
          <w:b/>
          <w:color w:val="2E74B5" w:themeColor="accent1" w:themeShade="BF"/>
          <w:sz w:val="32"/>
          <w:szCs w:val="32"/>
        </w:rPr>
      </w:pPr>
    </w:p>
    <w:p w:rsidR="00EB40B2" w:rsidRDefault="00EB40B2" w:rsidP="0044451F">
      <w:pPr>
        <w:pStyle w:val="ListParagraph"/>
        <w:tabs>
          <w:tab w:val="left" w:pos="1440"/>
          <w:tab w:val="left" w:pos="2880"/>
        </w:tabs>
        <w:spacing w:after="0" w:line="240" w:lineRule="auto"/>
        <w:ind w:left="3240"/>
        <w:rPr>
          <w:rFonts w:ascii="Arial" w:hAnsi="Arial" w:cs="Arial"/>
          <w:b/>
          <w:color w:val="2E74B5" w:themeColor="accent1" w:themeShade="BF"/>
          <w:sz w:val="32"/>
          <w:szCs w:val="32"/>
        </w:rPr>
      </w:pPr>
    </w:p>
    <w:p w:rsidR="00EB40B2" w:rsidRDefault="00EB40B2" w:rsidP="0044451F">
      <w:pPr>
        <w:pStyle w:val="ListParagraph"/>
        <w:tabs>
          <w:tab w:val="left" w:pos="1440"/>
          <w:tab w:val="left" w:pos="2880"/>
        </w:tabs>
        <w:spacing w:after="0" w:line="240" w:lineRule="auto"/>
        <w:ind w:left="3240"/>
        <w:rPr>
          <w:rFonts w:ascii="Arial" w:hAnsi="Arial" w:cs="Arial"/>
          <w:b/>
          <w:color w:val="2E74B5" w:themeColor="accent1" w:themeShade="BF"/>
          <w:sz w:val="32"/>
          <w:szCs w:val="32"/>
        </w:rPr>
      </w:pPr>
    </w:p>
    <w:p w:rsidR="00EB40B2" w:rsidRDefault="00EB40B2" w:rsidP="0044451F">
      <w:pPr>
        <w:pStyle w:val="ListParagraph"/>
        <w:tabs>
          <w:tab w:val="left" w:pos="1440"/>
          <w:tab w:val="left" w:pos="2880"/>
        </w:tabs>
        <w:spacing w:after="0" w:line="240" w:lineRule="auto"/>
        <w:ind w:left="3240"/>
        <w:rPr>
          <w:rFonts w:ascii="Arial" w:hAnsi="Arial" w:cs="Arial"/>
          <w:b/>
          <w:color w:val="2E74B5" w:themeColor="accent1" w:themeShade="BF"/>
          <w:sz w:val="32"/>
          <w:szCs w:val="32"/>
        </w:rPr>
      </w:pPr>
    </w:p>
    <w:p w:rsidR="00EB40B2" w:rsidRDefault="00EB40B2" w:rsidP="0044451F">
      <w:pPr>
        <w:spacing w:after="0" w:line="240" w:lineRule="auto"/>
      </w:pPr>
    </w:p>
    <w:p w:rsidR="00EB40B2" w:rsidRDefault="00EB40B2" w:rsidP="0044451F">
      <w:pPr>
        <w:spacing w:after="0" w:line="240" w:lineRule="auto"/>
      </w:pPr>
    </w:p>
    <w:p w:rsidR="00EB40B2" w:rsidRDefault="00EB40B2" w:rsidP="0044451F">
      <w:pPr>
        <w:pStyle w:val="MCheckbox"/>
        <w:spacing w:after="0" w:line="240" w:lineRule="auto"/>
      </w:pPr>
      <w:r>
        <w:t xml:space="preserve"> Look for any windows and security cameras in the voting room:</w:t>
      </w:r>
    </w:p>
    <w:p w:rsidR="00EB40B2" w:rsidRDefault="00EB40B2" w:rsidP="0044451F">
      <w:pPr>
        <w:pStyle w:val="MBullet1"/>
        <w:spacing w:after="0" w:line="240" w:lineRule="auto"/>
      </w:pPr>
      <w:r>
        <w:t>Ensure voting screens are set up in an area that protects the secrecy of the vote</w:t>
      </w:r>
    </w:p>
    <w:p w:rsidR="00EB40B2" w:rsidRDefault="00EB40B2" w:rsidP="0044451F">
      <w:pPr>
        <w:pStyle w:val="MBullet1"/>
        <w:spacing w:after="0" w:line="240" w:lineRule="auto"/>
      </w:pPr>
      <w:r w:rsidRPr="00945188">
        <w:t>Notify the Supervisor if there are security cameras present</w:t>
      </w:r>
    </w:p>
    <w:p w:rsidR="00EB40B2" w:rsidRPr="00945188" w:rsidRDefault="00EB40B2" w:rsidP="0044451F">
      <w:pPr>
        <w:pStyle w:val="ListParagraph"/>
        <w:tabs>
          <w:tab w:val="left" w:pos="1440"/>
          <w:tab w:val="left" w:pos="2880"/>
        </w:tabs>
        <w:spacing w:after="0" w:line="240" w:lineRule="auto"/>
        <w:ind w:left="3600"/>
        <w:rPr>
          <w:rFonts w:ascii="Arial" w:hAnsi="Arial" w:cs="Arial"/>
          <w:sz w:val="24"/>
          <w:szCs w:val="24"/>
        </w:rPr>
      </w:pPr>
    </w:p>
    <w:p w:rsidR="005D0277" w:rsidRDefault="005D0277" w:rsidP="005D0277">
      <w:pPr>
        <w:pStyle w:val="MCheckbox"/>
        <w:numPr>
          <w:ilvl w:val="0"/>
          <w:numId w:val="0"/>
        </w:numPr>
        <w:spacing w:after="0" w:line="240" w:lineRule="auto"/>
        <w:ind w:left="1800"/>
      </w:pPr>
    </w:p>
    <w:p w:rsidR="005D0277" w:rsidRDefault="005D0277" w:rsidP="005D0277">
      <w:pPr>
        <w:pStyle w:val="MCheckbox"/>
        <w:numPr>
          <w:ilvl w:val="0"/>
          <w:numId w:val="0"/>
        </w:numPr>
        <w:spacing w:after="0" w:line="240" w:lineRule="auto"/>
        <w:ind w:left="1800"/>
      </w:pPr>
    </w:p>
    <w:p w:rsidR="005D0277" w:rsidRDefault="005D0277" w:rsidP="005D0277">
      <w:pPr>
        <w:pStyle w:val="MCheckbox"/>
        <w:numPr>
          <w:ilvl w:val="0"/>
          <w:numId w:val="0"/>
        </w:numPr>
        <w:spacing w:after="0" w:line="240" w:lineRule="auto"/>
        <w:ind w:left="1800"/>
      </w:pPr>
    </w:p>
    <w:p w:rsidR="005D0277" w:rsidRDefault="005D0277" w:rsidP="005D0277">
      <w:pPr>
        <w:pStyle w:val="MCheckbox"/>
        <w:numPr>
          <w:ilvl w:val="0"/>
          <w:numId w:val="0"/>
        </w:numPr>
        <w:spacing w:after="0" w:line="240" w:lineRule="auto"/>
        <w:ind w:left="1800"/>
      </w:pPr>
    </w:p>
    <w:p w:rsidR="00EB40B2" w:rsidRDefault="00EB40B2" w:rsidP="0044451F">
      <w:pPr>
        <w:pStyle w:val="MCheckbox"/>
        <w:spacing w:after="0" w:line="240" w:lineRule="auto"/>
      </w:pPr>
      <w:r>
        <w:t>Assemble voting screens:</w:t>
      </w:r>
    </w:p>
    <w:p w:rsidR="00EB40B2" w:rsidRDefault="00EB40B2" w:rsidP="0044451F">
      <w:pPr>
        <w:pStyle w:val="MBullet1"/>
        <w:spacing w:after="0" w:line="240" w:lineRule="auto"/>
      </w:pPr>
      <w:r>
        <w:t>Tie a piece of string to each marking pen cap</w:t>
      </w:r>
    </w:p>
    <w:p w:rsidR="00EB40B2" w:rsidRDefault="00EB40B2" w:rsidP="0044451F">
      <w:pPr>
        <w:pStyle w:val="MBullet1"/>
        <w:spacing w:after="0" w:line="240" w:lineRule="auto"/>
      </w:pPr>
      <w:r>
        <w:t>Attach a marking pen to each voting screen by threading the string through the hole in the side of the screen and knotting the string</w:t>
      </w:r>
    </w:p>
    <w:p w:rsidR="00EB40B2" w:rsidRPr="00F645FD" w:rsidRDefault="00EB40B2" w:rsidP="0044451F">
      <w:pPr>
        <w:tabs>
          <w:tab w:val="left" w:pos="2880"/>
        </w:tabs>
        <w:spacing w:after="0" w:line="240" w:lineRule="auto"/>
        <w:rPr>
          <w:rFonts w:cs="Arial"/>
          <w:szCs w:val="24"/>
        </w:rPr>
      </w:pPr>
    </w:p>
    <w:p w:rsidR="00EB40B2" w:rsidRDefault="0001031D" w:rsidP="0044451F">
      <w:pPr>
        <w:pStyle w:val="MCheckbox"/>
        <w:spacing w:after="0" w:line="240" w:lineRule="auto"/>
      </w:pPr>
      <w:r>
        <w:t xml:space="preserve">At </w:t>
      </w:r>
      <w:r w:rsidR="00EB40B2">
        <w:t>about 5 feet above the ground or floor so they can be easily seen</w:t>
      </w:r>
      <w:r>
        <w:t>, post</w:t>
      </w:r>
      <w:r w:rsidR="00EB40B2">
        <w:t>:</w:t>
      </w:r>
    </w:p>
    <w:p w:rsidR="00EB40B2" w:rsidRDefault="00EB40B2" w:rsidP="0044451F">
      <w:pPr>
        <w:pStyle w:val="MBullet1"/>
        <w:spacing w:after="0" w:line="240" w:lineRule="auto"/>
      </w:pPr>
      <w:r>
        <w:t xml:space="preserve">Vote Here </w:t>
      </w:r>
      <w:r w:rsidR="0018491D">
        <w:t>sign</w:t>
      </w:r>
      <w:r>
        <w:t xml:space="preserve"> in a</w:t>
      </w:r>
      <w:r w:rsidR="005865A9">
        <w:t>n</w:t>
      </w:r>
      <w:r>
        <w:t xml:space="preserve"> area near the main entrance to the building, </w:t>
      </w:r>
      <w:r w:rsidR="0001031D">
        <w:t>where</w:t>
      </w:r>
      <w:r>
        <w:t xml:space="preserve"> it </w:t>
      </w:r>
      <w:r w:rsidR="0018491D">
        <w:t>can be seen</w:t>
      </w:r>
      <w:r>
        <w:t xml:space="preserve"> from the street</w:t>
      </w:r>
    </w:p>
    <w:p w:rsidR="00EB40B2" w:rsidRDefault="0001031D" w:rsidP="0044451F">
      <w:pPr>
        <w:pStyle w:val="MBullet1"/>
        <w:spacing w:after="0" w:line="240" w:lineRule="auto"/>
      </w:pPr>
      <w:r>
        <w:t>D</w:t>
      </w:r>
      <w:r w:rsidR="00EB40B2">
        <w:t xml:space="preserve">irectional </w:t>
      </w:r>
      <w:r w:rsidR="00550A69">
        <w:t>A</w:t>
      </w:r>
      <w:r w:rsidR="00EB40B2">
        <w:t xml:space="preserve">rrow </w:t>
      </w:r>
      <w:r w:rsidR="00550A69">
        <w:t xml:space="preserve">signs </w:t>
      </w:r>
      <w:r w:rsidR="00EB40B2">
        <w:t>on doors and walls leading to the voting room</w:t>
      </w:r>
    </w:p>
    <w:p w:rsidR="00EB40B2" w:rsidRDefault="00EB40B2" w:rsidP="0044451F">
      <w:pPr>
        <w:pStyle w:val="MBullet1"/>
        <w:spacing w:after="0" w:line="240" w:lineRule="auto"/>
      </w:pPr>
      <w:r>
        <w:t>A</w:t>
      </w:r>
      <w:r w:rsidRPr="00484457">
        <w:t xml:space="preserve">ccessible </w:t>
      </w:r>
      <w:r>
        <w:t>E</w:t>
      </w:r>
      <w:r w:rsidRPr="00484457">
        <w:t xml:space="preserve">ntrance sign at the </w:t>
      </w:r>
      <w:r>
        <w:t>a</w:t>
      </w:r>
      <w:r w:rsidRPr="00484457">
        <w:t xml:space="preserve">ccessible entrance </w:t>
      </w:r>
      <w:r w:rsidR="0001031D">
        <w:t>noted</w:t>
      </w:r>
      <w:r w:rsidRPr="00484457">
        <w:t xml:space="preserve"> on the Final List of Voting Places in your supply bag</w:t>
      </w:r>
    </w:p>
    <w:p w:rsidR="00EB40B2" w:rsidRDefault="0001031D" w:rsidP="0044451F">
      <w:pPr>
        <w:pStyle w:val="MBullet1"/>
        <w:spacing w:after="0" w:line="240" w:lineRule="auto"/>
      </w:pPr>
      <w:r>
        <w:t xml:space="preserve">Accessible Entrance Directional </w:t>
      </w:r>
      <w:r w:rsidR="00550A69">
        <w:t xml:space="preserve">Arrow </w:t>
      </w:r>
      <w:r>
        <w:t>s</w:t>
      </w:r>
      <w:r w:rsidR="00EB40B2" w:rsidRPr="00484457">
        <w:t>igns directing voters to the accessible entrance at all other entrances</w:t>
      </w:r>
    </w:p>
    <w:p w:rsidR="00EB40B2" w:rsidRDefault="00EF4966" w:rsidP="0044451F">
      <w:pPr>
        <w:pStyle w:val="MBullet1"/>
        <w:spacing w:after="0" w:line="240" w:lineRule="auto"/>
      </w:pPr>
      <w:r>
        <w:t>Translation</w:t>
      </w:r>
      <w:r w:rsidR="00EB40B2">
        <w:t xml:space="preserve"> </w:t>
      </w:r>
      <w:r w:rsidR="00744AF9">
        <w:t>posters</w:t>
      </w:r>
      <w:r w:rsidR="00EB40B2">
        <w:t xml:space="preserve"> in a highly visible area (front entrance of building, entrance to voting room)</w:t>
      </w:r>
    </w:p>
    <w:p w:rsidR="0037324B" w:rsidRDefault="0018491D" w:rsidP="0044451F">
      <w:pPr>
        <w:pStyle w:val="MBullet1"/>
        <w:spacing w:after="0" w:line="240" w:lineRule="auto"/>
      </w:pPr>
      <w:r>
        <w:t>No Cell Phones/Cameras signs in the voting room</w:t>
      </w:r>
    </w:p>
    <w:p w:rsidR="00EA72DD" w:rsidRPr="00484457" w:rsidRDefault="00EA72DD" w:rsidP="0044451F">
      <w:pPr>
        <w:pStyle w:val="MBullet1"/>
        <w:spacing w:after="0" w:line="240" w:lineRule="auto"/>
      </w:pPr>
      <w:r>
        <w:t xml:space="preserve">Ward Map, </w:t>
      </w:r>
      <w:r w:rsidR="00635CC5">
        <w:t>where space permits</w:t>
      </w:r>
    </w:p>
    <w:p w:rsidR="00EB40B2" w:rsidRDefault="00EB40B2" w:rsidP="0044451F">
      <w:pPr>
        <w:pStyle w:val="ListParagraph"/>
        <w:tabs>
          <w:tab w:val="left" w:pos="2880"/>
        </w:tabs>
        <w:spacing w:after="0" w:line="240" w:lineRule="auto"/>
        <w:ind w:left="3240"/>
        <w:rPr>
          <w:rFonts w:ascii="Arial" w:hAnsi="Arial" w:cs="Arial"/>
          <w:sz w:val="24"/>
          <w:szCs w:val="24"/>
        </w:rPr>
      </w:pPr>
    </w:p>
    <w:p w:rsidR="00EB40B2" w:rsidRDefault="00EB40B2" w:rsidP="0044451F">
      <w:pPr>
        <w:pStyle w:val="MCheckbox"/>
        <w:spacing w:after="0" w:line="240" w:lineRule="auto"/>
      </w:pPr>
      <w:r w:rsidRPr="00A85CEC">
        <w:rPr>
          <w:rStyle w:val="MCheckboxChar"/>
        </w:rPr>
        <w:t>A</w:t>
      </w:r>
      <w:r>
        <w:t>fter signs are posted, walk from the accessible entrance to the voting room</w:t>
      </w:r>
    </w:p>
    <w:p w:rsidR="00EB40B2" w:rsidRDefault="00EB40B2" w:rsidP="0044451F">
      <w:pPr>
        <w:pStyle w:val="MBullet1"/>
        <w:spacing w:after="0" w:line="240" w:lineRule="auto"/>
      </w:pPr>
      <w:r>
        <w:t>Look for and resolve any accessibility issues present</w:t>
      </w:r>
    </w:p>
    <w:p w:rsidR="00EB40B2" w:rsidRDefault="00EB40B2" w:rsidP="0044451F">
      <w:pPr>
        <w:pStyle w:val="MBullet1"/>
        <w:spacing w:after="0" w:line="240" w:lineRule="auto"/>
      </w:pPr>
      <w:r>
        <w:t>Check that automatic door openers (push buttons) are working</w:t>
      </w:r>
    </w:p>
    <w:p w:rsidR="00EB40B2" w:rsidRDefault="00EB40B2" w:rsidP="0044451F">
      <w:pPr>
        <w:pStyle w:val="MBullet1"/>
        <w:spacing w:after="0" w:line="240" w:lineRule="auto"/>
      </w:pPr>
      <w:r>
        <w:t>Notify the Supervisor if there are any accessibility issues you cannot resolve</w:t>
      </w:r>
    </w:p>
    <w:p w:rsidR="00EB40B2" w:rsidRDefault="00EB40B2" w:rsidP="0044451F">
      <w:pPr>
        <w:tabs>
          <w:tab w:val="left" w:pos="2880"/>
        </w:tabs>
        <w:spacing w:after="0" w:line="240" w:lineRule="auto"/>
        <w:rPr>
          <w:rFonts w:cs="Arial"/>
          <w:szCs w:val="24"/>
        </w:rPr>
      </w:pPr>
    </w:p>
    <w:p w:rsidR="00BC4D75" w:rsidRDefault="00EB40B2" w:rsidP="00BC4D75">
      <w:pPr>
        <w:pStyle w:val="MCheckbox"/>
        <w:spacing w:after="0" w:line="240" w:lineRule="auto"/>
      </w:pPr>
      <w:r>
        <w:t xml:space="preserve">When the Supervisor </w:t>
      </w:r>
      <w:r w:rsidR="00145ED0">
        <w:t xml:space="preserve">delivers and </w:t>
      </w:r>
      <w:r>
        <w:t>sets up the tabulator</w:t>
      </w:r>
      <w:r w:rsidR="00BC4D75">
        <w:t>:</w:t>
      </w:r>
    </w:p>
    <w:p w:rsidR="000E57D9" w:rsidRDefault="00BC4D75" w:rsidP="00BC4D75">
      <w:pPr>
        <w:pStyle w:val="MBullet1"/>
        <w:spacing w:after="0" w:line="240" w:lineRule="auto"/>
      </w:pPr>
      <w:r>
        <w:t>C</w:t>
      </w:r>
      <w:r w:rsidR="000E57D9">
        <w:t>heck the zero tape for:</w:t>
      </w:r>
    </w:p>
    <w:p w:rsidR="00BC4D75" w:rsidRPr="00BC4D75" w:rsidRDefault="00BC4D75" w:rsidP="00BC4D75">
      <w:pPr>
        <w:pStyle w:val="MBullet2"/>
        <w:spacing w:after="0" w:line="240" w:lineRule="auto"/>
      </w:pPr>
      <w:r w:rsidRPr="00BC4D75">
        <w:t>The correct date</w:t>
      </w:r>
    </w:p>
    <w:p w:rsidR="00BC4D75" w:rsidRPr="00BC4D75" w:rsidRDefault="00BC4D75" w:rsidP="00BC4D75">
      <w:pPr>
        <w:pStyle w:val="MBullet2"/>
        <w:spacing w:after="0" w:line="240" w:lineRule="auto"/>
      </w:pPr>
      <w:r w:rsidRPr="00BC4D75">
        <w:t>The correct time, within 10 minutes</w:t>
      </w:r>
    </w:p>
    <w:p w:rsidR="00BC4D75" w:rsidRPr="00BC4D75" w:rsidRDefault="00BC4D75" w:rsidP="00BC4D75">
      <w:pPr>
        <w:pStyle w:val="MBullet2"/>
        <w:spacing w:after="0" w:line="240" w:lineRule="auto"/>
      </w:pPr>
      <w:r w:rsidRPr="00BC4D75">
        <w:t>The correct ward and sub for your voting place</w:t>
      </w:r>
    </w:p>
    <w:p w:rsidR="00BC4D75" w:rsidRDefault="00BC4D75" w:rsidP="00BC4D75">
      <w:pPr>
        <w:pStyle w:val="MBullet2"/>
        <w:spacing w:after="0" w:line="240" w:lineRule="auto"/>
      </w:pPr>
      <w:r w:rsidRPr="00BC4D75">
        <w:t>Zero votes besides each</w:t>
      </w:r>
      <w:r w:rsidRPr="00C12754">
        <w:t xml:space="preserve"> </w:t>
      </w:r>
      <w:r w:rsidR="002B0DC1">
        <w:t>Candidate</w:t>
      </w:r>
      <w:r w:rsidRPr="00C12754">
        <w:t>'s name</w:t>
      </w:r>
    </w:p>
    <w:p w:rsidR="00EB40B2" w:rsidRPr="004E5AB8" w:rsidRDefault="00EB40B2" w:rsidP="00BC4D75">
      <w:pPr>
        <w:pStyle w:val="MBullet1"/>
        <w:spacing w:after="0" w:line="240" w:lineRule="auto"/>
      </w:pPr>
      <w:r w:rsidRPr="004E5AB8">
        <w:t>Roll and paper-clip the zero tape to prevent it from being torn</w:t>
      </w:r>
      <w:r w:rsidRPr="004E5AB8">
        <w:tab/>
      </w:r>
    </w:p>
    <w:p w:rsidR="00EB40B2" w:rsidRDefault="005D0277" w:rsidP="0044451F">
      <w:pPr>
        <w:tabs>
          <w:tab w:val="left" w:pos="2880"/>
        </w:tabs>
        <w:spacing w:after="0" w:line="240" w:lineRule="auto"/>
        <w:rPr>
          <w:rFonts w:cs="Arial"/>
          <w:b/>
          <w:szCs w:val="24"/>
        </w:rPr>
      </w:pPr>
      <w:r w:rsidRPr="00C278F3">
        <w:rPr>
          <w:noProof/>
          <w:lang w:eastAsia="en-CA"/>
        </w:rPr>
        <w:drawing>
          <wp:anchor distT="0" distB="0" distL="114300" distR="114300" simplePos="0" relativeHeight="251642880" behindDoc="0" locked="0" layoutInCell="1" allowOverlap="1" wp14:anchorId="0BFA5C40" wp14:editId="1EB1BD06">
            <wp:simplePos x="0" y="0"/>
            <wp:positionH relativeFrom="column">
              <wp:posOffset>155575</wp:posOffset>
            </wp:positionH>
            <wp:positionV relativeFrom="paragraph">
              <wp:posOffset>151130</wp:posOffset>
            </wp:positionV>
            <wp:extent cx="447675" cy="447675"/>
            <wp:effectExtent l="0" t="0" r="9525" b="9525"/>
            <wp:wrapNone/>
            <wp:docPr id="22" name="Picture 22"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40B2" w:rsidRPr="00484457" w:rsidRDefault="00EB40B2" w:rsidP="000E57D9">
      <w:pPr>
        <w:pStyle w:val="MParaTitle"/>
        <w:spacing w:after="0" w:line="240" w:lineRule="auto"/>
      </w:pPr>
      <w:r w:rsidRPr="00EB0118">
        <w:t xml:space="preserve">Important to </w:t>
      </w:r>
      <w:r>
        <w:t>D</w:t>
      </w:r>
      <w:r w:rsidRPr="00EB0118">
        <w:t>o:</w:t>
      </w:r>
    </w:p>
    <w:p w:rsidR="00BC4D75" w:rsidRDefault="00BC4D75" w:rsidP="00BC4D75">
      <w:pPr>
        <w:pStyle w:val="MBullet1"/>
        <w:spacing w:after="0" w:line="240" w:lineRule="auto"/>
      </w:pPr>
      <w:r w:rsidRPr="00C278F3">
        <w:t xml:space="preserve">If the date is wrong </w:t>
      </w:r>
      <w:r>
        <w:t>OR</w:t>
      </w:r>
      <w:r w:rsidRPr="00C278F3">
        <w:t xml:space="preserve"> </w:t>
      </w:r>
      <w:r>
        <w:t>t</w:t>
      </w:r>
      <w:r w:rsidRPr="00C278F3">
        <w:t xml:space="preserve">he time is off by </w:t>
      </w:r>
      <w:r w:rsidR="00D14158">
        <w:t xml:space="preserve">more than </w:t>
      </w:r>
      <w:r w:rsidRPr="00C278F3">
        <w:t>10 minutes</w:t>
      </w:r>
      <w:r>
        <w:t xml:space="preserve"> OR if the ward and sub are wrong OR there are votes beside any </w:t>
      </w:r>
      <w:r w:rsidR="002B0DC1">
        <w:t>Candidate</w:t>
      </w:r>
      <w:r>
        <w:t>'s name:</w:t>
      </w:r>
    </w:p>
    <w:p w:rsidR="00EB40B2" w:rsidRPr="004F2DF7" w:rsidRDefault="00EB40B2" w:rsidP="000E57D9">
      <w:pPr>
        <w:pStyle w:val="MBullet2"/>
        <w:spacing w:after="0" w:line="240" w:lineRule="auto"/>
      </w:pPr>
      <w:r w:rsidRPr="004F2DF7">
        <w:t>DO NOT USE THE TABULATOR</w:t>
      </w:r>
    </w:p>
    <w:p w:rsidR="00EB40B2" w:rsidRPr="004F2DF7" w:rsidRDefault="00EB40B2" w:rsidP="000E57D9">
      <w:pPr>
        <w:pStyle w:val="MBullet2"/>
        <w:spacing w:after="0" w:line="240" w:lineRule="auto"/>
      </w:pPr>
      <w:r w:rsidRPr="004F2DF7">
        <w:t xml:space="preserve">Notify the Supervisor and call the </w:t>
      </w:r>
      <w:r w:rsidR="00AD52A3">
        <w:t>Tabulator/VAT Contact Centre</w:t>
      </w:r>
      <w:r w:rsidRPr="004F2DF7">
        <w:t xml:space="preserve"> immediately</w:t>
      </w:r>
    </w:p>
    <w:p w:rsidR="00EB40B2" w:rsidRDefault="00EB40B2" w:rsidP="00C278F3">
      <w:pPr>
        <w:pStyle w:val="MPar"/>
        <w:spacing w:after="0"/>
      </w:pPr>
    </w:p>
    <w:p w:rsidR="00145ED0" w:rsidRDefault="00145ED0" w:rsidP="00C278F3">
      <w:pPr>
        <w:pStyle w:val="MPar"/>
        <w:spacing w:after="0"/>
      </w:pPr>
    </w:p>
    <w:p w:rsidR="00145ED0" w:rsidRDefault="00145ED0" w:rsidP="00C278F3">
      <w:pPr>
        <w:pStyle w:val="MPar"/>
        <w:spacing w:after="0"/>
      </w:pPr>
    </w:p>
    <w:p w:rsidR="00145ED0" w:rsidRDefault="00145ED0" w:rsidP="00C278F3">
      <w:pPr>
        <w:pStyle w:val="MPar"/>
        <w:spacing w:after="0"/>
      </w:pPr>
    </w:p>
    <w:p w:rsidR="00145ED0" w:rsidRDefault="00145ED0" w:rsidP="00C278F3">
      <w:pPr>
        <w:pStyle w:val="MPar"/>
        <w:spacing w:after="0"/>
      </w:pPr>
    </w:p>
    <w:p w:rsidR="00145ED0" w:rsidRDefault="00145ED0" w:rsidP="00C278F3">
      <w:pPr>
        <w:pStyle w:val="MPar"/>
        <w:spacing w:after="0"/>
      </w:pPr>
    </w:p>
    <w:p w:rsidR="00145ED0" w:rsidRDefault="00145ED0" w:rsidP="00C278F3">
      <w:pPr>
        <w:pStyle w:val="MPar"/>
        <w:spacing w:after="0"/>
      </w:pPr>
    </w:p>
    <w:p w:rsidR="006018B2" w:rsidRDefault="006018B2" w:rsidP="00C278F3">
      <w:pPr>
        <w:pStyle w:val="MPar"/>
        <w:spacing w:after="0"/>
      </w:pPr>
    </w:p>
    <w:p w:rsidR="006018B2" w:rsidRDefault="006018B2" w:rsidP="00C278F3">
      <w:pPr>
        <w:pStyle w:val="MPar"/>
        <w:spacing w:after="0"/>
      </w:pPr>
    </w:p>
    <w:p w:rsidR="00EB40B2" w:rsidRDefault="00EB40B2" w:rsidP="0044451F">
      <w:pPr>
        <w:pStyle w:val="MCheckbox"/>
        <w:spacing w:after="0" w:line="240" w:lineRule="auto"/>
      </w:pPr>
      <w:r w:rsidRPr="00394B92">
        <w:t>G</w:t>
      </w:r>
      <w:r>
        <w:t xml:space="preserve">ive the </w:t>
      </w:r>
      <w:r w:rsidR="000A4032">
        <w:t>Tabulator Officer:</w:t>
      </w:r>
    </w:p>
    <w:p w:rsidR="000A4032" w:rsidRDefault="000A4032" w:rsidP="00157CF1">
      <w:pPr>
        <w:pStyle w:val="MCheckbox"/>
        <w:numPr>
          <w:ilvl w:val="0"/>
          <w:numId w:val="10"/>
        </w:numPr>
        <w:spacing w:after="0" w:line="240" w:lineRule="auto"/>
      </w:pPr>
      <w:r>
        <w:t>Tabulator Placemat</w:t>
      </w:r>
    </w:p>
    <w:p w:rsidR="000A4032" w:rsidRDefault="000A4032" w:rsidP="00157CF1">
      <w:pPr>
        <w:pStyle w:val="MCheckbox"/>
        <w:numPr>
          <w:ilvl w:val="0"/>
          <w:numId w:val="10"/>
        </w:numPr>
        <w:spacing w:after="0" w:line="240" w:lineRule="auto"/>
      </w:pPr>
      <w:r>
        <w:t xml:space="preserve">Election Official </w:t>
      </w:r>
      <w:r w:rsidR="0023154B">
        <w:t>label</w:t>
      </w:r>
    </w:p>
    <w:p w:rsidR="005D0277" w:rsidRDefault="005D0277" w:rsidP="0044451F">
      <w:pPr>
        <w:pStyle w:val="MCheckbox"/>
        <w:numPr>
          <w:ilvl w:val="0"/>
          <w:numId w:val="0"/>
        </w:numPr>
        <w:spacing w:after="0" w:line="240" w:lineRule="auto"/>
        <w:ind w:left="1800"/>
      </w:pPr>
    </w:p>
    <w:p w:rsidR="00EB40B2" w:rsidRDefault="00EB40B2" w:rsidP="0044451F">
      <w:pPr>
        <w:pStyle w:val="MCheckbox"/>
        <w:spacing w:after="0" w:line="240" w:lineRule="auto"/>
      </w:pPr>
      <w:r>
        <w:t>Remind the Tabulator Officer to:</w:t>
      </w:r>
    </w:p>
    <w:p w:rsidR="00EB40B2" w:rsidRDefault="00EB40B2" w:rsidP="0044451F">
      <w:pPr>
        <w:pStyle w:val="MBullet1"/>
        <w:spacing w:after="0" w:line="240" w:lineRule="auto"/>
      </w:pPr>
      <w:r>
        <w:t>Use their Placemat (Look it up, don't make it up!)</w:t>
      </w:r>
    </w:p>
    <w:p w:rsidR="00EB40B2" w:rsidRDefault="00EB40B2" w:rsidP="0044451F">
      <w:pPr>
        <w:pStyle w:val="MBullet1"/>
        <w:spacing w:after="0" w:line="240" w:lineRule="auto"/>
      </w:pPr>
      <w:r>
        <w:t>Handle ballots in a manner that protects the secrecy of the vote:</w:t>
      </w:r>
    </w:p>
    <w:p w:rsidR="00EB40B2" w:rsidRDefault="00EB40B2" w:rsidP="0044451F">
      <w:pPr>
        <w:pStyle w:val="MBullet2"/>
        <w:spacing w:after="0" w:line="240" w:lineRule="auto"/>
      </w:pPr>
      <w:r>
        <w:t>Feed ballots in using the secrecy folder</w:t>
      </w:r>
    </w:p>
    <w:p w:rsidR="00EB40B2" w:rsidRDefault="00EB40B2" w:rsidP="0044451F">
      <w:pPr>
        <w:pStyle w:val="MBullet2"/>
        <w:spacing w:after="0" w:line="240" w:lineRule="auto"/>
      </w:pPr>
      <w:r>
        <w:t>Feed ballots face down</w:t>
      </w:r>
    </w:p>
    <w:p w:rsidR="00EB40B2" w:rsidRDefault="00EB40B2" w:rsidP="0044451F">
      <w:pPr>
        <w:pStyle w:val="MBullet2"/>
        <w:spacing w:after="0" w:line="240" w:lineRule="auto"/>
      </w:pPr>
      <w:r>
        <w:t>If a ballot is rejected place it back in the secrecy folder without looking at the ballot</w:t>
      </w:r>
    </w:p>
    <w:p w:rsidR="00EB40B2" w:rsidRDefault="00EB40B2" w:rsidP="0044451F">
      <w:pPr>
        <w:pStyle w:val="MBullet2"/>
        <w:numPr>
          <w:ilvl w:val="0"/>
          <w:numId w:val="0"/>
        </w:numPr>
        <w:spacing w:after="0" w:line="240" w:lineRule="auto"/>
        <w:ind w:left="2880"/>
      </w:pPr>
    </w:p>
    <w:p w:rsidR="00EB40B2" w:rsidRDefault="00EB40B2" w:rsidP="0044451F">
      <w:pPr>
        <w:pStyle w:val="MCheckbox"/>
        <w:spacing w:after="0" w:line="240" w:lineRule="auto"/>
      </w:pPr>
      <w:r>
        <w:t xml:space="preserve">Give </w:t>
      </w:r>
      <w:r w:rsidRPr="00CF6240">
        <w:t>Ballot Officers</w:t>
      </w:r>
      <w:r>
        <w:t xml:space="preserve"> these items</w:t>
      </w:r>
      <w:r w:rsidRPr="00CF6240">
        <w:t>:</w:t>
      </w:r>
    </w:p>
    <w:p w:rsidR="00EB40B2" w:rsidRDefault="00EB40B2" w:rsidP="0044451F">
      <w:pPr>
        <w:pStyle w:val="MBullet1"/>
        <w:spacing w:after="0" w:line="240" w:lineRule="auto"/>
      </w:pPr>
      <w:r>
        <w:t>Ballot Issuing Placemat</w:t>
      </w:r>
    </w:p>
    <w:p w:rsidR="00EB40B2" w:rsidRDefault="00EB40B2" w:rsidP="0044451F">
      <w:pPr>
        <w:pStyle w:val="MBullet1"/>
        <w:spacing w:after="0" w:line="240" w:lineRule="auto"/>
      </w:pPr>
      <w:r>
        <w:t>Pens</w:t>
      </w:r>
    </w:p>
    <w:p w:rsidR="00EB40B2" w:rsidRDefault="00EB40B2" w:rsidP="0044451F">
      <w:pPr>
        <w:pStyle w:val="MBullet1"/>
        <w:spacing w:after="0" w:line="240" w:lineRule="auto"/>
      </w:pPr>
      <w:r>
        <w:t>Ruler</w:t>
      </w:r>
    </w:p>
    <w:p w:rsidR="00EB40B2" w:rsidRDefault="00EB40B2" w:rsidP="0044451F">
      <w:pPr>
        <w:pStyle w:val="MBullet1"/>
        <w:spacing w:after="0" w:line="240" w:lineRule="auto"/>
      </w:pPr>
      <w:r>
        <w:t>Secrecy folders</w:t>
      </w:r>
    </w:p>
    <w:p w:rsidR="00EB40B2" w:rsidRDefault="00EB40B2" w:rsidP="0044451F">
      <w:pPr>
        <w:pStyle w:val="MBullet1"/>
        <w:spacing w:after="0" w:line="240" w:lineRule="auto"/>
      </w:pPr>
      <w:r>
        <w:t>Declarations of Identity</w:t>
      </w:r>
    </w:p>
    <w:p w:rsidR="00EB40B2" w:rsidRDefault="00EB40B2" w:rsidP="0044451F">
      <w:pPr>
        <w:pStyle w:val="MBullet1"/>
        <w:spacing w:after="0" w:line="240" w:lineRule="auto"/>
      </w:pPr>
      <w:r>
        <w:t>Voter Information Envelope</w:t>
      </w:r>
    </w:p>
    <w:p w:rsidR="00B424FC" w:rsidRDefault="00900093" w:rsidP="0044451F">
      <w:pPr>
        <w:pStyle w:val="MBullet1"/>
        <w:spacing w:after="0" w:line="240" w:lineRule="auto"/>
      </w:pPr>
      <w:r>
        <w:t xml:space="preserve">How to Vote </w:t>
      </w:r>
      <w:r w:rsidR="00B424FC">
        <w:t>demo</w:t>
      </w:r>
      <w:r>
        <w:t xml:space="preserve"> pad </w:t>
      </w:r>
    </w:p>
    <w:p w:rsidR="00EB40B2" w:rsidRDefault="00EB40B2" w:rsidP="0044451F">
      <w:pPr>
        <w:pStyle w:val="MBullet1"/>
        <w:spacing w:after="0" w:line="240" w:lineRule="auto"/>
      </w:pPr>
      <w:r>
        <w:t>Pad of paper to communicate with voters who are deaf, deafened or hard-of-hearing</w:t>
      </w:r>
    </w:p>
    <w:p w:rsidR="00EB40B2" w:rsidRDefault="00EB40B2" w:rsidP="0044451F">
      <w:pPr>
        <w:pStyle w:val="MBullet1"/>
        <w:spacing w:after="0" w:line="240" w:lineRule="auto"/>
      </w:pPr>
      <w:r>
        <w:t>Magnifying sheet</w:t>
      </w:r>
    </w:p>
    <w:p w:rsidR="00EB40B2" w:rsidRDefault="00EB40B2" w:rsidP="0044451F">
      <w:pPr>
        <w:pStyle w:val="MBullet1"/>
        <w:spacing w:after="0" w:line="240" w:lineRule="auto"/>
      </w:pPr>
      <w:r>
        <w:t>Supply of the 5 ballot types which have your initials</w:t>
      </w:r>
    </w:p>
    <w:p w:rsidR="0023154B" w:rsidRDefault="00EB40B2" w:rsidP="0023154B">
      <w:pPr>
        <w:pStyle w:val="MBullet1"/>
        <w:spacing w:after="0" w:line="240" w:lineRule="auto"/>
      </w:pPr>
      <w:r>
        <w:t>Voters' List for Ballot Officers along with the corresponding placard for their table</w:t>
      </w:r>
    </w:p>
    <w:p w:rsidR="0023154B" w:rsidRDefault="0023154B" w:rsidP="0023154B">
      <w:pPr>
        <w:pStyle w:val="MBullet1"/>
        <w:spacing w:after="0" w:line="240" w:lineRule="auto"/>
      </w:pPr>
      <w:r>
        <w:t>Election Official label</w:t>
      </w:r>
    </w:p>
    <w:p w:rsidR="00EB40B2" w:rsidRDefault="00EB40B2" w:rsidP="0044451F">
      <w:pPr>
        <w:pStyle w:val="ListParagraph"/>
        <w:tabs>
          <w:tab w:val="left" w:pos="1440"/>
          <w:tab w:val="left" w:pos="2880"/>
        </w:tabs>
        <w:spacing w:after="0" w:line="240" w:lineRule="auto"/>
        <w:ind w:left="3600"/>
        <w:rPr>
          <w:rFonts w:ascii="Arial" w:hAnsi="Arial" w:cs="Arial"/>
          <w:sz w:val="24"/>
          <w:szCs w:val="24"/>
        </w:rPr>
      </w:pPr>
    </w:p>
    <w:p w:rsidR="00EB40B2" w:rsidRDefault="00EB40B2" w:rsidP="0044451F">
      <w:pPr>
        <w:pStyle w:val="MCheckbox"/>
        <w:spacing w:after="0" w:line="240" w:lineRule="auto"/>
      </w:pPr>
      <w:r>
        <w:t>Remind Ballot Officers to:</w:t>
      </w:r>
    </w:p>
    <w:p w:rsidR="00EB40B2" w:rsidRDefault="00EB40B2" w:rsidP="0044451F">
      <w:pPr>
        <w:pStyle w:val="MBullet1"/>
        <w:spacing w:after="0" w:line="240" w:lineRule="auto"/>
      </w:pPr>
      <w:r>
        <w:t>Initial a supply of ballots before the voting place opens</w:t>
      </w:r>
    </w:p>
    <w:p w:rsidR="00EB40B2" w:rsidRDefault="00EB40B2" w:rsidP="0044451F">
      <w:pPr>
        <w:pStyle w:val="MBullet1"/>
        <w:spacing w:after="0" w:line="240" w:lineRule="auto"/>
      </w:pPr>
      <w:r>
        <w:t>Use their Placemat (Look it up, don't make it up!)</w:t>
      </w:r>
    </w:p>
    <w:p w:rsidR="00EB40B2" w:rsidRPr="00871301" w:rsidRDefault="00EB40B2" w:rsidP="0044451F">
      <w:pPr>
        <w:pStyle w:val="MBullet1"/>
        <w:tabs>
          <w:tab w:val="left" w:pos="1440"/>
          <w:tab w:val="left" w:pos="2880"/>
        </w:tabs>
        <w:spacing w:after="0" w:line="240" w:lineRule="auto"/>
        <w:rPr>
          <w:rFonts w:cs="Arial"/>
          <w:szCs w:val="24"/>
        </w:rPr>
      </w:pPr>
      <w:r w:rsidRPr="00945188">
        <w:t>Ask every voter for identification showing their name and Toronto address</w:t>
      </w:r>
    </w:p>
    <w:p w:rsidR="00EB40B2" w:rsidRDefault="00EB40B2" w:rsidP="0044451F">
      <w:pPr>
        <w:pStyle w:val="MCheckbox"/>
        <w:keepNext/>
        <w:keepLines/>
        <w:numPr>
          <w:ilvl w:val="0"/>
          <w:numId w:val="0"/>
        </w:numPr>
        <w:spacing w:after="0" w:line="240" w:lineRule="auto"/>
        <w:ind w:left="1800"/>
      </w:pPr>
    </w:p>
    <w:p w:rsidR="00EB40B2" w:rsidRDefault="00EB40B2" w:rsidP="0044451F">
      <w:pPr>
        <w:pStyle w:val="MCheckbox"/>
        <w:keepNext/>
        <w:keepLines/>
        <w:spacing w:after="0" w:line="240" w:lineRule="auto"/>
      </w:pPr>
      <w:r>
        <w:t>Give Revising Officers these items:</w:t>
      </w:r>
    </w:p>
    <w:p w:rsidR="00EB40B2" w:rsidRDefault="00EB40B2" w:rsidP="0044451F">
      <w:pPr>
        <w:pStyle w:val="MBullet1"/>
        <w:keepNext/>
        <w:keepLines/>
        <w:spacing w:after="0" w:line="240" w:lineRule="auto"/>
      </w:pPr>
      <w:r>
        <w:t>Pens</w:t>
      </w:r>
    </w:p>
    <w:p w:rsidR="00EB40B2" w:rsidRDefault="00EB40B2" w:rsidP="0044451F">
      <w:pPr>
        <w:pStyle w:val="MBullet1"/>
        <w:keepNext/>
        <w:keepLines/>
        <w:spacing w:after="0" w:line="240" w:lineRule="auto"/>
      </w:pPr>
      <w:r>
        <w:t>Ruler</w:t>
      </w:r>
    </w:p>
    <w:p w:rsidR="00EB40B2" w:rsidRDefault="00EB40B2" w:rsidP="0044451F">
      <w:pPr>
        <w:pStyle w:val="MBullet1"/>
        <w:keepNext/>
        <w:keepLines/>
        <w:spacing w:after="0" w:line="240" w:lineRule="auto"/>
      </w:pPr>
      <w:r>
        <w:t>Voters' List Amendment Applications</w:t>
      </w:r>
    </w:p>
    <w:p w:rsidR="00EB40B2" w:rsidRDefault="00EB40B2" w:rsidP="0044451F">
      <w:pPr>
        <w:pStyle w:val="MBullet1"/>
        <w:keepNext/>
        <w:keepLines/>
        <w:spacing w:after="0" w:line="240" w:lineRule="auto"/>
      </w:pPr>
      <w:r>
        <w:t>Pad of paper to communicate with voters who are deaf, deafened or hard of hearing</w:t>
      </w:r>
    </w:p>
    <w:p w:rsidR="00EB40B2" w:rsidRDefault="00EB40B2" w:rsidP="0044451F">
      <w:pPr>
        <w:pStyle w:val="MBullet1"/>
        <w:keepNext/>
        <w:keepLines/>
        <w:spacing w:after="0" w:line="240" w:lineRule="auto"/>
      </w:pPr>
      <w:r>
        <w:t>Voters' List for DROs, MDROs and Revising Officers</w:t>
      </w:r>
    </w:p>
    <w:p w:rsidR="0023154B" w:rsidRDefault="0023154B" w:rsidP="0023154B">
      <w:pPr>
        <w:pStyle w:val="MBullet1"/>
        <w:keepNext/>
        <w:keepLines/>
        <w:spacing w:after="0" w:line="240" w:lineRule="auto"/>
      </w:pPr>
      <w:r>
        <w:t>Election Official label</w:t>
      </w:r>
    </w:p>
    <w:p w:rsidR="00EB40B2" w:rsidRDefault="00EB40B2" w:rsidP="0044451F">
      <w:pPr>
        <w:pStyle w:val="ListParagraph"/>
        <w:tabs>
          <w:tab w:val="left" w:pos="1440"/>
          <w:tab w:val="left" w:pos="2880"/>
        </w:tabs>
        <w:spacing w:after="0" w:line="240" w:lineRule="auto"/>
        <w:ind w:left="3600"/>
        <w:rPr>
          <w:rFonts w:ascii="Arial" w:hAnsi="Arial" w:cs="Arial"/>
          <w:sz w:val="24"/>
          <w:szCs w:val="24"/>
        </w:rPr>
      </w:pPr>
    </w:p>
    <w:p w:rsidR="00145ED0" w:rsidRDefault="00145ED0" w:rsidP="0044451F">
      <w:pPr>
        <w:pStyle w:val="ListParagraph"/>
        <w:tabs>
          <w:tab w:val="left" w:pos="1440"/>
          <w:tab w:val="left" w:pos="2880"/>
        </w:tabs>
        <w:spacing w:after="0" w:line="240" w:lineRule="auto"/>
        <w:ind w:left="3600"/>
        <w:rPr>
          <w:rFonts w:ascii="Arial" w:hAnsi="Arial" w:cs="Arial"/>
          <w:sz w:val="24"/>
          <w:szCs w:val="24"/>
        </w:rPr>
      </w:pPr>
    </w:p>
    <w:p w:rsidR="00145ED0" w:rsidRDefault="00145ED0" w:rsidP="0044451F">
      <w:pPr>
        <w:pStyle w:val="ListParagraph"/>
        <w:tabs>
          <w:tab w:val="left" w:pos="1440"/>
          <w:tab w:val="left" w:pos="2880"/>
        </w:tabs>
        <w:spacing w:after="0" w:line="240" w:lineRule="auto"/>
        <w:ind w:left="3600"/>
        <w:rPr>
          <w:rFonts w:ascii="Arial" w:hAnsi="Arial" w:cs="Arial"/>
          <w:sz w:val="24"/>
          <w:szCs w:val="24"/>
        </w:rPr>
      </w:pPr>
    </w:p>
    <w:p w:rsidR="00145ED0" w:rsidRDefault="00145ED0" w:rsidP="0044451F">
      <w:pPr>
        <w:pStyle w:val="ListParagraph"/>
        <w:tabs>
          <w:tab w:val="left" w:pos="1440"/>
          <w:tab w:val="left" w:pos="2880"/>
        </w:tabs>
        <w:spacing w:after="0" w:line="240" w:lineRule="auto"/>
        <w:ind w:left="3600"/>
        <w:rPr>
          <w:rFonts w:ascii="Arial" w:hAnsi="Arial" w:cs="Arial"/>
          <w:sz w:val="24"/>
          <w:szCs w:val="24"/>
        </w:rPr>
      </w:pPr>
    </w:p>
    <w:p w:rsidR="00145ED0" w:rsidRDefault="00145ED0" w:rsidP="0044451F">
      <w:pPr>
        <w:pStyle w:val="ListParagraph"/>
        <w:tabs>
          <w:tab w:val="left" w:pos="1440"/>
          <w:tab w:val="left" w:pos="2880"/>
        </w:tabs>
        <w:spacing w:after="0" w:line="240" w:lineRule="auto"/>
        <w:ind w:left="3600"/>
        <w:rPr>
          <w:rFonts w:ascii="Arial" w:hAnsi="Arial" w:cs="Arial"/>
          <w:sz w:val="24"/>
          <w:szCs w:val="24"/>
        </w:rPr>
      </w:pPr>
    </w:p>
    <w:p w:rsidR="00145ED0" w:rsidRDefault="00145ED0" w:rsidP="0044451F">
      <w:pPr>
        <w:pStyle w:val="ListParagraph"/>
        <w:tabs>
          <w:tab w:val="left" w:pos="1440"/>
          <w:tab w:val="left" w:pos="2880"/>
        </w:tabs>
        <w:spacing w:after="0" w:line="240" w:lineRule="auto"/>
        <w:ind w:left="3600"/>
        <w:rPr>
          <w:rFonts w:ascii="Arial" w:hAnsi="Arial" w:cs="Arial"/>
          <w:sz w:val="24"/>
          <w:szCs w:val="24"/>
        </w:rPr>
      </w:pPr>
    </w:p>
    <w:p w:rsidR="00EB40B2" w:rsidRDefault="00EB40B2" w:rsidP="0044451F">
      <w:pPr>
        <w:pStyle w:val="MCheckbox"/>
        <w:spacing w:after="0" w:line="240" w:lineRule="auto"/>
      </w:pPr>
      <w:r>
        <w:t>Remind Revising Officers to:</w:t>
      </w:r>
    </w:p>
    <w:p w:rsidR="00EB40B2" w:rsidRDefault="00EB40B2" w:rsidP="0044451F">
      <w:pPr>
        <w:pStyle w:val="MBullet1"/>
        <w:spacing w:after="0" w:line="240" w:lineRule="auto"/>
      </w:pPr>
      <w:r>
        <w:t>Ask each voter for identification showing their name and Toronto address</w:t>
      </w:r>
    </w:p>
    <w:p w:rsidR="00EB40B2" w:rsidRDefault="00EB40B2" w:rsidP="0044451F">
      <w:pPr>
        <w:pStyle w:val="MBullet1"/>
        <w:spacing w:after="0" w:line="240" w:lineRule="auto"/>
      </w:pPr>
      <w:r>
        <w:t>Use their Placemat (Look it up, don't make it up!)</w:t>
      </w:r>
    </w:p>
    <w:p w:rsidR="005D0277" w:rsidRDefault="005D0277" w:rsidP="0044451F">
      <w:pPr>
        <w:pStyle w:val="ListParagraph"/>
        <w:tabs>
          <w:tab w:val="left" w:pos="1440"/>
          <w:tab w:val="left" w:pos="2880"/>
        </w:tabs>
        <w:spacing w:after="0" w:line="240" w:lineRule="auto"/>
        <w:ind w:left="3600"/>
        <w:rPr>
          <w:rFonts w:ascii="Arial" w:hAnsi="Arial" w:cs="Arial"/>
          <w:sz w:val="24"/>
          <w:szCs w:val="24"/>
        </w:rPr>
      </w:pPr>
    </w:p>
    <w:p w:rsidR="00EB40B2" w:rsidRDefault="00EB40B2" w:rsidP="0044451F">
      <w:pPr>
        <w:pStyle w:val="MCheckbox"/>
        <w:spacing w:after="0" w:line="240" w:lineRule="auto"/>
      </w:pPr>
      <w:r>
        <w:t>Give the Information Officer:</w:t>
      </w:r>
    </w:p>
    <w:p w:rsidR="00EB40B2" w:rsidRDefault="00EB40B2" w:rsidP="0044451F">
      <w:pPr>
        <w:pStyle w:val="MBullet1"/>
        <w:spacing w:after="0" w:line="240" w:lineRule="auto"/>
      </w:pPr>
      <w:r>
        <w:t>Clipboard with</w:t>
      </w:r>
      <w:r w:rsidR="000A4032">
        <w:t xml:space="preserve"> </w:t>
      </w:r>
      <w:r>
        <w:t>a "greet sheet" (voter scenarios and list of acceptable identification)</w:t>
      </w:r>
    </w:p>
    <w:p w:rsidR="000A4032" w:rsidRDefault="000A4032" w:rsidP="0044451F">
      <w:pPr>
        <w:pStyle w:val="MBullet1"/>
        <w:spacing w:after="0" w:line="240" w:lineRule="auto"/>
      </w:pPr>
      <w:r>
        <w:t xml:space="preserve">Election Official </w:t>
      </w:r>
      <w:r w:rsidR="0023154B">
        <w:t>label</w:t>
      </w:r>
    </w:p>
    <w:p w:rsidR="00EB40B2" w:rsidRDefault="00EB40B2" w:rsidP="0044451F">
      <w:pPr>
        <w:pStyle w:val="ListParagraph"/>
        <w:tabs>
          <w:tab w:val="left" w:pos="1440"/>
          <w:tab w:val="left" w:pos="2880"/>
        </w:tabs>
        <w:spacing w:after="0" w:line="240" w:lineRule="auto"/>
        <w:ind w:left="3600"/>
        <w:rPr>
          <w:rFonts w:ascii="Arial" w:hAnsi="Arial" w:cs="Arial"/>
          <w:sz w:val="24"/>
          <w:szCs w:val="24"/>
        </w:rPr>
      </w:pPr>
    </w:p>
    <w:p w:rsidR="00EB40B2" w:rsidRDefault="00EB40B2" w:rsidP="0044451F">
      <w:pPr>
        <w:pStyle w:val="MCheckbox"/>
        <w:spacing w:after="0" w:line="240" w:lineRule="auto"/>
      </w:pPr>
      <w:r>
        <w:t>Remind the Information Officer to:</w:t>
      </w:r>
    </w:p>
    <w:p w:rsidR="00EB40B2" w:rsidRDefault="00EB40B2" w:rsidP="0044451F">
      <w:pPr>
        <w:pStyle w:val="MBullet1"/>
        <w:spacing w:after="0" w:line="240" w:lineRule="auto"/>
      </w:pPr>
      <w:r>
        <w:t>Ask voters to have their identification ready</w:t>
      </w:r>
    </w:p>
    <w:p w:rsidR="00EB40B2" w:rsidRDefault="00EB40B2" w:rsidP="0044451F">
      <w:pPr>
        <w:pStyle w:val="MBullet1"/>
        <w:spacing w:after="0" w:line="240" w:lineRule="auto"/>
      </w:pPr>
      <w:r>
        <w:t>Direct voters with a Voter Information Card to a Ballot Officer</w:t>
      </w:r>
    </w:p>
    <w:p w:rsidR="00EB40B2" w:rsidRDefault="00EB40B2" w:rsidP="0044451F">
      <w:pPr>
        <w:pStyle w:val="MBullet1"/>
        <w:spacing w:after="0" w:line="240" w:lineRule="auto"/>
      </w:pPr>
      <w:r>
        <w:t>Direct voters without a Voter Information Card to a Revising Officer</w:t>
      </w:r>
    </w:p>
    <w:p w:rsidR="00EB40B2" w:rsidRDefault="00EB40B2" w:rsidP="0044451F">
      <w:pPr>
        <w:pStyle w:val="MBullet1"/>
        <w:spacing w:after="0" w:line="240" w:lineRule="auto"/>
      </w:pPr>
      <w:r>
        <w:t>Circulate secrecy folders from the Tabulator Officer to the Ballot Officer</w:t>
      </w:r>
    </w:p>
    <w:p w:rsidR="00EB40B2" w:rsidRDefault="00EB40B2" w:rsidP="0044451F">
      <w:pPr>
        <w:pStyle w:val="MBullet1"/>
        <w:spacing w:after="0" w:line="240" w:lineRule="auto"/>
      </w:pPr>
      <w:r>
        <w:t>Let you know if a voter cannot enter the voting place and needs assistance</w:t>
      </w:r>
    </w:p>
    <w:p w:rsidR="00EB40B2" w:rsidRDefault="00EB40B2" w:rsidP="0044451F">
      <w:pPr>
        <w:pStyle w:val="ListParagraph"/>
        <w:tabs>
          <w:tab w:val="left" w:pos="1440"/>
          <w:tab w:val="left" w:pos="2880"/>
        </w:tabs>
        <w:spacing w:after="0" w:line="240" w:lineRule="auto"/>
        <w:ind w:left="3240"/>
        <w:rPr>
          <w:rFonts w:ascii="Arial" w:hAnsi="Arial" w:cs="Arial"/>
          <w:sz w:val="24"/>
          <w:szCs w:val="24"/>
        </w:rPr>
      </w:pPr>
    </w:p>
    <w:p w:rsidR="00EB40B2" w:rsidRDefault="00EB40B2" w:rsidP="0044451F">
      <w:pPr>
        <w:pStyle w:val="MCheckbox"/>
        <w:spacing w:after="0" w:line="240" w:lineRule="auto"/>
      </w:pPr>
      <w:r>
        <w:t>If an Accessibility Officer is assigned to your voting place:</w:t>
      </w:r>
    </w:p>
    <w:p w:rsidR="000A4032" w:rsidRDefault="000A4032" w:rsidP="0044451F">
      <w:pPr>
        <w:pStyle w:val="MBullet1"/>
        <w:spacing w:after="0" w:line="240" w:lineRule="auto"/>
      </w:pPr>
      <w:r>
        <w:t xml:space="preserve">Give them an Election Official </w:t>
      </w:r>
      <w:r w:rsidR="0023154B">
        <w:t>label</w:t>
      </w:r>
    </w:p>
    <w:p w:rsidR="00EB40B2" w:rsidRDefault="00EB40B2" w:rsidP="0044451F">
      <w:pPr>
        <w:pStyle w:val="MBullet1"/>
        <w:spacing w:after="0" w:line="240" w:lineRule="auto"/>
      </w:pPr>
      <w:r>
        <w:t>Advise them of their duties which is listed on the Final List of Voting Places</w:t>
      </w:r>
    </w:p>
    <w:p w:rsidR="00EB40B2" w:rsidRDefault="00EB40B2" w:rsidP="0044451F">
      <w:pPr>
        <w:pStyle w:val="MBullet1"/>
        <w:spacing w:after="0" w:line="240" w:lineRule="auto"/>
      </w:pPr>
      <w:r>
        <w:t>Remind them to welcome all voters</w:t>
      </w:r>
    </w:p>
    <w:p w:rsidR="00EF4966" w:rsidRDefault="00EF4966" w:rsidP="0044451F">
      <w:pPr>
        <w:pStyle w:val="MBullet1"/>
        <w:spacing w:after="0" w:line="240" w:lineRule="auto"/>
      </w:pPr>
      <w:r>
        <w:t>Remind them to notify you if any voter requests to be served outside the voting room</w:t>
      </w:r>
    </w:p>
    <w:p w:rsidR="00EB40B2" w:rsidRDefault="00EB40B2" w:rsidP="0044451F">
      <w:pPr>
        <w:pStyle w:val="MBullet1"/>
        <w:spacing w:after="0" w:line="240" w:lineRule="auto"/>
      </w:pPr>
      <w:r>
        <w:t>Stress how important it is to provide access to all voters</w:t>
      </w:r>
    </w:p>
    <w:p w:rsidR="00EB40B2" w:rsidRDefault="00EB40B2" w:rsidP="0044451F">
      <w:pPr>
        <w:pStyle w:val="ListParagraph"/>
        <w:tabs>
          <w:tab w:val="left" w:pos="1440"/>
          <w:tab w:val="left" w:pos="2880"/>
        </w:tabs>
        <w:spacing w:after="0" w:line="240" w:lineRule="auto"/>
        <w:ind w:left="3600"/>
        <w:rPr>
          <w:rFonts w:ascii="Arial" w:hAnsi="Arial" w:cs="Arial"/>
          <w:sz w:val="24"/>
          <w:szCs w:val="24"/>
        </w:rPr>
      </w:pPr>
    </w:p>
    <w:p w:rsidR="00EB40B2" w:rsidRPr="00E25E49" w:rsidRDefault="00EB40B2" w:rsidP="0044451F">
      <w:pPr>
        <w:pStyle w:val="MCheckbox"/>
        <w:spacing w:after="0" w:line="240" w:lineRule="auto"/>
      </w:pPr>
      <w:r w:rsidRPr="00E25E49">
        <w:t>If a VAT Officer is assigned to your voting place:</w:t>
      </w:r>
    </w:p>
    <w:p w:rsidR="0023154B" w:rsidRDefault="0023154B" w:rsidP="0044451F">
      <w:pPr>
        <w:pStyle w:val="MBullet1"/>
        <w:spacing w:after="0" w:line="240" w:lineRule="auto"/>
      </w:pPr>
      <w:r>
        <w:t>Give them an Election Official label</w:t>
      </w:r>
    </w:p>
    <w:p w:rsidR="00EB40B2" w:rsidRPr="00E25E49" w:rsidRDefault="00EB40B2" w:rsidP="0044451F">
      <w:pPr>
        <w:pStyle w:val="MBullet1"/>
        <w:spacing w:after="0" w:line="240" w:lineRule="auto"/>
      </w:pPr>
      <w:r w:rsidRPr="00E25E49">
        <w:t>Remind them to use the VAT Placemat in their supplies</w:t>
      </w:r>
    </w:p>
    <w:p w:rsidR="00EB40B2" w:rsidRDefault="00EB40B2" w:rsidP="0044451F">
      <w:pPr>
        <w:pStyle w:val="MBullet1"/>
        <w:spacing w:after="0" w:line="240" w:lineRule="auto"/>
      </w:pPr>
      <w:r w:rsidRPr="00E25E49">
        <w:t>Remind them to record VAT usage on the VAT Tracking Sheet</w:t>
      </w:r>
      <w:r w:rsidR="00FD7319">
        <w:t xml:space="preserve"> in their supplies</w:t>
      </w:r>
    </w:p>
    <w:p w:rsidR="005D0277" w:rsidRPr="00E25E49" w:rsidRDefault="005D0277" w:rsidP="005D0277">
      <w:pPr>
        <w:pStyle w:val="MBullet1"/>
        <w:numPr>
          <w:ilvl w:val="0"/>
          <w:numId w:val="0"/>
        </w:numPr>
        <w:spacing w:after="0" w:line="240" w:lineRule="auto"/>
        <w:ind w:left="2160"/>
      </w:pPr>
    </w:p>
    <w:p w:rsidR="00EB40B2" w:rsidRDefault="00EB40B2" w:rsidP="00900093">
      <w:pPr>
        <w:pStyle w:val="MCheckbox"/>
        <w:keepNext/>
        <w:spacing w:after="0" w:line="240" w:lineRule="auto"/>
      </w:pPr>
      <w:r>
        <w:t>Set up your workstation with these items:</w:t>
      </w:r>
    </w:p>
    <w:p w:rsidR="00EB40B2" w:rsidRDefault="00EB40B2" w:rsidP="00900093">
      <w:pPr>
        <w:pStyle w:val="MBullet1"/>
        <w:keepNext/>
        <w:spacing w:after="0" w:line="240" w:lineRule="auto"/>
      </w:pPr>
      <w:r>
        <w:t>Pens</w:t>
      </w:r>
    </w:p>
    <w:p w:rsidR="00EB40B2" w:rsidRDefault="00EB40B2" w:rsidP="00900093">
      <w:pPr>
        <w:pStyle w:val="MBullet1"/>
        <w:keepNext/>
        <w:spacing w:after="0" w:line="240" w:lineRule="auto"/>
      </w:pPr>
      <w:r>
        <w:t>Ruler</w:t>
      </w:r>
    </w:p>
    <w:p w:rsidR="00EB40B2" w:rsidRDefault="00EB40B2" w:rsidP="00900093">
      <w:pPr>
        <w:pStyle w:val="MBullet1"/>
        <w:keepNext/>
        <w:spacing w:after="0" w:line="240" w:lineRule="auto"/>
      </w:pPr>
      <w:r>
        <w:t>Critical Items Envelope</w:t>
      </w:r>
    </w:p>
    <w:p w:rsidR="00EB40B2" w:rsidRDefault="00EB40B2" w:rsidP="00900093">
      <w:pPr>
        <w:pStyle w:val="MBullet1"/>
        <w:keepNext/>
        <w:spacing w:after="0" w:line="240" w:lineRule="auto"/>
      </w:pPr>
      <w:r>
        <w:t>Forms File</w:t>
      </w:r>
    </w:p>
    <w:p w:rsidR="00EB40B2" w:rsidRDefault="00EB40B2" w:rsidP="00900093">
      <w:pPr>
        <w:pStyle w:val="MBullet1"/>
        <w:keepNext/>
        <w:spacing w:after="0" w:line="240" w:lineRule="auto"/>
      </w:pPr>
      <w:r>
        <w:t>Pad of paper to communicate with voters who are deaf, deafened or hard-of-hearing</w:t>
      </w:r>
    </w:p>
    <w:p w:rsidR="00EB40B2" w:rsidRDefault="00EB40B2" w:rsidP="00900093">
      <w:pPr>
        <w:pStyle w:val="MBullet1"/>
        <w:keepNext/>
        <w:spacing w:after="0" w:line="240" w:lineRule="auto"/>
      </w:pPr>
      <w:r>
        <w:t>Scrutineer labels</w:t>
      </w:r>
    </w:p>
    <w:p w:rsidR="00EB40B2" w:rsidRDefault="00EB40B2" w:rsidP="00900093">
      <w:pPr>
        <w:pStyle w:val="MBullet1"/>
        <w:keepNext/>
        <w:spacing w:after="0" w:line="240" w:lineRule="auto"/>
      </w:pPr>
      <w:r>
        <w:t>Voters' List for MDROs, DROs and Revising Officers</w:t>
      </w:r>
    </w:p>
    <w:p w:rsidR="00863C34" w:rsidRDefault="00863C34" w:rsidP="00900093">
      <w:pPr>
        <w:pStyle w:val="MBullet1"/>
        <w:keepNext/>
        <w:spacing w:after="0" w:line="240" w:lineRule="auto"/>
      </w:pPr>
      <w:r>
        <w:t>How to Vote Booklet</w:t>
      </w:r>
    </w:p>
    <w:p w:rsidR="00EB40B2" w:rsidRDefault="00EB40B2" w:rsidP="0044451F">
      <w:pPr>
        <w:pStyle w:val="MBullet1"/>
        <w:numPr>
          <w:ilvl w:val="0"/>
          <w:numId w:val="0"/>
        </w:numPr>
        <w:spacing w:after="0" w:line="240" w:lineRule="auto"/>
        <w:ind w:left="2160"/>
      </w:pPr>
    </w:p>
    <w:p w:rsidR="00B90F68" w:rsidRDefault="00B90F68" w:rsidP="0044451F">
      <w:pPr>
        <w:pStyle w:val="MBullet1"/>
        <w:numPr>
          <w:ilvl w:val="0"/>
          <w:numId w:val="0"/>
        </w:numPr>
        <w:spacing w:after="0" w:line="240" w:lineRule="auto"/>
        <w:ind w:left="2160"/>
      </w:pPr>
    </w:p>
    <w:p w:rsidR="00B90F68" w:rsidRDefault="00B90F68" w:rsidP="0044451F">
      <w:pPr>
        <w:pStyle w:val="MBullet1"/>
        <w:numPr>
          <w:ilvl w:val="0"/>
          <w:numId w:val="0"/>
        </w:numPr>
        <w:spacing w:after="0" w:line="240" w:lineRule="auto"/>
        <w:ind w:left="2160"/>
      </w:pPr>
    </w:p>
    <w:p w:rsidR="00B90F68" w:rsidRDefault="00B90F68" w:rsidP="0044451F">
      <w:pPr>
        <w:pStyle w:val="MBullet1"/>
        <w:numPr>
          <w:ilvl w:val="0"/>
          <w:numId w:val="0"/>
        </w:numPr>
        <w:spacing w:after="0" w:line="240" w:lineRule="auto"/>
        <w:ind w:left="2160"/>
      </w:pPr>
    </w:p>
    <w:p w:rsidR="00B90F68" w:rsidRDefault="00B90F68" w:rsidP="0044451F">
      <w:pPr>
        <w:pStyle w:val="MBullet1"/>
        <w:numPr>
          <w:ilvl w:val="0"/>
          <w:numId w:val="0"/>
        </w:numPr>
        <w:spacing w:after="0" w:line="240" w:lineRule="auto"/>
        <w:ind w:left="2160"/>
      </w:pPr>
    </w:p>
    <w:p w:rsidR="00EB40B2" w:rsidRDefault="00EB40B2" w:rsidP="0044451F">
      <w:pPr>
        <w:pStyle w:val="MCheckbox"/>
        <w:spacing w:after="0" w:line="240" w:lineRule="auto"/>
      </w:pPr>
      <w:r>
        <w:t>Keep your supply bag and other supplies in a secure area near your workstation</w:t>
      </w:r>
    </w:p>
    <w:p w:rsidR="00343F6A" w:rsidRDefault="00343F6A" w:rsidP="00343F6A">
      <w:pPr>
        <w:pStyle w:val="MCheckbox"/>
        <w:numPr>
          <w:ilvl w:val="0"/>
          <w:numId w:val="0"/>
        </w:numPr>
        <w:spacing w:after="0" w:line="240" w:lineRule="auto"/>
        <w:ind w:left="1800"/>
      </w:pPr>
    </w:p>
    <w:p w:rsidR="00EB40B2" w:rsidRDefault="00EB40B2" w:rsidP="0044451F">
      <w:pPr>
        <w:pStyle w:val="MCheckbox"/>
        <w:spacing w:after="0" w:line="240" w:lineRule="auto"/>
      </w:pPr>
      <w:r>
        <w:t>If you have an envelope in your supply bag marked "Ballot Transfer From Your Voting Place" give the Notice in the envelope to the appropriate Ballot Officer and direct them to:</w:t>
      </w:r>
    </w:p>
    <w:p w:rsidR="00EB40B2" w:rsidRDefault="00EB40B2" w:rsidP="0044451F">
      <w:pPr>
        <w:pStyle w:val="MBullet1"/>
        <w:spacing w:after="0" w:line="240" w:lineRule="auto"/>
      </w:pPr>
      <w:r>
        <w:t>Cross the voter's name off the voters' list</w:t>
      </w:r>
    </w:p>
    <w:p w:rsidR="00EB40B2" w:rsidRDefault="00EB40B2" w:rsidP="0044451F">
      <w:pPr>
        <w:pStyle w:val="MBullet1"/>
        <w:spacing w:after="0" w:line="240" w:lineRule="auto"/>
      </w:pPr>
      <w:r>
        <w:t>Record "Ballot Transfer" in the Notes column to the right of the voters' name</w:t>
      </w:r>
    </w:p>
    <w:p w:rsidR="00EB40B2" w:rsidRPr="00FF6D70" w:rsidRDefault="00EB40B2" w:rsidP="0044451F">
      <w:pPr>
        <w:pStyle w:val="MBullet1"/>
        <w:spacing w:after="0" w:line="240" w:lineRule="auto"/>
      </w:pPr>
      <w:r w:rsidRPr="00FF6D70">
        <w:t>Place the Notice in the Voter Information Envelope</w:t>
      </w:r>
    </w:p>
    <w:p w:rsidR="00EB40B2" w:rsidRDefault="00EB40B2" w:rsidP="0044451F">
      <w:pPr>
        <w:tabs>
          <w:tab w:val="left" w:pos="1440"/>
          <w:tab w:val="left" w:pos="2880"/>
        </w:tabs>
        <w:spacing w:after="0" w:line="240" w:lineRule="auto"/>
        <w:rPr>
          <w:rFonts w:cs="Arial"/>
          <w:szCs w:val="24"/>
        </w:rPr>
      </w:pPr>
    </w:p>
    <w:p w:rsidR="00EB40B2" w:rsidRPr="00ED0724" w:rsidRDefault="00EB40B2" w:rsidP="0044451F">
      <w:pPr>
        <w:pStyle w:val="MCheckbox"/>
        <w:spacing w:after="0" w:line="240" w:lineRule="auto"/>
      </w:pPr>
      <w:r>
        <w:t xml:space="preserve">Open the voting place at </w:t>
      </w:r>
      <w:r w:rsidRPr="00973FE1">
        <w:rPr>
          <w:b/>
        </w:rPr>
        <w:t>10:00 a.m. sharp!</w:t>
      </w:r>
      <w:r w:rsidRPr="00973FE1">
        <w:rPr>
          <w:noProof/>
          <w:lang w:eastAsia="en-CA"/>
        </w:rPr>
        <w:t xml:space="preserve"> </w:t>
      </w:r>
    </w:p>
    <w:p w:rsidR="00EB40B2" w:rsidRPr="0050595A" w:rsidRDefault="00EB40B2" w:rsidP="0044451F">
      <w:pPr>
        <w:pStyle w:val="ListParagraph"/>
        <w:tabs>
          <w:tab w:val="left" w:pos="1440"/>
          <w:tab w:val="left" w:pos="2880"/>
        </w:tabs>
        <w:spacing w:after="0" w:line="240" w:lineRule="auto"/>
        <w:ind w:left="3600"/>
        <w:rPr>
          <w:rFonts w:ascii="Arial" w:hAnsi="Arial" w:cs="Arial"/>
          <w:sz w:val="24"/>
          <w:szCs w:val="24"/>
        </w:rPr>
      </w:pPr>
    </w:p>
    <w:p w:rsidR="00EB40B2" w:rsidRPr="008C5111" w:rsidRDefault="00EB40B2" w:rsidP="0044451F">
      <w:pPr>
        <w:pStyle w:val="MHeading1"/>
        <w:numPr>
          <w:ilvl w:val="0"/>
          <w:numId w:val="0"/>
        </w:numPr>
        <w:spacing w:after="0" w:line="240" w:lineRule="auto"/>
        <w:ind w:left="720"/>
        <w:rPr>
          <w:rStyle w:val="MHeading2Char"/>
          <w:sz w:val="32"/>
        </w:rPr>
      </w:pPr>
    </w:p>
    <w:p w:rsidR="00EB40B2" w:rsidRPr="003E56A8" w:rsidRDefault="00EB40B2" w:rsidP="003E56A8">
      <w:pPr>
        <w:pStyle w:val="MHeading1"/>
        <w:pageBreakBefore/>
        <w:rPr>
          <w:rStyle w:val="MHeading2Char"/>
          <w:b/>
          <w:sz w:val="32"/>
        </w:rPr>
      </w:pPr>
      <w:bookmarkStart w:id="31" w:name="_Toc508873363"/>
      <w:bookmarkStart w:id="32" w:name="_Toc515455861"/>
      <w:r w:rsidRPr="003E56A8">
        <w:rPr>
          <w:rStyle w:val="MHeading2Char"/>
          <w:b/>
          <w:sz w:val="32"/>
        </w:rPr>
        <w:t>Election Day Reminders</w:t>
      </w:r>
      <w:bookmarkEnd w:id="31"/>
      <w:bookmarkEnd w:id="32"/>
    </w:p>
    <w:p w:rsidR="00EB40B2" w:rsidRDefault="00EB40B2" w:rsidP="0044451F">
      <w:pPr>
        <w:tabs>
          <w:tab w:val="left" w:pos="1440"/>
          <w:tab w:val="left" w:pos="2880"/>
        </w:tabs>
        <w:spacing w:after="0" w:line="240" w:lineRule="auto"/>
        <w:ind w:left="2880"/>
        <w:rPr>
          <w:rFonts w:cs="Arial"/>
          <w:szCs w:val="24"/>
        </w:rPr>
      </w:pPr>
    </w:p>
    <w:p w:rsidR="00EB40B2" w:rsidRDefault="00EB40B2" w:rsidP="0044451F">
      <w:pPr>
        <w:pStyle w:val="MPar"/>
        <w:spacing w:after="0" w:line="240" w:lineRule="auto"/>
      </w:pPr>
      <w:r w:rsidRPr="00960CC4">
        <w:t xml:space="preserve">As </w:t>
      </w:r>
      <w:r w:rsidRPr="00EF49BF">
        <w:t>MDRO</w:t>
      </w:r>
      <w:r w:rsidRPr="00960CC4">
        <w:t>, you are responsible for managing the operation of your voting place.</w:t>
      </w:r>
    </w:p>
    <w:p w:rsidR="00EB40B2" w:rsidRDefault="00EB40B2" w:rsidP="003E56A8">
      <w:pPr>
        <w:tabs>
          <w:tab w:val="left" w:pos="1440"/>
          <w:tab w:val="left" w:pos="2880"/>
        </w:tabs>
        <w:spacing w:after="0" w:line="360" w:lineRule="auto"/>
        <w:ind w:left="2880"/>
        <w:rPr>
          <w:rFonts w:cs="Arial"/>
          <w:szCs w:val="24"/>
        </w:rPr>
      </w:pPr>
    </w:p>
    <w:p w:rsidR="00EB40B2" w:rsidRDefault="00EB40B2" w:rsidP="00B90F68">
      <w:pPr>
        <w:pStyle w:val="MCheckbox"/>
        <w:spacing w:line="240" w:lineRule="auto"/>
      </w:pPr>
      <w:r w:rsidRPr="00925C71">
        <w:t>Manage the voting place, supplies and ballots</w:t>
      </w:r>
    </w:p>
    <w:p w:rsidR="00BE1C7E" w:rsidRPr="00742003" w:rsidRDefault="00BE1C7E" w:rsidP="00B90F68">
      <w:pPr>
        <w:pStyle w:val="MCheckbox"/>
        <w:spacing w:line="240" w:lineRule="auto"/>
      </w:pPr>
      <w:r w:rsidRPr="00742003">
        <w:t>Ensure voting place staff are following procedures:</w:t>
      </w:r>
    </w:p>
    <w:p w:rsidR="00BE1C7E" w:rsidRPr="00742003" w:rsidRDefault="00BE1C7E" w:rsidP="00B90F68">
      <w:pPr>
        <w:pStyle w:val="MBullet1"/>
        <w:spacing w:line="240" w:lineRule="auto"/>
      </w:pPr>
      <w:r w:rsidRPr="00742003">
        <w:t>All voters are being asked for identification</w:t>
      </w:r>
    </w:p>
    <w:p w:rsidR="00BE1C7E" w:rsidRPr="00742003" w:rsidRDefault="00BE1C7E" w:rsidP="00B90F68">
      <w:pPr>
        <w:pStyle w:val="MBullet1"/>
        <w:spacing w:line="240" w:lineRule="auto"/>
      </w:pPr>
      <w:r w:rsidRPr="00742003">
        <w:t>Ballots are being handled in a manner that ensures secrecy</w:t>
      </w:r>
    </w:p>
    <w:p w:rsidR="00BE1C7E" w:rsidRPr="00742003" w:rsidRDefault="00BE1C7E" w:rsidP="00B90F68">
      <w:pPr>
        <w:pStyle w:val="MCheckbox"/>
        <w:spacing w:line="240" w:lineRule="auto"/>
      </w:pPr>
      <w:r w:rsidRPr="00742003">
        <w:t>Ensure that forms are being completed correctly and signed by staff:</w:t>
      </w:r>
    </w:p>
    <w:p w:rsidR="00BE1C7E" w:rsidRDefault="00BE1C7E" w:rsidP="00B90F68">
      <w:pPr>
        <w:pStyle w:val="MBullet1"/>
        <w:spacing w:line="240" w:lineRule="auto"/>
      </w:pPr>
      <w:r w:rsidRPr="0097190D">
        <w:t>If forms are missing signatures, have them signed and remind staff that signatures are important</w:t>
      </w:r>
    </w:p>
    <w:p w:rsidR="00EB40B2" w:rsidRDefault="00EB40B2" w:rsidP="00B90F68">
      <w:pPr>
        <w:pStyle w:val="MCheckbox"/>
        <w:spacing w:line="240" w:lineRule="auto"/>
      </w:pPr>
      <w:r>
        <w:t>Sign in Scrutineers and Candidates as they arrive and monitor their activity</w:t>
      </w:r>
    </w:p>
    <w:p w:rsidR="00EB40B2" w:rsidRDefault="00EB40B2" w:rsidP="00B90F68">
      <w:pPr>
        <w:pStyle w:val="MCheckbox"/>
        <w:spacing w:line="240" w:lineRule="auto"/>
      </w:pPr>
      <w:r>
        <w:t>Initial and distribute additional ballots to Ballot Officers</w:t>
      </w:r>
    </w:p>
    <w:p w:rsidR="00EB40B2" w:rsidRDefault="00EB40B2" w:rsidP="00B90F68">
      <w:pPr>
        <w:pStyle w:val="MCheckbox"/>
        <w:spacing w:line="240" w:lineRule="auto"/>
      </w:pPr>
      <w:r>
        <w:t>Distribute additional forms if needed</w:t>
      </w:r>
    </w:p>
    <w:p w:rsidR="00EB40B2" w:rsidRDefault="00EB40B2" w:rsidP="00B90F68">
      <w:pPr>
        <w:pStyle w:val="MCheckbox"/>
        <w:spacing w:line="240" w:lineRule="auto"/>
      </w:pPr>
      <w:r>
        <w:t>Collect white copies of completed Voters' List Amendment Applications from the Revising Officer and place them in the Critical Items Envelope</w:t>
      </w:r>
    </w:p>
    <w:p w:rsidR="00EB40B2" w:rsidRDefault="00EB40B2" w:rsidP="00B90F68">
      <w:pPr>
        <w:pStyle w:val="MCheckbox"/>
        <w:spacing w:line="240" w:lineRule="auto"/>
      </w:pPr>
      <w:r>
        <w:t>Notify your Supervisor if you need any supplies</w:t>
      </w:r>
    </w:p>
    <w:p w:rsidR="00EB40B2" w:rsidRDefault="00EB40B2" w:rsidP="00B90F68">
      <w:pPr>
        <w:pStyle w:val="MCheckbox"/>
        <w:spacing w:line="240" w:lineRule="auto"/>
      </w:pPr>
      <w:r>
        <w:t>Update the Ballot Statement if your Supervisor delivers additional ballots</w:t>
      </w:r>
    </w:p>
    <w:p w:rsidR="00EB40B2" w:rsidRDefault="00EB40B2" w:rsidP="00B90F68">
      <w:pPr>
        <w:pStyle w:val="MCheckbox"/>
        <w:spacing w:line="240" w:lineRule="auto"/>
      </w:pPr>
      <w:r>
        <w:t>Place spoiled and declined ballots in the Forms File</w:t>
      </w:r>
    </w:p>
    <w:p w:rsidR="00EB40B2" w:rsidRDefault="00EB40B2" w:rsidP="00B90F68">
      <w:pPr>
        <w:pStyle w:val="MCheckbox"/>
        <w:spacing w:line="240" w:lineRule="auto"/>
      </w:pPr>
      <w:r>
        <w:t>Check the voting screen area to ensure there is no campaign material and screens are not marked in any way</w:t>
      </w:r>
    </w:p>
    <w:p w:rsidR="00EB40B2" w:rsidRDefault="00EB40B2" w:rsidP="00B90F68">
      <w:pPr>
        <w:pStyle w:val="MCheckbox"/>
        <w:spacing w:line="240" w:lineRule="auto"/>
      </w:pPr>
      <w:r>
        <w:t>Set up new or additional voting screens if necessary</w:t>
      </w:r>
    </w:p>
    <w:p w:rsidR="00EB40B2" w:rsidRPr="000B7E48" w:rsidRDefault="00EB40B2" w:rsidP="00B90F68">
      <w:pPr>
        <w:pStyle w:val="MCheckbox"/>
        <w:spacing w:line="240" w:lineRule="auto"/>
        <w:rPr>
          <w:b/>
          <w:sz w:val="32"/>
          <w:szCs w:val="32"/>
        </w:rPr>
      </w:pPr>
      <w:r w:rsidRPr="000B7E48">
        <w:t>Phone the Ward Centre immediately if media arrive at the voting place</w:t>
      </w:r>
    </w:p>
    <w:p w:rsidR="00EB40B2" w:rsidRPr="008C5111" w:rsidRDefault="00EB40B2" w:rsidP="0044451F">
      <w:pPr>
        <w:pStyle w:val="MHeading1"/>
        <w:numPr>
          <w:ilvl w:val="0"/>
          <w:numId w:val="0"/>
        </w:numPr>
        <w:spacing w:after="0" w:line="240" w:lineRule="auto"/>
        <w:ind w:left="720"/>
        <w:rPr>
          <w:rStyle w:val="MHeading2Char"/>
          <w:sz w:val="32"/>
        </w:rPr>
      </w:pPr>
    </w:p>
    <w:p w:rsidR="00EB40B2" w:rsidRPr="003E56A8" w:rsidRDefault="00EB40B2" w:rsidP="003E56A8">
      <w:pPr>
        <w:pStyle w:val="MHeading1"/>
        <w:pageBreakBefore/>
        <w:rPr>
          <w:rStyle w:val="MHeading2Char"/>
          <w:b/>
          <w:sz w:val="32"/>
        </w:rPr>
      </w:pPr>
      <w:bookmarkStart w:id="33" w:name="_Toc508873364"/>
      <w:bookmarkStart w:id="34" w:name="_Toc515455862"/>
      <w:r w:rsidRPr="003E56A8">
        <w:rPr>
          <w:rStyle w:val="MHeading2Char"/>
          <w:b/>
          <w:sz w:val="32"/>
        </w:rPr>
        <w:t>Common Voting Scenarios</w:t>
      </w:r>
      <w:bookmarkEnd w:id="33"/>
      <w:bookmarkEnd w:id="34"/>
    </w:p>
    <w:p w:rsidR="00EB40B2" w:rsidRDefault="00EB40B2" w:rsidP="0044451F">
      <w:pPr>
        <w:pStyle w:val="MPar"/>
        <w:spacing w:after="0" w:line="240" w:lineRule="auto"/>
      </w:pPr>
    </w:p>
    <w:p w:rsidR="00EB40B2" w:rsidRDefault="00EB40B2" w:rsidP="0044451F">
      <w:pPr>
        <w:pStyle w:val="MPar"/>
        <w:spacing w:after="0" w:line="240" w:lineRule="auto"/>
      </w:pPr>
      <w:r>
        <w:t>The Information Officer greets the voter and determines which voting scenario applies by asking:</w:t>
      </w:r>
    </w:p>
    <w:p w:rsidR="00EB40B2" w:rsidRDefault="00EB40B2" w:rsidP="0044451F">
      <w:pPr>
        <w:pStyle w:val="MBullet1"/>
        <w:spacing w:after="0" w:line="240" w:lineRule="auto"/>
      </w:pPr>
      <w:r>
        <w:t>If the voter has a Voter Information Card</w:t>
      </w:r>
    </w:p>
    <w:p w:rsidR="00EB40B2" w:rsidRDefault="00EB40B2" w:rsidP="0044451F">
      <w:pPr>
        <w:pStyle w:val="MBullet1"/>
        <w:spacing w:after="0" w:line="240" w:lineRule="auto"/>
      </w:pPr>
      <w:r>
        <w:t>If the information on the Voter Information Card is correct</w:t>
      </w:r>
    </w:p>
    <w:p w:rsidR="00EB40B2" w:rsidRDefault="00EB40B2" w:rsidP="0044451F">
      <w:pPr>
        <w:tabs>
          <w:tab w:val="left" w:pos="1440"/>
          <w:tab w:val="left" w:pos="2880"/>
        </w:tabs>
        <w:spacing w:after="0" w:line="240" w:lineRule="auto"/>
        <w:rPr>
          <w:rFonts w:cs="Arial"/>
          <w:b/>
          <w:color w:val="2E74B5" w:themeColor="accent1" w:themeShade="BF"/>
          <w:sz w:val="28"/>
          <w:szCs w:val="28"/>
        </w:rPr>
      </w:pPr>
      <w:r>
        <w:rPr>
          <w:rFonts w:cs="Arial"/>
          <w:szCs w:val="24"/>
        </w:rPr>
        <w:tab/>
      </w:r>
      <w:r>
        <w:rPr>
          <w:rFonts w:cs="Arial"/>
          <w:szCs w:val="24"/>
        </w:rPr>
        <w:tab/>
      </w:r>
      <w:r>
        <w:rPr>
          <w:rFonts w:cs="Arial"/>
          <w:b/>
          <w:color w:val="2E74B5" w:themeColor="accent1" w:themeShade="BF"/>
          <w:sz w:val="28"/>
          <w:szCs w:val="28"/>
        </w:rPr>
        <w:tab/>
      </w:r>
      <w:r>
        <w:rPr>
          <w:rFonts w:cs="Arial"/>
          <w:b/>
          <w:color w:val="2E74B5" w:themeColor="accent1" w:themeShade="BF"/>
          <w:sz w:val="28"/>
          <w:szCs w:val="28"/>
        </w:rPr>
        <w:tab/>
      </w:r>
      <w:r>
        <w:rPr>
          <w:rFonts w:cs="Arial"/>
          <w:b/>
          <w:color w:val="2E74B5" w:themeColor="accent1" w:themeShade="BF"/>
          <w:sz w:val="28"/>
          <w:szCs w:val="28"/>
        </w:rPr>
        <w:tab/>
      </w:r>
    </w:p>
    <w:p w:rsidR="00EB40B2" w:rsidRPr="00E44D09" w:rsidRDefault="00EB40B2" w:rsidP="0044451F">
      <w:pPr>
        <w:pStyle w:val="MParaTitle"/>
        <w:spacing w:after="0" w:line="240" w:lineRule="auto"/>
      </w:pPr>
      <w:r w:rsidRPr="00E44D09">
        <w:t xml:space="preserve">Voter </w:t>
      </w:r>
      <w:r>
        <w:t>H</w:t>
      </w:r>
      <w:r w:rsidRPr="00E44D09">
        <w:t xml:space="preserve">as </w:t>
      </w:r>
      <w:r>
        <w:t xml:space="preserve">a </w:t>
      </w:r>
      <w:r w:rsidRPr="00E44D09">
        <w:t xml:space="preserve">Voter Information Card and the </w:t>
      </w:r>
      <w:r>
        <w:t>I</w:t>
      </w:r>
      <w:r w:rsidRPr="00E44D09">
        <w:t xml:space="preserve">nformation is </w:t>
      </w:r>
      <w:r>
        <w:t>C</w:t>
      </w:r>
      <w:r w:rsidRPr="00E44D09">
        <w:t>orrect</w:t>
      </w:r>
    </w:p>
    <w:p w:rsidR="00EB40B2" w:rsidRDefault="00EB40B2" w:rsidP="0044451F">
      <w:pPr>
        <w:tabs>
          <w:tab w:val="left" w:pos="1440"/>
          <w:tab w:val="left" w:pos="2880"/>
        </w:tabs>
        <w:spacing w:after="0" w:line="240" w:lineRule="auto"/>
        <w:rPr>
          <w:rFonts w:cs="Arial"/>
          <w:b/>
          <w:color w:val="2E74B5" w:themeColor="accent1" w:themeShade="BF"/>
          <w:sz w:val="28"/>
          <w:szCs w:val="28"/>
        </w:rPr>
      </w:pPr>
    </w:p>
    <w:p w:rsidR="00EB40B2" w:rsidRPr="004D2DDA" w:rsidRDefault="00EB40B2" w:rsidP="0044451F">
      <w:pPr>
        <w:pStyle w:val="MPar"/>
        <w:spacing w:after="0" w:line="240" w:lineRule="auto"/>
      </w:pPr>
      <w:r w:rsidRPr="004D2DDA">
        <w:t xml:space="preserve">The </w:t>
      </w:r>
      <w:r w:rsidRPr="00B73101">
        <w:t>Information</w:t>
      </w:r>
      <w:r w:rsidRPr="004D2DDA">
        <w:t xml:space="preserve"> Officer:</w:t>
      </w:r>
    </w:p>
    <w:p w:rsidR="00EB40B2" w:rsidRDefault="00EB40B2" w:rsidP="0044451F">
      <w:pPr>
        <w:pStyle w:val="MBullet1"/>
        <w:spacing w:after="0" w:line="240" w:lineRule="auto"/>
      </w:pPr>
      <w:r>
        <w:t>Asks the voter to have their identification ready</w:t>
      </w:r>
    </w:p>
    <w:p w:rsidR="00EB40B2" w:rsidRDefault="00EB40B2" w:rsidP="0044451F">
      <w:pPr>
        <w:pStyle w:val="MBullet1"/>
        <w:spacing w:after="0" w:line="240" w:lineRule="auto"/>
      </w:pPr>
      <w:r>
        <w:t>Directs the voter to a Ballot Officer</w:t>
      </w:r>
    </w:p>
    <w:p w:rsidR="00EB40B2" w:rsidRDefault="00EB40B2" w:rsidP="0044451F">
      <w:pPr>
        <w:tabs>
          <w:tab w:val="left" w:pos="1440"/>
          <w:tab w:val="left" w:pos="2880"/>
        </w:tabs>
        <w:spacing w:after="0" w:line="240" w:lineRule="auto"/>
        <w:rPr>
          <w:rFonts w:cs="Arial"/>
          <w:szCs w:val="24"/>
        </w:rPr>
      </w:pPr>
    </w:p>
    <w:p w:rsidR="00EB40B2" w:rsidRDefault="00EB40B2" w:rsidP="0044451F">
      <w:pPr>
        <w:pStyle w:val="MPar"/>
        <w:spacing w:after="0" w:line="240" w:lineRule="auto"/>
      </w:pPr>
      <w:r>
        <w:t>The Ballot Officer:</w:t>
      </w:r>
    </w:p>
    <w:p w:rsidR="00721DC5" w:rsidRDefault="00721DC5" w:rsidP="0044451F">
      <w:pPr>
        <w:pStyle w:val="MBullet1"/>
        <w:spacing w:after="0" w:line="240" w:lineRule="auto"/>
      </w:pPr>
      <w:r>
        <w:t>Asks for identification</w:t>
      </w:r>
    </w:p>
    <w:p w:rsidR="00721DC5" w:rsidRDefault="00721DC5" w:rsidP="0044451F">
      <w:pPr>
        <w:pStyle w:val="MBullet1"/>
        <w:spacing w:after="0" w:line="240" w:lineRule="auto"/>
      </w:pPr>
      <w:r>
        <w:t>Asks for a Voter Information Card (not required but helpful)</w:t>
      </w:r>
    </w:p>
    <w:p w:rsidR="00721DC5" w:rsidRDefault="00721DC5" w:rsidP="0044451F">
      <w:pPr>
        <w:pStyle w:val="MBullet1"/>
        <w:spacing w:after="0" w:line="240" w:lineRule="auto"/>
      </w:pPr>
      <w:r>
        <w:t>Uses the voters' list:</w:t>
      </w:r>
    </w:p>
    <w:p w:rsidR="00721DC5" w:rsidRDefault="00EB40B2" w:rsidP="0044451F">
      <w:pPr>
        <w:pStyle w:val="MBullet1"/>
        <w:spacing w:after="0" w:line="240" w:lineRule="auto"/>
      </w:pPr>
      <w:r>
        <w:t>Finds the voter</w:t>
      </w:r>
      <w:r w:rsidR="00721DC5">
        <w:t>'s name and checks it against the identification</w:t>
      </w:r>
    </w:p>
    <w:p w:rsidR="00721DC5" w:rsidRDefault="00721DC5" w:rsidP="0044451F">
      <w:pPr>
        <w:pStyle w:val="MBullet1"/>
        <w:spacing w:after="0" w:line="240" w:lineRule="auto"/>
      </w:pPr>
      <w:r>
        <w:t>Crosses the name off the list</w:t>
      </w:r>
    </w:p>
    <w:p w:rsidR="00721DC5" w:rsidRDefault="00721DC5" w:rsidP="0044451F">
      <w:pPr>
        <w:pStyle w:val="MBullet1"/>
        <w:spacing w:after="0" w:line="240" w:lineRule="auto"/>
      </w:pPr>
      <w:r>
        <w:t>Selects the correct ballot for the voter</w:t>
      </w:r>
    </w:p>
    <w:p w:rsidR="00721DC5" w:rsidRDefault="00721DC5" w:rsidP="0044451F">
      <w:pPr>
        <w:pStyle w:val="MBullet1"/>
        <w:spacing w:after="0" w:line="240" w:lineRule="auto"/>
      </w:pPr>
      <w:r>
        <w:t>Places the initialed ballot in a secrecy folder and shows the voter how to mark the ballot</w:t>
      </w:r>
    </w:p>
    <w:p w:rsidR="00721DC5" w:rsidRDefault="00721DC5" w:rsidP="0044451F">
      <w:pPr>
        <w:pStyle w:val="MBullet1"/>
        <w:spacing w:after="0" w:line="240" w:lineRule="auto"/>
      </w:pPr>
      <w:r>
        <w:t>Gives the ballot to the voter and directs them to the voting screens and vote tabulator</w:t>
      </w:r>
    </w:p>
    <w:p w:rsidR="00721DC5" w:rsidRDefault="00721DC5" w:rsidP="0044451F">
      <w:pPr>
        <w:pStyle w:val="MBullet1"/>
        <w:spacing w:after="0" w:line="240" w:lineRule="auto"/>
      </w:pPr>
      <w:r>
        <w:t>Places the Voter Information Card in the Voter Information Envelope</w:t>
      </w:r>
    </w:p>
    <w:p w:rsidR="00AB4BCE" w:rsidRDefault="00AB4BCE" w:rsidP="00AB4BCE">
      <w:pPr>
        <w:pStyle w:val="MParaTitle"/>
        <w:spacing w:after="0" w:line="240" w:lineRule="auto"/>
      </w:pPr>
    </w:p>
    <w:p w:rsidR="00EB40B2" w:rsidRDefault="00EB40B2" w:rsidP="0044451F">
      <w:pPr>
        <w:tabs>
          <w:tab w:val="left" w:pos="1440"/>
          <w:tab w:val="left" w:pos="2880"/>
        </w:tabs>
        <w:spacing w:after="0" w:line="240" w:lineRule="auto"/>
        <w:rPr>
          <w:rFonts w:cs="Arial"/>
          <w:szCs w:val="24"/>
        </w:rPr>
      </w:pPr>
      <w:r>
        <w:rPr>
          <w:rFonts w:cs="Arial"/>
          <w:szCs w:val="24"/>
        </w:rPr>
        <w:tab/>
        <w:t>The voter:</w:t>
      </w:r>
    </w:p>
    <w:p w:rsidR="00EB40B2" w:rsidRDefault="00EB40B2" w:rsidP="0044451F">
      <w:pPr>
        <w:pStyle w:val="MBullet1"/>
        <w:spacing w:after="0" w:line="240" w:lineRule="auto"/>
      </w:pPr>
      <w:r>
        <w:t>Marks their ballot at the voting screens</w:t>
      </w:r>
    </w:p>
    <w:p w:rsidR="00EB40B2" w:rsidRDefault="00EB40B2" w:rsidP="0044451F">
      <w:pPr>
        <w:pStyle w:val="MBullet1"/>
        <w:spacing w:after="0" w:line="240" w:lineRule="auto"/>
      </w:pPr>
      <w:r>
        <w:t>Gives the marked ballot to the Tabulator Officer</w:t>
      </w:r>
    </w:p>
    <w:p w:rsidR="00EB40B2" w:rsidRDefault="00EB40B2" w:rsidP="0044451F">
      <w:pPr>
        <w:tabs>
          <w:tab w:val="left" w:pos="1440"/>
          <w:tab w:val="left" w:pos="2880"/>
        </w:tabs>
        <w:spacing w:after="0" w:line="240" w:lineRule="auto"/>
        <w:rPr>
          <w:rFonts w:cs="Arial"/>
          <w:szCs w:val="24"/>
        </w:rPr>
      </w:pPr>
    </w:p>
    <w:p w:rsidR="00EB40B2" w:rsidRPr="0050658D" w:rsidRDefault="00EB40B2" w:rsidP="0044451F">
      <w:pPr>
        <w:pStyle w:val="MPar"/>
        <w:spacing w:after="0" w:line="240" w:lineRule="auto"/>
        <w:ind w:left="720"/>
      </w:pPr>
      <w:r>
        <w:tab/>
        <w:t>The Tabulator Officer</w:t>
      </w:r>
      <w:r w:rsidRPr="0050658D">
        <w:t>:</w:t>
      </w:r>
    </w:p>
    <w:p w:rsidR="009F317E" w:rsidRDefault="009F317E" w:rsidP="0044451F">
      <w:pPr>
        <w:pStyle w:val="MBullet1"/>
        <w:spacing w:after="0" w:line="240" w:lineRule="auto"/>
      </w:pPr>
      <w:r>
        <w:t>Greets the voter and accepts their ballot in the secrecy folder</w:t>
      </w:r>
    </w:p>
    <w:p w:rsidR="009F317E" w:rsidRDefault="009F317E" w:rsidP="0044451F">
      <w:pPr>
        <w:pStyle w:val="MBullet1"/>
        <w:spacing w:after="0" w:line="240" w:lineRule="auto"/>
      </w:pPr>
      <w:r>
        <w:t>Ensures the ballot has been initia</w:t>
      </w:r>
      <w:r w:rsidR="00725662">
        <w:t>l</w:t>
      </w:r>
      <w:r>
        <w:t>led</w:t>
      </w:r>
    </w:p>
    <w:p w:rsidR="00725662" w:rsidRDefault="00725662" w:rsidP="0044451F">
      <w:pPr>
        <w:pStyle w:val="MBullet1"/>
        <w:spacing w:after="0" w:line="240" w:lineRule="auto"/>
      </w:pPr>
      <w:r>
        <w:t>Asks the voter to wait while the tabulator accepts the ballot</w:t>
      </w:r>
    </w:p>
    <w:p w:rsidR="00EB40B2" w:rsidRDefault="00EB40B2" w:rsidP="0044451F">
      <w:pPr>
        <w:pStyle w:val="MBullet1"/>
        <w:spacing w:after="0" w:line="240" w:lineRule="auto"/>
      </w:pPr>
      <w:r>
        <w:t xml:space="preserve">Feeds the ballot </w:t>
      </w:r>
      <w:r w:rsidR="00725662">
        <w:t xml:space="preserve">face-down </w:t>
      </w:r>
      <w:r>
        <w:t>into the vote tabulator</w:t>
      </w:r>
    </w:p>
    <w:p w:rsidR="00EB40B2" w:rsidRDefault="00EB40B2" w:rsidP="0044451F">
      <w:pPr>
        <w:pStyle w:val="MBullet1"/>
        <w:spacing w:after="0" w:line="240" w:lineRule="auto"/>
      </w:pPr>
      <w:r>
        <w:t>Thanks the voter for voting</w:t>
      </w:r>
      <w:r w:rsidR="00725662">
        <w:t xml:space="preserve"> when the tabulator accepts the ballot</w:t>
      </w:r>
    </w:p>
    <w:p w:rsidR="00EB40B2" w:rsidRDefault="00E91EEC" w:rsidP="0044451F">
      <w:pPr>
        <w:tabs>
          <w:tab w:val="left" w:pos="1440"/>
          <w:tab w:val="left" w:pos="2880"/>
        </w:tabs>
        <w:spacing w:after="0" w:line="240" w:lineRule="auto"/>
        <w:rPr>
          <w:rFonts w:cs="Arial"/>
          <w:szCs w:val="24"/>
        </w:rPr>
      </w:pPr>
      <w:r w:rsidRPr="00D76839">
        <w:rPr>
          <w:noProof/>
          <w:lang w:eastAsia="en-CA"/>
        </w:rPr>
        <w:drawing>
          <wp:anchor distT="0" distB="0" distL="114300" distR="114300" simplePos="0" relativeHeight="251691008" behindDoc="0" locked="0" layoutInCell="1" allowOverlap="1" wp14:anchorId="52277B81" wp14:editId="4FB9F35B">
            <wp:simplePos x="0" y="0"/>
            <wp:positionH relativeFrom="column">
              <wp:posOffset>155575</wp:posOffset>
            </wp:positionH>
            <wp:positionV relativeFrom="paragraph">
              <wp:posOffset>163195</wp:posOffset>
            </wp:positionV>
            <wp:extent cx="448056" cy="448056"/>
            <wp:effectExtent l="0" t="0" r="9525" b="9525"/>
            <wp:wrapNone/>
            <wp:docPr id="3" name="Picture 3"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40B2">
        <w:rPr>
          <w:rFonts w:cs="Arial"/>
          <w:szCs w:val="24"/>
        </w:rPr>
        <w:tab/>
      </w:r>
    </w:p>
    <w:p w:rsidR="00A06E08" w:rsidRPr="00D52213" w:rsidRDefault="00A06E08" w:rsidP="00A06E08">
      <w:pPr>
        <w:pStyle w:val="MParaTitle"/>
        <w:spacing w:after="0" w:line="240" w:lineRule="auto"/>
      </w:pPr>
      <w:r w:rsidRPr="00D52213">
        <w:t>Important to Know:</w:t>
      </w:r>
    </w:p>
    <w:p w:rsidR="00A06E08" w:rsidRPr="00D52213" w:rsidRDefault="00A06E08" w:rsidP="00A06E08">
      <w:pPr>
        <w:pStyle w:val="MPar"/>
        <w:spacing w:after="0" w:line="240" w:lineRule="auto"/>
      </w:pPr>
      <w:r w:rsidRPr="00D52213">
        <w:t>If a voter does not have identification, the Ballot Officer will check to see if they are listed with a * beside their name and MUST SHOW ID in the NOTES column of the voters' list:</w:t>
      </w:r>
    </w:p>
    <w:p w:rsidR="00A06E08" w:rsidRPr="00D52213" w:rsidRDefault="00A06E08" w:rsidP="00A06E08">
      <w:pPr>
        <w:pStyle w:val="MBullet1"/>
        <w:spacing w:after="0" w:line="240" w:lineRule="auto"/>
      </w:pPr>
      <w:r w:rsidRPr="00D52213">
        <w:t xml:space="preserve">If </w:t>
      </w:r>
      <w:r w:rsidR="00866DE6" w:rsidRPr="00D52213">
        <w:t>they are, t</w:t>
      </w:r>
      <w:r w:rsidRPr="00D52213">
        <w:t>hey cannot complete a Declaration of Identity and must return with identification to be issued a ballot</w:t>
      </w:r>
    </w:p>
    <w:p w:rsidR="00A06E08" w:rsidRPr="00D52213" w:rsidRDefault="00A06E08" w:rsidP="00A06E08">
      <w:pPr>
        <w:pStyle w:val="MBullet1"/>
        <w:spacing w:after="0" w:line="240" w:lineRule="auto"/>
      </w:pPr>
      <w:r w:rsidRPr="00D52213">
        <w:t xml:space="preserve">If </w:t>
      </w:r>
      <w:r w:rsidR="00866DE6" w:rsidRPr="00D52213">
        <w:t xml:space="preserve">they are not, </w:t>
      </w:r>
      <w:r w:rsidRPr="00D52213">
        <w:t>they can complete a Declaration of Identity and be issued a ballot</w:t>
      </w:r>
    </w:p>
    <w:p w:rsidR="00894A84" w:rsidRDefault="00894A84" w:rsidP="002321B8">
      <w:pPr>
        <w:pStyle w:val="MParaTitle"/>
        <w:spacing w:after="0" w:line="240" w:lineRule="auto"/>
      </w:pPr>
    </w:p>
    <w:p w:rsidR="00725662" w:rsidRDefault="00725662" w:rsidP="002321B8">
      <w:pPr>
        <w:pStyle w:val="MParaTitle"/>
        <w:spacing w:after="0" w:line="240" w:lineRule="auto"/>
      </w:pPr>
    </w:p>
    <w:p w:rsidR="00725662" w:rsidRDefault="00725662" w:rsidP="002321B8">
      <w:pPr>
        <w:pStyle w:val="MParaTitle"/>
        <w:spacing w:after="0" w:line="240" w:lineRule="auto"/>
      </w:pPr>
    </w:p>
    <w:p w:rsidR="00725662" w:rsidRDefault="00725662" w:rsidP="002321B8">
      <w:pPr>
        <w:pStyle w:val="MParaTitle"/>
        <w:spacing w:after="0" w:line="240" w:lineRule="auto"/>
      </w:pPr>
    </w:p>
    <w:p w:rsidR="00D52213" w:rsidRDefault="00D52213" w:rsidP="0044451F">
      <w:pPr>
        <w:pStyle w:val="MParaTitle"/>
        <w:spacing w:after="0" w:line="240" w:lineRule="auto"/>
      </w:pPr>
    </w:p>
    <w:p w:rsidR="00EB40B2" w:rsidRPr="00E25E2F" w:rsidRDefault="00EB40B2" w:rsidP="0044451F">
      <w:pPr>
        <w:pStyle w:val="MParaTitle"/>
        <w:spacing w:after="0" w:line="240" w:lineRule="auto"/>
      </w:pPr>
      <w:r w:rsidRPr="00E25E2F">
        <w:t xml:space="preserve">Voter </w:t>
      </w:r>
      <w:r>
        <w:t>Does Not H</w:t>
      </w:r>
      <w:r w:rsidRPr="00E25E2F">
        <w:t xml:space="preserve">ave a Voter Information Card </w:t>
      </w:r>
      <w:r>
        <w:t>or</w:t>
      </w:r>
      <w:r w:rsidRPr="00E25E2F">
        <w:t xml:space="preserve"> the Information on the Card is Incorrect</w:t>
      </w:r>
    </w:p>
    <w:p w:rsidR="00EB40B2" w:rsidRDefault="00EB40B2" w:rsidP="0044451F">
      <w:pPr>
        <w:tabs>
          <w:tab w:val="left" w:pos="1440"/>
          <w:tab w:val="left" w:pos="2880"/>
        </w:tabs>
        <w:spacing w:after="0" w:line="240" w:lineRule="auto"/>
        <w:rPr>
          <w:rFonts w:cs="Arial"/>
          <w:b/>
          <w:color w:val="2E74B5" w:themeColor="accent1" w:themeShade="BF"/>
          <w:sz w:val="28"/>
          <w:szCs w:val="28"/>
        </w:rPr>
      </w:pPr>
    </w:p>
    <w:p w:rsidR="00EB40B2" w:rsidRPr="00560BC0" w:rsidRDefault="00EB40B2" w:rsidP="0044451F">
      <w:pPr>
        <w:pStyle w:val="MPar"/>
        <w:spacing w:after="0" w:line="240" w:lineRule="auto"/>
        <w:ind w:left="0"/>
      </w:pPr>
      <w:r>
        <w:rPr>
          <w:b/>
          <w:color w:val="2E74B5" w:themeColor="accent1" w:themeShade="BF"/>
          <w:sz w:val="28"/>
          <w:szCs w:val="28"/>
        </w:rPr>
        <w:tab/>
      </w:r>
      <w:r>
        <w:rPr>
          <w:b/>
          <w:color w:val="2E74B5" w:themeColor="accent1" w:themeShade="BF"/>
          <w:sz w:val="28"/>
          <w:szCs w:val="28"/>
        </w:rPr>
        <w:tab/>
      </w:r>
      <w:r w:rsidRPr="00560BC0">
        <w:t>The Information Officer</w:t>
      </w:r>
      <w:r>
        <w:t>:</w:t>
      </w:r>
    </w:p>
    <w:p w:rsidR="00EB40B2" w:rsidRDefault="00EB40B2" w:rsidP="0044451F">
      <w:pPr>
        <w:pStyle w:val="MBullet1"/>
        <w:spacing w:after="0" w:line="240" w:lineRule="auto"/>
      </w:pPr>
      <w:r>
        <w:t>Asks the voter to have their identification ready</w:t>
      </w:r>
    </w:p>
    <w:p w:rsidR="00EB40B2" w:rsidRDefault="00EB40B2" w:rsidP="0044451F">
      <w:pPr>
        <w:pStyle w:val="MBullet1"/>
        <w:spacing w:after="0" w:line="240" w:lineRule="auto"/>
      </w:pPr>
      <w:r>
        <w:t>Directs the voter to a Revising Officer</w:t>
      </w:r>
    </w:p>
    <w:p w:rsidR="00EB40B2" w:rsidRDefault="00EB40B2" w:rsidP="0044451F">
      <w:pPr>
        <w:pStyle w:val="ListParagraph"/>
        <w:tabs>
          <w:tab w:val="left" w:pos="1440"/>
          <w:tab w:val="left" w:pos="2880"/>
        </w:tabs>
        <w:spacing w:after="0" w:line="240" w:lineRule="auto"/>
        <w:ind w:left="3600"/>
        <w:rPr>
          <w:rFonts w:ascii="Arial" w:hAnsi="Arial" w:cs="Arial"/>
          <w:sz w:val="24"/>
          <w:szCs w:val="24"/>
        </w:rPr>
      </w:pPr>
    </w:p>
    <w:p w:rsidR="00EB40B2" w:rsidRPr="00E53D26" w:rsidRDefault="00EB40B2" w:rsidP="0044451F">
      <w:pPr>
        <w:tabs>
          <w:tab w:val="left" w:pos="1440"/>
          <w:tab w:val="left" w:pos="2880"/>
        </w:tabs>
        <w:spacing w:after="0" w:line="240" w:lineRule="auto"/>
        <w:rPr>
          <w:rFonts w:cs="Arial"/>
          <w:szCs w:val="24"/>
        </w:rPr>
      </w:pPr>
      <w:r>
        <w:rPr>
          <w:rFonts w:cs="Arial"/>
          <w:szCs w:val="24"/>
        </w:rPr>
        <w:tab/>
        <w:t xml:space="preserve">The </w:t>
      </w:r>
      <w:r w:rsidRPr="00590B39">
        <w:rPr>
          <w:rStyle w:val="MParChar"/>
        </w:rPr>
        <w:t>Revising Officer searches for the voter on the</w:t>
      </w:r>
      <w:r>
        <w:rPr>
          <w:rFonts w:cs="Arial"/>
          <w:szCs w:val="24"/>
        </w:rPr>
        <w:t xml:space="preserve"> voters' list.</w:t>
      </w:r>
    </w:p>
    <w:p w:rsidR="00EB40B2" w:rsidRDefault="00EB40B2" w:rsidP="0044451F">
      <w:pPr>
        <w:tabs>
          <w:tab w:val="left" w:pos="1440"/>
          <w:tab w:val="left" w:pos="2880"/>
        </w:tabs>
        <w:spacing w:after="0" w:line="240" w:lineRule="auto"/>
        <w:rPr>
          <w:rFonts w:cs="Arial"/>
          <w:b/>
          <w:szCs w:val="24"/>
        </w:rPr>
      </w:pPr>
      <w:r>
        <w:rPr>
          <w:rFonts w:cs="Arial"/>
          <w:b/>
          <w:szCs w:val="24"/>
        </w:rPr>
        <w:tab/>
      </w:r>
      <w:r>
        <w:rPr>
          <w:rFonts w:cs="Arial"/>
          <w:b/>
          <w:szCs w:val="24"/>
        </w:rPr>
        <w:tab/>
      </w:r>
    </w:p>
    <w:p w:rsidR="00EB40B2" w:rsidRPr="00943F79" w:rsidRDefault="00EB40B2" w:rsidP="0044451F">
      <w:pPr>
        <w:pStyle w:val="MBullet1"/>
        <w:spacing w:after="0" w:line="240" w:lineRule="auto"/>
      </w:pPr>
      <w:r w:rsidRPr="0064158A">
        <w:rPr>
          <w:b/>
        </w:rPr>
        <w:t>If the voter is ON the list and the information is correct</w:t>
      </w:r>
      <w:r w:rsidRPr="00943F79">
        <w:t>,</w:t>
      </w:r>
      <w:r w:rsidRPr="00943F79">
        <w:rPr>
          <w:b/>
        </w:rPr>
        <w:t xml:space="preserve"> </w:t>
      </w:r>
      <w:r w:rsidRPr="00943F79">
        <w:t>the Revising Officer:</w:t>
      </w:r>
    </w:p>
    <w:p w:rsidR="00EB40B2" w:rsidRPr="00E95919" w:rsidRDefault="00EB40B2" w:rsidP="0044451F">
      <w:pPr>
        <w:pStyle w:val="MBullet2"/>
        <w:spacing w:after="0" w:line="240" w:lineRule="auto"/>
      </w:pPr>
      <w:r>
        <w:t>Directs the voter to a Ballot Officer who will issue a ballot</w:t>
      </w:r>
    </w:p>
    <w:p w:rsidR="00EB40B2" w:rsidRDefault="00EB40B2" w:rsidP="0044451F">
      <w:pPr>
        <w:pStyle w:val="MBullet1"/>
        <w:keepNext/>
        <w:numPr>
          <w:ilvl w:val="0"/>
          <w:numId w:val="0"/>
        </w:numPr>
        <w:spacing w:after="0" w:line="240" w:lineRule="auto"/>
        <w:ind w:left="2160" w:hanging="360"/>
      </w:pPr>
    </w:p>
    <w:p w:rsidR="00EB40B2" w:rsidRPr="00BF1C1B" w:rsidRDefault="00EB40B2" w:rsidP="0044451F">
      <w:pPr>
        <w:pStyle w:val="MBullet1"/>
        <w:keepNext/>
        <w:spacing w:after="0" w:line="240" w:lineRule="auto"/>
      </w:pPr>
      <w:r w:rsidRPr="0064158A">
        <w:rPr>
          <w:b/>
        </w:rPr>
        <w:t>If the voter is ON the list and the information is incorrect</w:t>
      </w:r>
      <w:r w:rsidRPr="00BF1C1B">
        <w:t>, the Revising Officer:</w:t>
      </w:r>
    </w:p>
    <w:p w:rsidR="004A7712" w:rsidRDefault="00EB40B2" w:rsidP="0044451F">
      <w:pPr>
        <w:pStyle w:val="MBullet2"/>
        <w:keepNext/>
        <w:spacing w:after="0" w:line="240" w:lineRule="auto"/>
      </w:pPr>
      <w:r>
        <w:t>C</w:t>
      </w:r>
      <w:r w:rsidRPr="00E95919">
        <w:t>omplete</w:t>
      </w:r>
      <w:r>
        <w:t>s</w:t>
      </w:r>
      <w:r w:rsidRPr="00E95919">
        <w:t xml:space="preserve"> a Voters' List Amendment Application</w:t>
      </w:r>
      <w:r>
        <w:t xml:space="preserve"> with </w:t>
      </w:r>
      <w:r w:rsidR="004A7712">
        <w:t>information provided by the voter</w:t>
      </w:r>
    </w:p>
    <w:p w:rsidR="004A7712" w:rsidRDefault="004A7712" w:rsidP="0044451F">
      <w:pPr>
        <w:pStyle w:val="MBullet2"/>
        <w:keepNext/>
        <w:spacing w:after="0" w:line="240" w:lineRule="auto"/>
      </w:pPr>
      <w:r>
        <w:t>Has the voter review and sign the Application</w:t>
      </w:r>
    </w:p>
    <w:p w:rsidR="004A7712" w:rsidRDefault="004A7712" w:rsidP="0044451F">
      <w:pPr>
        <w:pStyle w:val="MBullet2"/>
        <w:keepNext/>
        <w:spacing w:after="0" w:line="240" w:lineRule="auto"/>
      </w:pPr>
      <w:r>
        <w:t>On the application, records the ward and sub and signs under "Signature of Revising Officer, DRO or MDRO"</w:t>
      </w:r>
    </w:p>
    <w:p w:rsidR="004A7712" w:rsidRDefault="004A7712" w:rsidP="0044451F">
      <w:pPr>
        <w:pStyle w:val="MBullet2"/>
        <w:keepNext/>
        <w:spacing w:after="0" w:line="240" w:lineRule="auto"/>
      </w:pPr>
      <w:r>
        <w:t>Gives the yellow copy of the Application to the Voter</w:t>
      </w:r>
    </w:p>
    <w:p w:rsidR="004A7712" w:rsidRDefault="004A7712" w:rsidP="0044451F">
      <w:pPr>
        <w:pStyle w:val="MBullet2"/>
        <w:keepNext/>
        <w:spacing w:after="0" w:line="240" w:lineRule="auto"/>
      </w:pPr>
      <w:r>
        <w:t>Tells the voter to keep their ID ready and directs the voter to the Ballot Officer</w:t>
      </w:r>
    </w:p>
    <w:p w:rsidR="004A7712" w:rsidRDefault="004A7712" w:rsidP="0044451F">
      <w:pPr>
        <w:pStyle w:val="MBullet2"/>
        <w:keepNext/>
        <w:spacing w:after="0" w:line="240" w:lineRule="auto"/>
      </w:pPr>
      <w:r>
        <w:t>Places the white copy of the Application face down on their table to be collected by the MDRO and placed in the Critical Items Envelope</w:t>
      </w:r>
    </w:p>
    <w:p w:rsidR="00EB40B2" w:rsidRDefault="00EB40B2" w:rsidP="0044451F">
      <w:pPr>
        <w:tabs>
          <w:tab w:val="left" w:pos="1440"/>
          <w:tab w:val="left" w:pos="6970"/>
        </w:tabs>
        <w:spacing w:after="0" w:line="240" w:lineRule="auto"/>
        <w:ind w:left="2520"/>
        <w:rPr>
          <w:rFonts w:cs="Arial"/>
          <w:szCs w:val="24"/>
        </w:rPr>
      </w:pPr>
      <w:r>
        <w:rPr>
          <w:rFonts w:cs="Arial"/>
          <w:szCs w:val="24"/>
        </w:rPr>
        <w:tab/>
      </w:r>
    </w:p>
    <w:p w:rsidR="00EB40B2" w:rsidRPr="00BF1C1B" w:rsidRDefault="00EB40B2" w:rsidP="0044451F">
      <w:pPr>
        <w:pStyle w:val="MBullet1"/>
        <w:spacing w:after="0" w:line="240" w:lineRule="auto"/>
      </w:pPr>
      <w:r w:rsidRPr="0064158A">
        <w:rPr>
          <w:b/>
        </w:rPr>
        <w:t>If the voter is not on the list and has identification</w:t>
      </w:r>
      <w:r w:rsidRPr="00BF1C1B">
        <w:t>, the Revising Officer:</w:t>
      </w:r>
    </w:p>
    <w:p w:rsidR="00EB40B2" w:rsidRPr="00BF1C1B" w:rsidRDefault="00EB40B2" w:rsidP="000637E8">
      <w:pPr>
        <w:pStyle w:val="MBullet2"/>
        <w:spacing w:after="0"/>
      </w:pPr>
      <w:r w:rsidRPr="00BF1C1B">
        <w:t>Completes a Voters' List Amendment Application with the voter</w:t>
      </w:r>
    </w:p>
    <w:p w:rsidR="00EB40B2" w:rsidRPr="00BF1C1B" w:rsidRDefault="00EB40B2" w:rsidP="000637E8">
      <w:pPr>
        <w:pStyle w:val="MBullet2"/>
        <w:spacing w:after="0"/>
      </w:pPr>
      <w:r w:rsidRPr="00BF1C1B">
        <w:t>Directs the voter to a Ballot Officer who will add the voter to the list and issue a ballot</w:t>
      </w:r>
    </w:p>
    <w:p w:rsidR="000E0C55" w:rsidRDefault="000E0C55" w:rsidP="000637E8">
      <w:pPr>
        <w:pStyle w:val="MBullet2"/>
        <w:spacing w:after="0"/>
      </w:pPr>
      <w:r>
        <w:t>Uses the street index in your voters' list to confirm the voter's address is in your ward and sub</w:t>
      </w:r>
    </w:p>
    <w:p w:rsidR="000E0C55" w:rsidRPr="00726EDB" w:rsidRDefault="000E0C55" w:rsidP="000637E8">
      <w:pPr>
        <w:pStyle w:val="MBullet2"/>
        <w:spacing w:after="0"/>
      </w:pPr>
      <w:r>
        <w:t>C</w:t>
      </w:r>
      <w:r w:rsidRPr="00726EDB">
        <w:t>omplete</w:t>
      </w:r>
      <w:r w:rsidR="000637E8">
        <w:t>s</w:t>
      </w:r>
      <w:r w:rsidRPr="00726EDB">
        <w:t xml:space="preserve"> a Voters' List Amendment Applic</w:t>
      </w:r>
      <w:r>
        <w:t xml:space="preserve">ation with information provided by </w:t>
      </w:r>
      <w:r w:rsidRPr="00726EDB">
        <w:t>the voter</w:t>
      </w:r>
    </w:p>
    <w:p w:rsidR="000E0C55" w:rsidRDefault="000E0C55" w:rsidP="000637E8">
      <w:pPr>
        <w:pStyle w:val="MBullet2"/>
        <w:spacing w:after="0"/>
      </w:pPr>
      <w:r>
        <w:t>Has the voter review and sign the Application</w:t>
      </w:r>
    </w:p>
    <w:p w:rsidR="000E0C55" w:rsidRPr="000E0C55" w:rsidRDefault="000E0C55" w:rsidP="000637E8">
      <w:pPr>
        <w:pStyle w:val="MBullet2"/>
        <w:spacing w:after="0"/>
      </w:pPr>
      <w:r w:rsidRPr="000E0C55">
        <w:t>On the Application, records the ward and sub and signs under "</w:t>
      </w:r>
      <w:r w:rsidRPr="000E0C55">
        <w:rPr>
          <w:noProof/>
          <w:lang w:eastAsia="en-CA"/>
        </w:rPr>
        <w:t>Signature of Revising Officer, DRO or MDRO"</w:t>
      </w:r>
    </w:p>
    <w:p w:rsidR="000E0C55" w:rsidRDefault="000E0C55" w:rsidP="000637E8">
      <w:pPr>
        <w:pStyle w:val="MBullet2"/>
        <w:spacing w:after="0"/>
      </w:pPr>
      <w:r>
        <w:t>Give</w:t>
      </w:r>
      <w:r w:rsidR="000637E8">
        <w:t>s</w:t>
      </w:r>
      <w:r>
        <w:t xml:space="preserve"> the voter the yellow copy of the Application:</w:t>
      </w:r>
    </w:p>
    <w:p w:rsidR="000E0C55" w:rsidRDefault="000E0C55" w:rsidP="000637E8">
      <w:pPr>
        <w:pStyle w:val="MBullet2"/>
        <w:spacing w:after="0"/>
      </w:pPr>
      <w:r>
        <w:t>Tell</w:t>
      </w:r>
      <w:r w:rsidR="000637E8">
        <w:t>s</w:t>
      </w:r>
      <w:r>
        <w:t xml:space="preserve"> the voter to keep their ID ready</w:t>
      </w:r>
      <w:r w:rsidR="000637E8">
        <w:t xml:space="preserve"> and directs the voter to the Ballot Officer</w:t>
      </w:r>
    </w:p>
    <w:p w:rsidR="000E0C55" w:rsidRDefault="000E0C55" w:rsidP="000637E8">
      <w:pPr>
        <w:pStyle w:val="MBullet2"/>
        <w:spacing w:after="0"/>
      </w:pPr>
      <w:r w:rsidRPr="004F7470">
        <w:t>Plac</w:t>
      </w:r>
      <w:r w:rsidRPr="00417E7A">
        <w:t>e</w:t>
      </w:r>
      <w:r w:rsidR="000637E8">
        <w:t>s</w:t>
      </w:r>
      <w:r w:rsidRPr="00417E7A">
        <w:t xml:space="preserve"> the white copy of the </w:t>
      </w:r>
      <w:r>
        <w:t>Application</w:t>
      </w:r>
      <w:r w:rsidRPr="00417E7A">
        <w:t xml:space="preserve"> face down on your table to be collected by the MDRO </w:t>
      </w:r>
      <w:r>
        <w:t>and placed in the Critical Items Envelope</w:t>
      </w:r>
    </w:p>
    <w:p w:rsidR="000E0C55" w:rsidRDefault="000E0C55" w:rsidP="000E0C55">
      <w:pPr>
        <w:tabs>
          <w:tab w:val="left" w:pos="1440"/>
          <w:tab w:val="left" w:pos="2880"/>
        </w:tabs>
        <w:spacing w:after="0" w:line="240" w:lineRule="auto"/>
        <w:rPr>
          <w:rFonts w:cs="Arial"/>
          <w:szCs w:val="24"/>
        </w:rPr>
      </w:pPr>
    </w:p>
    <w:p w:rsidR="00DE3EC3" w:rsidRDefault="00DE3EC3" w:rsidP="000E0C55">
      <w:pPr>
        <w:tabs>
          <w:tab w:val="left" w:pos="1440"/>
          <w:tab w:val="left" w:pos="2880"/>
        </w:tabs>
        <w:spacing w:after="0" w:line="240" w:lineRule="auto"/>
        <w:rPr>
          <w:rFonts w:cs="Arial"/>
          <w:szCs w:val="24"/>
        </w:rPr>
      </w:pPr>
    </w:p>
    <w:p w:rsidR="00DE3EC3" w:rsidRDefault="00DE3EC3" w:rsidP="000E0C55">
      <w:pPr>
        <w:tabs>
          <w:tab w:val="left" w:pos="1440"/>
          <w:tab w:val="left" w:pos="2880"/>
        </w:tabs>
        <w:spacing w:after="0" w:line="240" w:lineRule="auto"/>
        <w:rPr>
          <w:rFonts w:cs="Arial"/>
          <w:szCs w:val="24"/>
        </w:rPr>
      </w:pPr>
    </w:p>
    <w:p w:rsidR="00EB40B2" w:rsidRPr="00BF1C1B" w:rsidRDefault="00EB40B2" w:rsidP="0044451F">
      <w:pPr>
        <w:pStyle w:val="MBullet1"/>
        <w:spacing w:after="0" w:line="240" w:lineRule="auto"/>
      </w:pPr>
      <w:r w:rsidRPr="00DE3EC3">
        <w:rPr>
          <w:b/>
        </w:rPr>
        <w:t>If the voter is not on the list and does not have identification</w:t>
      </w:r>
      <w:r w:rsidRPr="00BF1C1B">
        <w:t>, the Revising Officer:</w:t>
      </w:r>
    </w:p>
    <w:p w:rsidR="00EB40B2" w:rsidRPr="00BF1C1B" w:rsidRDefault="00EB40B2" w:rsidP="0044451F">
      <w:pPr>
        <w:pStyle w:val="MBullet2"/>
        <w:spacing w:after="0" w:line="240" w:lineRule="auto"/>
      </w:pPr>
      <w:r w:rsidRPr="00BF1C1B">
        <w:t>Advises the voter if they return with identification they can be added to the list and receive a ballot</w:t>
      </w:r>
    </w:p>
    <w:p w:rsidR="00EB40B2" w:rsidRDefault="00EB40B2" w:rsidP="0044451F">
      <w:pPr>
        <w:pStyle w:val="ListParagraph"/>
        <w:tabs>
          <w:tab w:val="left" w:pos="1440"/>
          <w:tab w:val="left" w:pos="2880"/>
        </w:tabs>
        <w:spacing w:after="0" w:line="240" w:lineRule="auto"/>
        <w:ind w:left="4320"/>
        <w:rPr>
          <w:rFonts w:ascii="Arial" w:hAnsi="Arial" w:cs="Arial"/>
          <w:sz w:val="24"/>
          <w:szCs w:val="24"/>
        </w:rPr>
      </w:pPr>
    </w:p>
    <w:p w:rsidR="00EB40B2" w:rsidRDefault="00EB40B2" w:rsidP="0044451F">
      <w:pPr>
        <w:pStyle w:val="MPar"/>
        <w:spacing w:after="0" w:line="240" w:lineRule="auto"/>
      </w:pPr>
      <w:r>
        <w:t>A voter who is issued a ballot:</w:t>
      </w:r>
    </w:p>
    <w:p w:rsidR="00EB40B2" w:rsidRDefault="00EB40B2" w:rsidP="0044451F">
      <w:pPr>
        <w:pStyle w:val="MBullet1"/>
        <w:spacing w:after="0" w:line="240" w:lineRule="auto"/>
      </w:pPr>
      <w:r>
        <w:t>Marks their ballot at the voting screens</w:t>
      </w:r>
    </w:p>
    <w:p w:rsidR="00EB40B2" w:rsidRDefault="00EB40B2" w:rsidP="0044451F">
      <w:pPr>
        <w:pStyle w:val="MBullet1"/>
        <w:spacing w:after="0" w:line="240" w:lineRule="auto"/>
      </w:pPr>
      <w:r>
        <w:t>Gives the marked ballot to the Tabulator Officer</w:t>
      </w:r>
    </w:p>
    <w:p w:rsidR="00EB40B2" w:rsidRDefault="00EB40B2" w:rsidP="0044451F">
      <w:pPr>
        <w:tabs>
          <w:tab w:val="left" w:pos="1440"/>
          <w:tab w:val="left" w:pos="2880"/>
        </w:tabs>
        <w:spacing w:after="0" w:line="240" w:lineRule="auto"/>
        <w:rPr>
          <w:rFonts w:cs="Arial"/>
          <w:szCs w:val="24"/>
        </w:rPr>
      </w:pPr>
    </w:p>
    <w:p w:rsidR="00DE3EC3" w:rsidRPr="0050658D" w:rsidRDefault="00DE3EC3" w:rsidP="00DE3EC3">
      <w:pPr>
        <w:pStyle w:val="MPar"/>
        <w:spacing w:after="0"/>
      </w:pPr>
      <w:r>
        <w:t xml:space="preserve">The </w:t>
      </w:r>
      <w:r w:rsidRPr="00DE3EC3">
        <w:t>Tabulator</w:t>
      </w:r>
      <w:r>
        <w:t xml:space="preserve"> Officer</w:t>
      </w:r>
      <w:r w:rsidRPr="0050658D">
        <w:t>:</w:t>
      </w:r>
    </w:p>
    <w:p w:rsidR="00DE3EC3" w:rsidRDefault="00DE3EC3" w:rsidP="00DE3EC3">
      <w:pPr>
        <w:pStyle w:val="MBullet1"/>
        <w:spacing w:after="0" w:line="240" w:lineRule="auto"/>
      </w:pPr>
      <w:r>
        <w:t>Greets the voter and accepts their ballot in the secrecy folder</w:t>
      </w:r>
    </w:p>
    <w:p w:rsidR="00DE3EC3" w:rsidRDefault="00DE3EC3" w:rsidP="00DE3EC3">
      <w:pPr>
        <w:pStyle w:val="MBullet1"/>
        <w:spacing w:after="0" w:line="240" w:lineRule="auto"/>
      </w:pPr>
      <w:r>
        <w:t>Ensures the ballot has been initialled</w:t>
      </w:r>
    </w:p>
    <w:p w:rsidR="00DE3EC3" w:rsidRDefault="00DE3EC3" w:rsidP="00DE3EC3">
      <w:pPr>
        <w:pStyle w:val="MBullet1"/>
        <w:spacing w:after="0" w:line="240" w:lineRule="auto"/>
      </w:pPr>
      <w:r>
        <w:t>Asks the voter to wait while the tabulator accepts the ballot</w:t>
      </w:r>
    </w:p>
    <w:p w:rsidR="00DE3EC3" w:rsidRDefault="00DE3EC3" w:rsidP="00DE3EC3">
      <w:pPr>
        <w:pStyle w:val="MBullet1"/>
        <w:spacing w:after="0" w:line="240" w:lineRule="auto"/>
      </w:pPr>
      <w:r>
        <w:t>Feeds the ballot face-down into the vote tabulator</w:t>
      </w:r>
    </w:p>
    <w:p w:rsidR="00DE3EC3" w:rsidRDefault="00DE3EC3" w:rsidP="00DE3EC3">
      <w:pPr>
        <w:pStyle w:val="MBullet1"/>
        <w:spacing w:after="0" w:line="240" w:lineRule="auto"/>
      </w:pPr>
      <w:r>
        <w:t>Thanks the voter for voting when the tabulator accepts the ballot</w:t>
      </w:r>
    </w:p>
    <w:p w:rsidR="00EB40B2" w:rsidRPr="008C5111" w:rsidRDefault="00EB40B2" w:rsidP="0044451F">
      <w:pPr>
        <w:pStyle w:val="MHeading1"/>
        <w:numPr>
          <w:ilvl w:val="0"/>
          <w:numId w:val="0"/>
        </w:numPr>
        <w:spacing w:after="0" w:line="240" w:lineRule="auto"/>
        <w:ind w:left="720"/>
        <w:rPr>
          <w:rStyle w:val="MHeading2Char"/>
          <w:sz w:val="32"/>
        </w:rPr>
      </w:pPr>
    </w:p>
    <w:p w:rsidR="00EB40B2" w:rsidRPr="003E56A8" w:rsidRDefault="00EB40B2" w:rsidP="003E56A8">
      <w:pPr>
        <w:pStyle w:val="MHeading1"/>
        <w:pageBreakBefore/>
        <w:rPr>
          <w:rStyle w:val="MHeading2Char"/>
          <w:b/>
          <w:sz w:val="32"/>
        </w:rPr>
      </w:pPr>
      <w:bookmarkStart w:id="35" w:name="_Toc508873365"/>
      <w:bookmarkStart w:id="36" w:name="_Toc515455863"/>
      <w:r w:rsidRPr="003E56A8">
        <w:rPr>
          <w:rStyle w:val="MHeading2Char"/>
          <w:b/>
          <w:sz w:val="32"/>
        </w:rPr>
        <w:t>Exceptions to Common Voting Scenarios</w:t>
      </w:r>
      <w:bookmarkEnd w:id="35"/>
      <w:bookmarkEnd w:id="36"/>
    </w:p>
    <w:p w:rsidR="00EB40B2" w:rsidRDefault="00EB40B2" w:rsidP="0044451F">
      <w:pPr>
        <w:pStyle w:val="MHeading1"/>
        <w:numPr>
          <w:ilvl w:val="0"/>
          <w:numId w:val="0"/>
        </w:numPr>
        <w:spacing w:after="0" w:line="240" w:lineRule="auto"/>
        <w:ind w:left="720"/>
        <w:rPr>
          <w:rStyle w:val="MHeading2Char"/>
          <w:sz w:val="24"/>
          <w:szCs w:val="24"/>
        </w:rPr>
      </w:pPr>
    </w:p>
    <w:p w:rsidR="007F1EC7" w:rsidRPr="004A033E" w:rsidRDefault="007F1EC7" w:rsidP="0044451F">
      <w:pPr>
        <w:pStyle w:val="MHeading1"/>
        <w:numPr>
          <w:ilvl w:val="0"/>
          <w:numId w:val="0"/>
        </w:numPr>
        <w:spacing w:after="0" w:line="240" w:lineRule="auto"/>
        <w:ind w:left="720"/>
        <w:rPr>
          <w:rStyle w:val="MHeading2Char"/>
          <w:sz w:val="24"/>
          <w:szCs w:val="24"/>
        </w:rPr>
      </w:pPr>
    </w:p>
    <w:p w:rsidR="00EB40B2" w:rsidRDefault="00EB40B2" w:rsidP="0040308F">
      <w:pPr>
        <w:pStyle w:val="MHeading2"/>
        <w:spacing w:after="0"/>
        <w:rPr>
          <w:rStyle w:val="MHeading2Char"/>
          <w:b/>
        </w:rPr>
      </w:pPr>
      <w:bookmarkStart w:id="37" w:name="_Toc508873367"/>
      <w:bookmarkStart w:id="38" w:name="_Toc515455864"/>
      <w:r w:rsidRPr="007804B1">
        <w:rPr>
          <w:rStyle w:val="MHeading2Char"/>
          <w:b/>
        </w:rPr>
        <w:t>Electronic Devices in the Voting Place</w:t>
      </w:r>
      <w:bookmarkEnd w:id="37"/>
      <w:bookmarkEnd w:id="38"/>
    </w:p>
    <w:p w:rsidR="0040308F" w:rsidRPr="007804B1" w:rsidRDefault="0040308F" w:rsidP="0040308F">
      <w:pPr>
        <w:pStyle w:val="MHeading2"/>
        <w:numPr>
          <w:ilvl w:val="0"/>
          <w:numId w:val="0"/>
        </w:numPr>
        <w:spacing w:after="0"/>
        <w:ind w:left="1440"/>
        <w:rPr>
          <w:rStyle w:val="MHeading2Char"/>
          <w:b/>
        </w:rPr>
      </w:pPr>
    </w:p>
    <w:p w:rsidR="00EB40B2" w:rsidRPr="006B7930" w:rsidRDefault="00EB40B2" w:rsidP="0040308F">
      <w:pPr>
        <w:pStyle w:val="MPar"/>
        <w:spacing w:after="0" w:line="240" w:lineRule="auto"/>
      </w:pPr>
      <w:r w:rsidRPr="006B7930">
        <w:t>To maintain the secrecy of the vote, the use of electronic communication and photographic device</w:t>
      </w:r>
      <w:r>
        <w:t>s</w:t>
      </w:r>
      <w:r w:rsidRPr="006B7930">
        <w:t xml:space="preserve"> </w:t>
      </w:r>
      <w:r>
        <w:t xml:space="preserve">in a </w:t>
      </w:r>
      <w:r w:rsidRPr="006B7930">
        <w:t xml:space="preserve">voting place by </w:t>
      </w:r>
      <w:r w:rsidR="00D24B40">
        <w:t>voters</w:t>
      </w:r>
      <w:r w:rsidRPr="006B7930">
        <w:t xml:space="preserve">, </w:t>
      </w:r>
      <w:r w:rsidR="00C3447D">
        <w:t>Scrutineers</w:t>
      </w:r>
      <w:r w:rsidRPr="006B7930">
        <w:t xml:space="preserve"> and </w:t>
      </w:r>
      <w:r w:rsidR="00C3447D">
        <w:t>Candidates</w:t>
      </w:r>
      <w:r w:rsidRPr="006B7930">
        <w:t xml:space="preserve"> </w:t>
      </w:r>
      <w:r>
        <w:t xml:space="preserve">is prohibited, </w:t>
      </w:r>
      <w:r w:rsidRPr="006B7930">
        <w:t xml:space="preserve">except when used to show acceptable identification or </w:t>
      </w:r>
      <w:r>
        <w:t>a</w:t>
      </w:r>
      <w:r w:rsidRPr="006B7930">
        <w:t xml:space="preserve"> Voter Information Card.</w:t>
      </w:r>
    </w:p>
    <w:p w:rsidR="00EB40B2" w:rsidRPr="006B7930" w:rsidRDefault="00EB40B2" w:rsidP="0044451F">
      <w:pPr>
        <w:pStyle w:val="MPar"/>
        <w:spacing w:after="0" w:line="240" w:lineRule="auto"/>
      </w:pPr>
    </w:p>
    <w:p w:rsidR="00EB40B2" w:rsidRPr="006B7930" w:rsidRDefault="00EB40B2" w:rsidP="0044451F">
      <w:pPr>
        <w:pStyle w:val="MPar"/>
        <w:spacing w:after="0" w:line="240" w:lineRule="auto"/>
      </w:pPr>
      <w:r w:rsidRPr="006B7930">
        <w:t>Electronic communication and photographic device</w:t>
      </w:r>
      <w:r>
        <w:t>s</w:t>
      </w:r>
      <w:r w:rsidRPr="006B7930">
        <w:t xml:space="preserve"> include</w:t>
      </w:r>
      <w:r>
        <w:t xml:space="preserve">, </w:t>
      </w:r>
      <w:r w:rsidRPr="006B7930">
        <w:t>but are not limited to, mobile phones, tablets and laptops.</w:t>
      </w:r>
    </w:p>
    <w:p w:rsidR="00EB40B2" w:rsidRPr="006B7930" w:rsidRDefault="00EB40B2" w:rsidP="0044451F">
      <w:pPr>
        <w:pStyle w:val="MPar"/>
        <w:spacing w:after="0" w:line="240" w:lineRule="auto"/>
      </w:pPr>
    </w:p>
    <w:p w:rsidR="00EB40B2" w:rsidRPr="006B7930" w:rsidRDefault="00EB40B2" w:rsidP="0044451F">
      <w:pPr>
        <w:pStyle w:val="MPar"/>
        <w:spacing w:after="0" w:line="240" w:lineRule="auto"/>
      </w:pPr>
      <w:r>
        <w:t>E</w:t>
      </w:r>
      <w:r w:rsidRPr="006B7930">
        <w:t xml:space="preserve">lection </w:t>
      </w:r>
      <w:r w:rsidR="00D24B40">
        <w:t>O</w:t>
      </w:r>
      <w:r w:rsidRPr="006B7930">
        <w:t>fficials may use electronic communication and</w:t>
      </w:r>
      <w:r>
        <w:t xml:space="preserve"> </w:t>
      </w:r>
      <w:r w:rsidRPr="006B7930">
        <w:t>photographic device</w:t>
      </w:r>
      <w:r>
        <w:t>s</w:t>
      </w:r>
      <w:r w:rsidRPr="006B7930">
        <w:t xml:space="preserve"> for election purposes only when necessary and after receiving approval from the M</w:t>
      </w:r>
      <w:r>
        <w:t>DRO.</w:t>
      </w:r>
      <w:r w:rsidRPr="006B7930">
        <w:t xml:space="preserve">  When possible, staff should leave the voting place to use these devices.</w:t>
      </w:r>
    </w:p>
    <w:p w:rsidR="00EB40B2" w:rsidRPr="0023264B" w:rsidRDefault="00EB40B2" w:rsidP="0044451F">
      <w:pPr>
        <w:pStyle w:val="MHeading2"/>
        <w:numPr>
          <w:ilvl w:val="0"/>
          <w:numId w:val="0"/>
        </w:numPr>
        <w:spacing w:after="0" w:line="240" w:lineRule="auto"/>
        <w:ind w:left="1440"/>
        <w:rPr>
          <w:rStyle w:val="MHeading2Char"/>
          <w:sz w:val="24"/>
          <w:szCs w:val="24"/>
        </w:rPr>
      </w:pPr>
    </w:p>
    <w:p w:rsidR="00EB40B2" w:rsidRPr="0023264B" w:rsidRDefault="00EB40B2" w:rsidP="0044451F">
      <w:pPr>
        <w:pStyle w:val="MHeading2"/>
        <w:keepNext/>
        <w:numPr>
          <w:ilvl w:val="0"/>
          <w:numId w:val="0"/>
        </w:numPr>
        <w:spacing w:after="0" w:line="240" w:lineRule="auto"/>
        <w:ind w:left="1440"/>
        <w:rPr>
          <w:rStyle w:val="MHeading2Char"/>
          <w:sz w:val="24"/>
          <w:szCs w:val="24"/>
        </w:rPr>
      </w:pPr>
    </w:p>
    <w:p w:rsidR="00EB40B2" w:rsidRPr="007804B1" w:rsidRDefault="00EB40B2" w:rsidP="004A033E">
      <w:pPr>
        <w:pStyle w:val="MHeading2"/>
        <w:keepNext/>
        <w:spacing w:after="0"/>
        <w:rPr>
          <w:rStyle w:val="MHeading2Char"/>
          <w:b/>
        </w:rPr>
      </w:pPr>
      <w:bookmarkStart w:id="39" w:name="_Toc508873368"/>
      <w:bookmarkStart w:id="40" w:name="_Toc515455865"/>
      <w:r w:rsidRPr="007804B1">
        <w:rPr>
          <w:rStyle w:val="MHeading2Char"/>
          <w:b/>
        </w:rPr>
        <w:t>French-language Declarations</w:t>
      </w:r>
      <w:bookmarkEnd w:id="39"/>
      <w:bookmarkEnd w:id="40"/>
    </w:p>
    <w:p w:rsidR="00EB40B2" w:rsidRPr="00BA5B2E" w:rsidRDefault="00EB40B2" w:rsidP="0044451F">
      <w:pPr>
        <w:keepNext/>
        <w:tabs>
          <w:tab w:val="left" w:pos="1440"/>
          <w:tab w:val="left" w:pos="2880"/>
        </w:tabs>
        <w:spacing w:after="0" w:line="240" w:lineRule="auto"/>
        <w:rPr>
          <w:rFonts w:cs="Arial"/>
          <w:szCs w:val="24"/>
        </w:rPr>
      </w:pPr>
    </w:p>
    <w:p w:rsidR="00EB40B2" w:rsidRDefault="00EB40B2" w:rsidP="0044451F">
      <w:pPr>
        <w:pStyle w:val="MParaTitle"/>
        <w:keepNext/>
        <w:spacing w:after="0" w:line="240" w:lineRule="auto"/>
      </w:pPr>
      <w:r w:rsidRPr="00E933BB">
        <w:t>Declaration #1 – Declaration of Qualification</w:t>
      </w:r>
    </w:p>
    <w:p w:rsidR="00EB40B2" w:rsidRPr="00E933BB" w:rsidRDefault="00EB40B2" w:rsidP="0044451F">
      <w:pPr>
        <w:keepNext/>
        <w:tabs>
          <w:tab w:val="left" w:pos="1440"/>
          <w:tab w:val="left" w:pos="2880"/>
        </w:tabs>
        <w:spacing w:after="0" w:line="240" w:lineRule="auto"/>
        <w:rPr>
          <w:rFonts w:cs="Arial"/>
          <w:b/>
          <w:szCs w:val="24"/>
        </w:rPr>
      </w:pPr>
    </w:p>
    <w:p w:rsidR="00EB40B2" w:rsidRPr="00BA5B2E" w:rsidRDefault="00EB40B2" w:rsidP="0044451F">
      <w:pPr>
        <w:pStyle w:val="MPar"/>
        <w:keepNext/>
        <w:spacing w:after="0" w:line="240" w:lineRule="auto"/>
        <w:ind w:left="720"/>
        <w:rPr>
          <w:lang w:val="fr-CA" w:eastAsia="en-CA"/>
        </w:rPr>
      </w:pPr>
      <w:r w:rsidRPr="00BA5B2E">
        <w:tab/>
      </w:r>
      <w:r>
        <w:t>U</w:t>
      </w:r>
      <w:r w:rsidRPr="00BA5B2E">
        <w:t xml:space="preserve">ne personne peut voter lors de cette </w:t>
      </w:r>
      <w:r w:rsidRPr="00BA5B2E">
        <w:rPr>
          <w:lang w:val="fr-CA" w:eastAsia="en-CA"/>
        </w:rPr>
        <w:t xml:space="preserve">élection si le jour du scrutin </w:t>
      </w:r>
      <w:r w:rsidRPr="00BA5B2E">
        <w:rPr>
          <w:lang w:val="fr-CA" w:eastAsia="en-CA"/>
        </w:rPr>
        <w:tab/>
      </w:r>
      <w:r w:rsidRPr="00BA5B2E">
        <w:rPr>
          <w:lang w:val="fr-CA" w:eastAsia="en-CA"/>
        </w:rPr>
        <w:tab/>
      </w:r>
      <w:r w:rsidRPr="00BA5B2E">
        <w:rPr>
          <w:lang w:val="fr-CA" w:eastAsia="en-CA"/>
        </w:rPr>
        <w:tab/>
        <w:t>elle:</w:t>
      </w:r>
    </w:p>
    <w:p w:rsidR="00EB40B2" w:rsidRPr="00BA5B2E" w:rsidRDefault="00EB40B2" w:rsidP="0044451F">
      <w:pPr>
        <w:pStyle w:val="MBullet1"/>
        <w:keepNext/>
        <w:spacing w:after="0" w:line="240" w:lineRule="auto"/>
      </w:pPr>
      <w:r w:rsidRPr="00BA5B2E">
        <w:t>Est citoyenne canadienne; et</w:t>
      </w:r>
    </w:p>
    <w:p w:rsidR="00EB40B2" w:rsidRPr="00BA5B2E" w:rsidRDefault="00EB40B2" w:rsidP="0044451F">
      <w:pPr>
        <w:pStyle w:val="MBullet1"/>
        <w:keepNext/>
        <w:spacing w:after="0" w:line="240" w:lineRule="auto"/>
      </w:pPr>
      <w:r w:rsidRPr="00BA5B2E">
        <w:t xml:space="preserve">Est </w:t>
      </w:r>
      <w:r w:rsidRPr="00BA5B2E">
        <w:rPr>
          <w:rFonts w:eastAsia="Symbol"/>
          <w:lang w:val="fr-CA"/>
        </w:rPr>
        <w:t>âgée d’au moins 18 ans; et</w:t>
      </w:r>
    </w:p>
    <w:p w:rsidR="00EB40B2" w:rsidRPr="00BA5B2E" w:rsidRDefault="00EB40B2" w:rsidP="0044451F">
      <w:pPr>
        <w:pStyle w:val="MBullet1"/>
        <w:keepNext/>
        <w:spacing w:after="0" w:line="240" w:lineRule="auto"/>
      </w:pPr>
      <w:r w:rsidRPr="00BE25EF">
        <w:rPr>
          <w:lang w:val="fr-CA"/>
        </w:rPr>
        <w:t>Réside</w:t>
      </w:r>
      <w:r>
        <w:rPr>
          <w:lang w:val="fr-CA"/>
        </w:rPr>
        <w:t xml:space="preserve"> dans la ville de Toronto; ou</w:t>
      </w:r>
    </w:p>
    <w:p w:rsidR="00EB40B2" w:rsidRPr="00E933BB" w:rsidRDefault="00EB40B2" w:rsidP="0044451F">
      <w:pPr>
        <w:pStyle w:val="MBullet1"/>
        <w:keepNext/>
        <w:spacing w:after="0" w:line="240" w:lineRule="auto"/>
      </w:pPr>
      <w:r>
        <w:rPr>
          <w:lang w:val="fr-CA"/>
        </w:rPr>
        <w:t>Ne r</w:t>
      </w:r>
      <w:r w:rsidRPr="00BE25EF">
        <w:rPr>
          <w:lang w:val="fr-CA"/>
        </w:rPr>
        <w:t>éside</w:t>
      </w:r>
      <w:r>
        <w:rPr>
          <w:lang w:val="fr-CA"/>
        </w:rPr>
        <w:t xml:space="preserve"> pas dans la ville de Toronto, mais elle ou son conjoint </w:t>
      </w:r>
      <w:r w:rsidRPr="00BE25EF">
        <w:rPr>
          <w:rFonts w:eastAsia="Symbol"/>
          <w:lang w:val="fr-CA"/>
        </w:rPr>
        <w:t>possède ou loue une propriété à Toronto; et</w:t>
      </w:r>
    </w:p>
    <w:p w:rsidR="00EB40B2" w:rsidRPr="00BE25EF" w:rsidRDefault="00EB40B2" w:rsidP="0044451F">
      <w:pPr>
        <w:pStyle w:val="MBullet1"/>
        <w:keepNext/>
        <w:spacing w:after="0" w:line="240" w:lineRule="auto"/>
        <w:rPr>
          <w:lang w:val="fr-CA"/>
        </w:rPr>
      </w:pPr>
      <w:r w:rsidRPr="00BE25EF">
        <w:rPr>
          <w:lang w:val="fr-CA"/>
        </w:rPr>
        <w:t>N’est pas interdite de vote en vertu de toute loi.</w:t>
      </w:r>
    </w:p>
    <w:p w:rsidR="0040308F" w:rsidRDefault="00EB40B2" w:rsidP="00525959">
      <w:pPr>
        <w:spacing w:after="0" w:line="240" w:lineRule="auto"/>
        <w:ind w:left="360"/>
        <w:rPr>
          <w:lang w:val="fr-CA" w:eastAsia="en-CA"/>
        </w:rPr>
      </w:pPr>
      <w:r>
        <w:rPr>
          <w:rFonts w:cs="Arial"/>
          <w:szCs w:val="24"/>
        </w:rPr>
        <w:tab/>
      </w:r>
      <w:r>
        <w:rPr>
          <w:rFonts w:cs="Arial"/>
          <w:szCs w:val="24"/>
        </w:rPr>
        <w:tab/>
      </w:r>
    </w:p>
    <w:p w:rsidR="00EB40B2" w:rsidRPr="00BE25EF" w:rsidRDefault="00EB40B2" w:rsidP="0023264B">
      <w:pPr>
        <w:pStyle w:val="MPar"/>
        <w:keepNext/>
        <w:spacing w:after="0" w:line="240" w:lineRule="auto"/>
        <w:rPr>
          <w:lang w:val="fr-CA" w:eastAsia="en-CA"/>
        </w:rPr>
      </w:pPr>
      <w:r w:rsidRPr="00BE25EF">
        <w:rPr>
          <w:lang w:val="fr-CA" w:eastAsia="en-CA"/>
        </w:rPr>
        <w:t>Remarque:</w:t>
      </w:r>
    </w:p>
    <w:p w:rsidR="00EB40B2" w:rsidRPr="00E933BB" w:rsidRDefault="00EB40B2" w:rsidP="0044451F">
      <w:pPr>
        <w:pStyle w:val="MBullet1"/>
        <w:spacing w:after="0" w:line="240" w:lineRule="auto"/>
        <w:rPr>
          <w:lang w:val="fr-CA"/>
        </w:rPr>
      </w:pPr>
      <w:r w:rsidRPr="00E933BB">
        <w:rPr>
          <w:lang w:val="fr-CA"/>
        </w:rPr>
        <w:t>Une personne peut voter une seule fois lors de cette élection</w:t>
      </w:r>
    </w:p>
    <w:p w:rsidR="00EB40B2" w:rsidRPr="00E933BB" w:rsidRDefault="00EB40B2" w:rsidP="0044451F">
      <w:pPr>
        <w:pStyle w:val="MBullet1"/>
        <w:spacing w:after="0" w:line="240" w:lineRule="auto"/>
        <w:rPr>
          <w:lang w:val="fr-CA"/>
        </w:rPr>
      </w:pPr>
      <w:r w:rsidRPr="00E933BB">
        <w:rPr>
          <w:lang w:val="fr-CA"/>
        </w:rPr>
        <w:t>Si une personne réside dans la ville de Toronto et possède ou loue une autre propriété à Toronto, elle doit voter dans son quartier</w:t>
      </w:r>
    </w:p>
    <w:p w:rsidR="00EB40B2" w:rsidRPr="00BE25EF" w:rsidRDefault="00EB40B2" w:rsidP="0044451F">
      <w:pPr>
        <w:spacing w:after="0" w:line="240" w:lineRule="auto"/>
        <w:rPr>
          <w:rFonts w:cs="Arial"/>
          <w:b/>
          <w:szCs w:val="24"/>
          <w:lang w:val="fr-CA"/>
        </w:rPr>
      </w:pPr>
    </w:p>
    <w:p w:rsidR="00EB40B2" w:rsidRPr="00BE25EF" w:rsidRDefault="00EB40B2" w:rsidP="0044451F">
      <w:pPr>
        <w:pStyle w:val="MPar"/>
        <w:spacing w:after="0" w:line="240" w:lineRule="auto"/>
        <w:rPr>
          <w:lang w:val="fr-CA"/>
        </w:rPr>
      </w:pPr>
      <w:r w:rsidRPr="00BE25EF">
        <w:rPr>
          <w:lang w:val="fr-CA"/>
        </w:rPr>
        <w:t xml:space="preserve">Je soussigné, </w:t>
      </w:r>
      <w:r w:rsidRPr="00BE25EF">
        <w:rPr>
          <w:u w:val="single"/>
          <w:lang w:val="fr-CA"/>
        </w:rPr>
        <w:t>(votre nom)</w:t>
      </w:r>
      <w:r w:rsidRPr="00BE25EF">
        <w:rPr>
          <w:lang w:val="fr-CA"/>
        </w:rPr>
        <w:t>, déclare être habilité à voter et ne pas avoir encore voté lors cette élection.</w:t>
      </w:r>
    </w:p>
    <w:p w:rsidR="00EB40B2" w:rsidRPr="00E933BB" w:rsidRDefault="00EB40B2" w:rsidP="0044451F">
      <w:pPr>
        <w:tabs>
          <w:tab w:val="left" w:pos="1440"/>
          <w:tab w:val="left" w:pos="2880"/>
        </w:tabs>
        <w:spacing w:after="0" w:line="240" w:lineRule="auto"/>
        <w:rPr>
          <w:rFonts w:cs="Arial"/>
          <w:szCs w:val="24"/>
        </w:rPr>
      </w:pPr>
    </w:p>
    <w:p w:rsidR="00EB40B2" w:rsidRDefault="00EB40B2" w:rsidP="0044451F">
      <w:pPr>
        <w:pStyle w:val="MParaTitle"/>
        <w:spacing w:after="0" w:line="240" w:lineRule="auto"/>
      </w:pPr>
      <w:r w:rsidRPr="00E933BB">
        <w:t>Declaration #2 – Declaration of Interpreter</w:t>
      </w:r>
    </w:p>
    <w:p w:rsidR="00EB40B2" w:rsidRPr="00E933BB" w:rsidRDefault="00EB40B2" w:rsidP="0044451F">
      <w:pPr>
        <w:tabs>
          <w:tab w:val="left" w:pos="1440"/>
          <w:tab w:val="left" w:pos="2880"/>
        </w:tabs>
        <w:spacing w:after="0" w:line="240" w:lineRule="auto"/>
        <w:rPr>
          <w:rFonts w:cs="Arial"/>
          <w:b/>
          <w:szCs w:val="24"/>
        </w:rPr>
      </w:pPr>
    </w:p>
    <w:p w:rsidR="00EB40B2" w:rsidRPr="00BE25EF" w:rsidRDefault="00EB40B2" w:rsidP="0044451F">
      <w:pPr>
        <w:pStyle w:val="MPar"/>
        <w:spacing w:after="0" w:line="240" w:lineRule="auto"/>
        <w:rPr>
          <w:lang w:val="fr-CA"/>
        </w:rPr>
      </w:pPr>
      <w:r w:rsidRPr="00BE25EF">
        <w:rPr>
          <w:lang w:val="fr-CA"/>
        </w:rPr>
        <w:t xml:space="preserve">Je soussigné, </w:t>
      </w:r>
      <w:r w:rsidRPr="00BE25EF">
        <w:rPr>
          <w:u w:val="single"/>
          <w:lang w:val="fr-CA"/>
        </w:rPr>
        <w:t>(votre nom)</w:t>
      </w:r>
      <w:r w:rsidRPr="00BE25EF">
        <w:rPr>
          <w:lang w:val="fr-CA"/>
        </w:rPr>
        <w:t>, déclare, en ma qualité d’interprète, que je traduirai avec précision les déclarations, les documents ou les questions posées à l’électeur, ainsi que ses réponses.</w:t>
      </w:r>
    </w:p>
    <w:p w:rsidR="00EB40B2" w:rsidRDefault="00EB40B2" w:rsidP="0044451F">
      <w:pPr>
        <w:tabs>
          <w:tab w:val="left" w:pos="1440"/>
          <w:tab w:val="left" w:pos="2880"/>
        </w:tabs>
        <w:spacing w:after="0" w:line="240" w:lineRule="auto"/>
        <w:rPr>
          <w:rFonts w:cs="Arial"/>
          <w:szCs w:val="24"/>
        </w:rPr>
      </w:pPr>
    </w:p>
    <w:p w:rsidR="00525959" w:rsidRDefault="00525959" w:rsidP="0044451F">
      <w:pPr>
        <w:tabs>
          <w:tab w:val="left" w:pos="1440"/>
          <w:tab w:val="left" w:pos="2880"/>
        </w:tabs>
        <w:spacing w:after="0" w:line="240" w:lineRule="auto"/>
        <w:rPr>
          <w:rFonts w:cs="Arial"/>
          <w:szCs w:val="24"/>
        </w:rPr>
      </w:pPr>
    </w:p>
    <w:p w:rsidR="00525959" w:rsidRDefault="00525959" w:rsidP="0044451F">
      <w:pPr>
        <w:tabs>
          <w:tab w:val="left" w:pos="1440"/>
          <w:tab w:val="left" w:pos="2880"/>
        </w:tabs>
        <w:spacing w:after="0" w:line="240" w:lineRule="auto"/>
        <w:rPr>
          <w:rFonts w:cs="Arial"/>
          <w:szCs w:val="24"/>
        </w:rPr>
      </w:pPr>
    </w:p>
    <w:p w:rsidR="00525959" w:rsidRDefault="00525959" w:rsidP="0044451F">
      <w:pPr>
        <w:tabs>
          <w:tab w:val="left" w:pos="1440"/>
          <w:tab w:val="left" w:pos="2880"/>
        </w:tabs>
        <w:spacing w:after="0" w:line="240" w:lineRule="auto"/>
        <w:rPr>
          <w:rFonts w:cs="Arial"/>
          <w:szCs w:val="24"/>
        </w:rPr>
      </w:pPr>
    </w:p>
    <w:p w:rsidR="00525959" w:rsidRDefault="00525959" w:rsidP="0044451F">
      <w:pPr>
        <w:tabs>
          <w:tab w:val="left" w:pos="1440"/>
          <w:tab w:val="left" w:pos="2880"/>
        </w:tabs>
        <w:spacing w:after="0" w:line="240" w:lineRule="auto"/>
        <w:rPr>
          <w:rFonts w:cs="Arial"/>
          <w:szCs w:val="24"/>
        </w:rPr>
      </w:pPr>
    </w:p>
    <w:p w:rsidR="00525959" w:rsidRDefault="00525959" w:rsidP="0044451F">
      <w:pPr>
        <w:tabs>
          <w:tab w:val="left" w:pos="1440"/>
          <w:tab w:val="left" w:pos="2880"/>
        </w:tabs>
        <w:spacing w:after="0" w:line="240" w:lineRule="auto"/>
        <w:rPr>
          <w:rFonts w:cs="Arial"/>
          <w:szCs w:val="24"/>
        </w:rPr>
      </w:pPr>
    </w:p>
    <w:p w:rsidR="00EB40B2" w:rsidRDefault="00EB40B2" w:rsidP="0044451F">
      <w:pPr>
        <w:pStyle w:val="MParaTitle"/>
        <w:spacing w:after="0" w:line="240" w:lineRule="auto"/>
      </w:pPr>
      <w:r w:rsidRPr="00A068BD">
        <w:t>Declaration #3 – Friend of a Voter</w:t>
      </w:r>
    </w:p>
    <w:p w:rsidR="00EB40B2" w:rsidRPr="00A068BD" w:rsidRDefault="00EB40B2" w:rsidP="0044451F">
      <w:pPr>
        <w:tabs>
          <w:tab w:val="left" w:pos="1440"/>
          <w:tab w:val="left" w:pos="2880"/>
        </w:tabs>
        <w:spacing w:after="0" w:line="240" w:lineRule="auto"/>
        <w:rPr>
          <w:rFonts w:cs="Arial"/>
          <w:b/>
          <w:szCs w:val="24"/>
        </w:rPr>
      </w:pPr>
    </w:p>
    <w:p w:rsidR="00EB40B2" w:rsidRPr="00BE25EF" w:rsidRDefault="00EB40B2" w:rsidP="0044451F">
      <w:pPr>
        <w:pStyle w:val="MPar"/>
        <w:spacing w:after="0" w:line="240" w:lineRule="auto"/>
        <w:rPr>
          <w:lang w:val="fr-CA"/>
        </w:rPr>
      </w:pPr>
      <w:r w:rsidRPr="00E542DB">
        <w:t>Je</w:t>
      </w:r>
      <w:r w:rsidRPr="00BE25EF">
        <w:rPr>
          <w:lang w:val="fr-CA"/>
        </w:rPr>
        <w:t xml:space="preserve"> soussigné, </w:t>
      </w:r>
      <w:r w:rsidRPr="00BE25EF">
        <w:rPr>
          <w:u w:val="single"/>
          <w:lang w:val="fr-CA"/>
        </w:rPr>
        <w:t>(votre nom)</w:t>
      </w:r>
      <w:r w:rsidRPr="00BE25EF">
        <w:rPr>
          <w:lang w:val="fr-CA"/>
        </w:rPr>
        <w:t xml:space="preserve">, déclare que je: </w:t>
      </w:r>
    </w:p>
    <w:p w:rsidR="00EB40B2" w:rsidRPr="00486883" w:rsidRDefault="00EB40B2" w:rsidP="0044451F">
      <w:pPr>
        <w:pStyle w:val="MBullet1"/>
        <w:spacing w:after="0" w:line="240" w:lineRule="auto"/>
        <w:rPr>
          <w:lang w:val="fr-CA"/>
        </w:rPr>
      </w:pPr>
      <w:r w:rsidRPr="00486883">
        <w:rPr>
          <w:lang w:val="fr-CA"/>
        </w:rPr>
        <w:t>Marquerai le bulletin suivant les consignes de l’électeur</w:t>
      </w:r>
    </w:p>
    <w:p w:rsidR="00EB40B2" w:rsidRPr="00486883" w:rsidRDefault="00EB40B2" w:rsidP="0044451F">
      <w:pPr>
        <w:pStyle w:val="MBullet1"/>
        <w:spacing w:after="0" w:line="240" w:lineRule="auto"/>
        <w:rPr>
          <w:lang w:val="fr-CA"/>
        </w:rPr>
      </w:pPr>
      <w:r w:rsidRPr="00486883">
        <w:rPr>
          <w:lang w:val="fr-CA"/>
        </w:rPr>
        <w:t>Ne tenterai pas d’influencer le choix de l’électeur</w:t>
      </w:r>
    </w:p>
    <w:p w:rsidR="00EB40B2" w:rsidRPr="00486883" w:rsidRDefault="00EB40B2" w:rsidP="0044451F">
      <w:pPr>
        <w:pStyle w:val="MBullet1"/>
        <w:spacing w:after="0" w:line="240" w:lineRule="auto"/>
        <w:rPr>
          <w:lang w:val="fr-CA"/>
        </w:rPr>
      </w:pPr>
      <w:r w:rsidRPr="00486883">
        <w:rPr>
          <w:lang w:val="fr-CA"/>
        </w:rPr>
        <w:t>Garderai le secret par rapport au vote de l’électeur</w:t>
      </w:r>
    </w:p>
    <w:p w:rsidR="00EB40B2" w:rsidRDefault="00EB40B2" w:rsidP="0044451F">
      <w:pPr>
        <w:pStyle w:val="MParaTitle"/>
        <w:keepNext/>
        <w:spacing w:after="0" w:line="240" w:lineRule="auto"/>
      </w:pPr>
    </w:p>
    <w:p w:rsidR="00EB40B2" w:rsidRDefault="00EB40B2" w:rsidP="007804B1">
      <w:pPr>
        <w:pStyle w:val="MParaTitle"/>
        <w:spacing w:after="0" w:line="240" w:lineRule="auto"/>
      </w:pPr>
      <w:r w:rsidRPr="00606B79">
        <w:t>Declaration #4 – Declaration of Secrecy</w:t>
      </w:r>
    </w:p>
    <w:p w:rsidR="00EB40B2" w:rsidRDefault="00EB40B2" w:rsidP="007804B1">
      <w:pPr>
        <w:spacing w:after="0" w:line="240" w:lineRule="auto"/>
        <w:rPr>
          <w:rFonts w:cs="Arial"/>
          <w:b/>
          <w:szCs w:val="24"/>
        </w:rPr>
      </w:pPr>
    </w:p>
    <w:p w:rsidR="00EB40B2" w:rsidRDefault="00EB40B2" w:rsidP="007804B1">
      <w:pPr>
        <w:pStyle w:val="MPar"/>
        <w:spacing w:after="0" w:line="240" w:lineRule="auto"/>
        <w:rPr>
          <w:lang w:val="fr-CA"/>
        </w:rPr>
      </w:pPr>
      <w:r w:rsidRPr="00BE25EF">
        <w:rPr>
          <w:lang w:val="fr-CA"/>
        </w:rPr>
        <w:t xml:space="preserve">Je soussigné, </w:t>
      </w:r>
      <w:r w:rsidRPr="00BE25EF">
        <w:rPr>
          <w:u w:val="single"/>
          <w:lang w:val="fr-CA"/>
        </w:rPr>
        <w:t>(votre nom)</w:t>
      </w:r>
      <w:r w:rsidRPr="00BE25EF">
        <w:rPr>
          <w:lang w:val="fr-CA"/>
        </w:rPr>
        <w:t>, déclare que je:</w:t>
      </w:r>
    </w:p>
    <w:p w:rsidR="00EB40B2" w:rsidRDefault="00EB40B2" w:rsidP="007804B1">
      <w:pPr>
        <w:pStyle w:val="MBullet1"/>
        <w:spacing w:after="0" w:line="240" w:lineRule="auto"/>
        <w:rPr>
          <w:lang w:val="fr-CA"/>
        </w:rPr>
      </w:pPr>
      <w:r w:rsidRPr="00A068BD">
        <w:rPr>
          <w:lang w:val="fr-CA"/>
        </w:rPr>
        <w:t>N’importunerai pas ou n’essaierai pas d’importuner un électeur qui marque son bulletin</w:t>
      </w:r>
    </w:p>
    <w:p w:rsidR="00EB40B2" w:rsidRPr="00BE25EF" w:rsidRDefault="00EB40B2" w:rsidP="007804B1">
      <w:pPr>
        <w:pStyle w:val="MBullet1"/>
        <w:spacing w:after="0" w:line="240" w:lineRule="auto"/>
        <w:rPr>
          <w:lang w:val="fr-CA"/>
        </w:rPr>
      </w:pPr>
      <w:r w:rsidRPr="00BE25EF">
        <w:rPr>
          <w:lang w:val="fr-CA"/>
        </w:rPr>
        <w:t>Ne me procurerai pas ou n’essaierai pas d’obtenir, dans un bureau de vote des informations sur l’intention de vote d’un électeur ou la manière dont il a voté</w:t>
      </w:r>
    </w:p>
    <w:p w:rsidR="00EB40B2" w:rsidRDefault="00EB40B2" w:rsidP="007804B1">
      <w:pPr>
        <w:pStyle w:val="MBullet1"/>
        <w:spacing w:after="0" w:line="240" w:lineRule="auto"/>
        <w:rPr>
          <w:lang w:val="fr-CA"/>
        </w:rPr>
      </w:pPr>
      <w:r w:rsidRPr="00BE25EF">
        <w:rPr>
          <w:lang w:val="fr-CA"/>
        </w:rPr>
        <w:t>Ne communiquerai aucune information obtenue dans un bureau de vote concernant l’intention de vote de l’électeur ou la manière dont il a voté</w:t>
      </w:r>
    </w:p>
    <w:p w:rsidR="00EB40B2" w:rsidRDefault="00EB40B2" w:rsidP="0044451F">
      <w:pPr>
        <w:keepNext/>
        <w:tabs>
          <w:tab w:val="left" w:pos="1440"/>
          <w:tab w:val="left" w:pos="2880"/>
        </w:tabs>
        <w:spacing w:after="0" w:line="240" w:lineRule="auto"/>
        <w:rPr>
          <w:rFonts w:cs="Arial"/>
          <w:szCs w:val="24"/>
        </w:rPr>
      </w:pPr>
    </w:p>
    <w:p w:rsidR="00EB40B2" w:rsidRPr="00280725" w:rsidRDefault="00EB40B2" w:rsidP="0044451F">
      <w:pPr>
        <w:keepNext/>
        <w:tabs>
          <w:tab w:val="left" w:pos="1440"/>
          <w:tab w:val="left" w:pos="2880"/>
        </w:tabs>
        <w:spacing w:after="0" w:line="240" w:lineRule="auto"/>
        <w:rPr>
          <w:rFonts w:cs="Arial"/>
          <w:szCs w:val="24"/>
        </w:rPr>
      </w:pPr>
    </w:p>
    <w:p w:rsidR="00EB40B2" w:rsidRDefault="00EB40B2" w:rsidP="0040308F">
      <w:pPr>
        <w:pStyle w:val="MHeading2"/>
        <w:keepNext/>
        <w:spacing w:after="0"/>
        <w:rPr>
          <w:rStyle w:val="MHeading2Char"/>
          <w:b/>
        </w:rPr>
      </w:pPr>
      <w:bookmarkStart w:id="41" w:name="_Toc508873369"/>
      <w:bookmarkStart w:id="42" w:name="_Toc515455866"/>
      <w:r w:rsidRPr="007804B1">
        <w:rPr>
          <w:rStyle w:val="MHeading2Char"/>
          <w:b/>
        </w:rPr>
        <w:t>French-language forms</w:t>
      </w:r>
      <w:bookmarkEnd w:id="41"/>
      <w:bookmarkEnd w:id="42"/>
    </w:p>
    <w:p w:rsidR="0040308F" w:rsidRPr="00863C34" w:rsidRDefault="0040308F" w:rsidP="0040308F">
      <w:pPr>
        <w:pStyle w:val="MHeading2"/>
        <w:keepNext/>
        <w:numPr>
          <w:ilvl w:val="0"/>
          <w:numId w:val="0"/>
        </w:numPr>
        <w:spacing w:after="0"/>
        <w:ind w:left="1440"/>
        <w:rPr>
          <w:rStyle w:val="MHeading2Char"/>
          <w:b/>
          <w:sz w:val="24"/>
          <w:szCs w:val="24"/>
        </w:rPr>
      </w:pPr>
    </w:p>
    <w:p w:rsidR="00EB40B2" w:rsidRDefault="00EB40B2" w:rsidP="0040308F">
      <w:pPr>
        <w:pStyle w:val="MPar"/>
        <w:keepNext/>
        <w:spacing w:after="0" w:line="240" w:lineRule="auto"/>
      </w:pPr>
      <w:r>
        <w:t>If a person requests to complete a French-language form:</w:t>
      </w:r>
    </w:p>
    <w:p w:rsidR="00EB40B2" w:rsidRDefault="00EB40B2" w:rsidP="004D3899">
      <w:pPr>
        <w:pStyle w:val="MBullet1"/>
        <w:keepNext/>
        <w:spacing w:after="0" w:line="240" w:lineRule="auto"/>
      </w:pPr>
      <w:r>
        <w:t>The Declaration of Identity is in English on one side of the form and French on the other side of the form</w:t>
      </w:r>
    </w:p>
    <w:p w:rsidR="00EB40B2" w:rsidRDefault="00EB40B2" w:rsidP="004D3899">
      <w:pPr>
        <w:pStyle w:val="MBullet1"/>
        <w:keepNext/>
        <w:spacing w:after="0" w:line="240" w:lineRule="auto"/>
      </w:pPr>
      <w:r>
        <w:t>French-language versions of the Voters' List Amendment Application are in your supply bag</w:t>
      </w:r>
    </w:p>
    <w:p w:rsidR="00EB40B2" w:rsidRDefault="00EB40B2" w:rsidP="0044451F">
      <w:pPr>
        <w:pStyle w:val="MHeading2"/>
        <w:numPr>
          <w:ilvl w:val="0"/>
          <w:numId w:val="0"/>
        </w:numPr>
        <w:spacing w:after="0" w:line="240" w:lineRule="auto"/>
        <w:ind w:left="1440"/>
        <w:rPr>
          <w:rStyle w:val="MHeading2Char"/>
          <w:sz w:val="24"/>
          <w:szCs w:val="24"/>
        </w:rPr>
      </w:pPr>
    </w:p>
    <w:p w:rsidR="00525959" w:rsidRPr="00525959" w:rsidRDefault="00525959" w:rsidP="0044451F">
      <w:pPr>
        <w:pStyle w:val="MHeading2"/>
        <w:numPr>
          <w:ilvl w:val="0"/>
          <w:numId w:val="0"/>
        </w:numPr>
        <w:spacing w:after="0" w:line="240" w:lineRule="auto"/>
        <w:ind w:left="1440"/>
        <w:rPr>
          <w:rStyle w:val="MHeading2Char"/>
          <w:sz w:val="24"/>
          <w:szCs w:val="24"/>
        </w:rPr>
      </w:pPr>
    </w:p>
    <w:p w:rsidR="00525959" w:rsidRDefault="00525959" w:rsidP="00525959">
      <w:pPr>
        <w:pStyle w:val="MHeading2"/>
        <w:spacing w:after="0"/>
        <w:rPr>
          <w:rStyle w:val="MHeading2Char"/>
          <w:b/>
        </w:rPr>
      </w:pPr>
      <w:bookmarkStart w:id="43" w:name="_Toc508873366"/>
      <w:bookmarkStart w:id="44" w:name="_Toc515455867"/>
      <w:r>
        <w:rPr>
          <w:rStyle w:val="MHeading2Char"/>
          <w:b/>
        </w:rPr>
        <w:t xml:space="preserve">Language or Communication </w:t>
      </w:r>
      <w:bookmarkEnd w:id="43"/>
      <w:r w:rsidR="00026302">
        <w:rPr>
          <w:rStyle w:val="MHeading2Char"/>
          <w:b/>
        </w:rPr>
        <w:t>Challenges</w:t>
      </w:r>
      <w:bookmarkEnd w:id="44"/>
    </w:p>
    <w:p w:rsidR="00525959" w:rsidRPr="003E56A8" w:rsidRDefault="00525959" w:rsidP="00525959">
      <w:pPr>
        <w:pStyle w:val="MHeading2"/>
        <w:numPr>
          <w:ilvl w:val="0"/>
          <w:numId w:val="0"/>
        </w:numPr>
        <w:spacing w:after="0"/>
        <w:ind w:left="1440"/>
        <w:rPr>
          <w:rStyle w:val="MHeading2Char"/>
          <w:b/>
        </w:rPr>
      </w:pPr>
    </w:p>
    <w:p w:rsidR="00B81CEC" w:rsidRPr="00E52580" w:rsidRDefault="00026302" w:rsidP="00A150AC">
      <w:pPr>
        <w:pStyle w:val="MPar"/>
        <w:spacing w:after="0" w:line="240" w:lineRule="auto"/>
        <w:rPr>
          <w:rFonts w:cs="Arial"/>
          <w:szCs w:val="24"/>
        </w:rPr>
      </w:pPr>
      <w:r w:rsidRPr="00E52580">
        <w:rPr>
          <w:rFonts w:cs="Arial"/>
          <w:szCs w:val="24"/>
        </w:rPr>
        <w:t xml:space="preserve">For some voters, </w:t>
      </w:r>
      <w:r w:rsidR="00B81CEC" w:rsidRPr="00E52580">
        <w:rPr>
          <w:rFonts w:cs="Arial"/>
          <w:szCs w:val="24"/>
        </w:rPr>
        <w:t xml:space="preserve">the voting process can pose </w:t>
      </w:r>
      <w:r w:rsidRPr="00E52580">
        <w:rPr>
          <w:rFonts w:cs="Arial"/>
          <w:szCs w:val="24"/>
        </w:rPr>
        <w:t>language or communication challenges</w:t>
      </w:r>
      <w:r w:rsidR="00B81CEC" w:rsidRPr="00E52580">
        <w:rPr>
          <w:rFonts w:cs="Arial"/>
          <w:szCs w:val="24"/>
        </w:rPr>
        <w:t>.</w:t>
      </w:r>
    </w:p>
    <w:p w:rsidR="00B81CEC" w:rsidRPr="00E52580" w:rsidRDefault="00B81CEC" w:rsidP="00A150AC">
      <w:pPr>
        <w:pStyle w:val="MPar"/>
        <w:spacing w:after="0" w:line="240" w:lineRule="auto"/>
        <w:rPr>
          <w:rFonts w:cs="Arial"/>
          <w:szCs w:val="24"/>
        </w:rPr>
      </w:pPr>
    </w:p>
    <w:p w:rsidR="00787E52" w:rsidRPr="00E52580" w:rsidRDefault="009F22A5" w:rsidP="00A150AC">
      <w:pPr>
        <w:pStyle w:val="MPar"/>
        <w:spacing w:after="0" w:line="240" w:lineRule="auto"/>
        <w:rPr>
          <w:rFonts w:cs="Arial"/>
          <w:szCs w:val="24"/>
        </w:rPr>
      </w:pPr>
      <w:r w:rsidRPr="00E52580">
        <w:rPr>
          <w:rFonts w:cs="Arial"/>
          <w:szCs w:val="24"/>
        </w:rPr>
        <w:t xml:space="preserve">By being aware of </w:t>
      </w:r>
      <w:r w:rsidR="00787E52" w:rsidRPr="00E52580">
        <w:rPr>
          <w:rFonts w:cs="Arial"/>
          <w:szCs w:val="24"/>
        </w:rPr>
        <w:t>the options availabl</w:t>
      </w:r>
      <w:r w:rsidRPr="00E52580">
        <w:rPr>
          <w:rFonts w:cs="Arial"/>
          <w:szCs w:val="24"/>
        </w:rPr>
        <w:t>e to deal with th</w:t>
      </w:r>
      <w:r w:rsidR="004A7399" w:rsidRPr="00E52580">
        <w:rPr>
          <w:rFonts w:cs="Arial"/>
          <w:szCs w:val="24"/>
        </w:rPr>
        <w:t>e</w:t>
      </w:r>
      <w:r w:rsidRPr="00E52580">
        <w:rPr>
          <w:rFonts w:cs="Arial"/>
          <w:szCs w:val="24"/>
        </w:rPr>
        <w:t xml:space="preserve">se challenges, Election Officials </w:t>
      </w:r>
      <w:r w:rsidR="004A7399" w:rsidRPr="00E52580">
        <w:rPr>
          <w:rFonts w:cs="Arial"/>
          <w:szCs w:val="24"/>
        </w:rPr>
        <w:t>can ensure voters are able to exercise their right to vote</w:t>
      </w:r>
      <w:r w:rsidRPr="00E52580">
        <w:rPr>
          <w:rFonts w:cs="Arial"/>
          <w:szCs w:val="24"/>
        </w:rPr>
        <w:t xml:space="preserve">. </w:t>
      </w:r>
    </w:p>
    <w:p w:rsidR="00787E52" w:rsidRPr="00E52580" w:rsidRDefault="00787E52" w:rsidP="00A150AC">
      <w:pPr>
        <w:pStyle w:val="MPar"/>
        <w:spacing w:after="0" w:line="240" w:lineRule="auto"/>
        <w:rPr>
          <w:rFonts w:cs="Arial"/>
          <w:szCs w:val="24"/>
        </w:rPr>
      </w:pPr>
    </w:p>
    <w:p w:rsidR="00E130D7" w:rsidRDefault="00D75C1B" w:rsidP="00A150AC">
      <w:pPr>
        <w:pStyle w:val="MParaTitle"/>
        <w:spacing w:after="0"/>
      </w:pPr>
      <w:r w:rsidRPr="00E52580">
        <w:t>Options</w:t>
      </w:r>
    </w:p>
    <w:p w:rsidR="006E067F" w:rsidRPr="00E52580" w:rsidRDefault="006E067F" w:rsidP="00A150AC">
      <w:pPr>
        <w:pStyle w:val="MParaTitle"/>
        <w:spacing w:after="0"/>
      </w:pPr>
    </w:p>
    <w:p w:rsidR="00D85FAF" w:rsidRPr="00B82CCF" w:rsidRDefault="00D85FAF" w:rsidP="00D85FAF">
      <w:pPr>
        <w:pStyle w:val="MBullet1"/>
        <w:spacing w:after="0"/>
      </w:pPr>
      <w:r w:rsidRPr="00B82CCF">
        <w:t>An Election Official who speaks the same language as a voter can serve the voter in that language</w:t>
      </w:r>
    </w:p>
    <w:p w:rsidR="00D85FAF" w:rsidRPr="00B82CCF" w:rsidRDefault="00D85FAF" w:rsidP="00D85FAF">
      <w:pPr>
        <w:pStyle w:val="MBullet2"/>
        <w:spacing w:after="0"/>
      </w:pPr>
      <w:r w:rsidRPr="00B82CCF">
        <w:t>No declaration is needed</w:t>
      </w:r>
    </w:p>
    <w:p w:rsidR="00D85FAF" w:rsidRDefault="00D85FAF" w:rsidP="00D85FAF">
      <w:pPr>
        <w:pStyle w:val="ListParagraph"/>
        <w:spacing w:after="0"/>
        <w:ind w:left="1440"/>
        <w:rPr>
          <w:rFonts w:ascii="Arial" w:hAnsi="Arial" w:cs="Arial"/>
          <w:color w:val="FF0000"/>
          <w:sz w:val="24"/>
          <w:szCs w:val="24"/>
        </w:rPr>
      </w:pPr>
    </w:p>
    <w:p w:rsidR="002A73B2" w:rsidRDefault="002A73B2" w:rsidP="00D85FAF">
      <w:pPr>
        <w:pStyle w:val="ListParagraph"/>
        <w:spacing w:after="0"/>
        <w:ind w:left="1440"/>
        <w:rPr>
          <w:rFonts w:ascii="Arial" w:hAnsi="Arial" w:cs="Arial"/>
          <w:color w:val="FF0000"/>
          <w:sz w:val="24"/>
          <w:szCs w:val="24"/>
        </w:rPr>
      </w:pPr>
    </w:p>
    <w:p w:rsidR="002A73B2" w:rsidRDefault="002A73B2" w:rsidP="00D85FAF">
      <w:pPr>
        <w:pStyle w:val="ListParagraph"/>
        <w:spacing w:after="0"/>
        <w:ind w:left="1440"/>
        <w:rPr>
          <w:rFonts w:ascii="Arial" w:hAnsi="Arial" w:cs="Arial"/>
          <w:color w:val="FF0000"/>
          <w:sz w:val="24"/>
          <w:szCs w:val="24"/>
        </w:rPr>
      </w:pPr>
    </w:p>
    <w:p w:rsidR="002A73B2" w:rsidRDefault="002A73B2" w:rsidP="00D85FAF">
      <w:pPr>
        <w:pStyle w:val="ListParagraph"/>
        <w:spacing w:after="0"/>
        <w:ind w:left="1440"/>
        <w:rPr>
          <w:rFonts w:ascii="Arial" w:hAnsi="Arial" w:cs="Arial"/>
          <w:color w:val="FF0000"/>
          <w:sz w:val="24"/>
          <w:szCs w:val="24"/>
        </w:rPr>
      </w:pPr>
    </w:p>
    <w:p w:rsidR="002A73B2" w:rsidRDefault="002A73B2" w:rsidP="00D85FAF">
      <w:pPr>
        <w:pStyle w:val="ListParagraph"/>
        <w:spacing w:after="0"/>
        <w:ind w:left="1440"/>
        <w:rPr>
          <w:rFonts w:ascii="Arial" w:hAnsi="Arial" w:cs="Arial"/>
          <w:color w:val="FF0000"/>
          <w:sz w:val="24"/>
          <w:szCs w:val="24"/>
        </w:rPr>
      </w:pPr>
    </w:p>
    <w:p w:rsidR="002A73B2" w:rsidRDefault="002A73B2" w:rsidP="00D85FAF">
      <w:pPr>
        <w:pStyle w:val="ListParagraph"/>
        <w:spacing w:after="0"/>
        <w:ind w:left="1440"/>
        <w:rPr>
          <w:rFonts w:ascii="Arial" w:hAnsi="Arial" w:cs="Arial"/>
          <w:color w:val="FF0000"/>
          <w:sz w:val="24"/>
          <w:szCs w:val="24"/>
        </w:rPr>
      </w:pPr>
    </w:p>
    <w:p w:rsidR="002A73B2" w:rsidRPr="00B82CCF" w:rsidRDefault="002A73B2" w:rsidP="00D85FAF">
      <w:pPr>
        <w:pStyle w:val="ListParagraph"/>
        <w:spacing w:after="0"/>
        <w:ind w:left="1440"/>
        <w:rPr>
          <w:rFonts w:ascii="Arial" w:hAnsi="Arial" w:cs="Arial"/>
          <w:color w:val="FF0000"/>
          <w:sz w:val="24"/>
          <w:szCs w:val="24"/>
        </w:rPr>
      </w:pPr>
    </w:p>
    <w:p w:rsidR="00D85FAF" w:rsidRPr="00B82CCF" w:rsidRDefault="00D85FAF" w:rsidP="00D85FAF">
      <w:pPr>
        <w:pStyle w:val="MBullet1"/>
        <w:spacing w:after="0"/>
      </w:pPr>
      <w:r w:rsidRPr="00B82CCF">
        <w:t>A voter can have a person act as an interpreter</w:t>
      </w:r>
    </w:p>
    <w:p w:rsidR="00D85FAF" w:rsidRPr="00B82CCF" w:rsidRDefault="00D85FAF" w:rsidP="00D85FAF">
      <w:pPr>
        <w:pStyle w:val="MBullet2"/>
        <w:spacing w:after="0"/>
      </w:pPr>
      <w:r w:rsidRPr="00B82CCF">
        <w:t xml:space="preserve">A Scrutineer or </w:t>
      </w:r>
      <w:r w:rsidR="002B0DC1">
        <w:t>Candidate</w:t>
      </w:r>
      <w:r w:rsidRPr="00B82CCF">
        <w:t xml:space="preserve"> cannot act as an interpreter</w:t>
      </w:r>
    </w:p>
    <w:p w:rsidR="00D85FAF" w:rsidRPr="00B82CCF" w:rsidRDefault="00D85FAF" w:rsidP="00D85FAF">
      <w:pPr>
        <w:pStyle w:val="MBullet2"/>
        <w:spacing w:after="0"/>
      </w:pPr>
      <w:r w:rsidRPr="00B82CCF">
        <w:t>An interpreter can assist more than one person but must take a declaration each time</w:t>
      </w:r>
    </w:p>
    <w:p w:rsidR="00D85FAF" w:rsidRPr="00B82CCF" w:rsidRDefault="00D85FAF" w:rsidP="00D85FAF">
      <w:pPr>
        <w:pStyle w:val="MBullet2"/>
        <w:spacing w:after="0"/>
      </w:pPr>
      <w:r w:rsidRPr="00B82CCF">
        <w:t>A child may act as an interpreter if they are 6 years of age or older and the Ballot Officer is satisfied they are competent to act as an interpreter on behalf of a voter</w:t>
      </w:r>
    </w:p>
    <w:p w:rsidR="00D85FAF" w:rsidRPr="00B82CCF" w:rsidRDefault="00D85FAF" w:rsidP="00D85FAF">
      <w:pPr>
        <w:pStyle w:val="MBullet2"/>
        <w:spacing w:after="0"/>
      </w:pPr>
      <w:r w:rsidRPr="00B82CCF">
        <w:t>A Personal Support Worker can act as an interpreter to facilitate communication between an Election Official and a voter with a disability</w:t>
      </w:r>
    </w:p>
    <w:p w:rsidR="00D85FAF" w:rsidRPr="00B82CCF" w:rsidRDefault="00D85FAF" w:rsidP="00D85FAF">
      <w:pPr>
        <w:pStyle w:val="ListParagraph"/>
        <w:spacing w:after="0"/>
        <w:ind w:left="1440"/>
        <w:rPr>
          <w:rFonts w:ascii="Arial" w:hAnsi="Arial" w:cs="Arial"/>
          <w:color w:val="FF0000"/>
          <w:sz w:val="24"/>
          <w:szCs w:val="24"/>
        </w:rPr>
      </w:pPr>
    </w:p>
    <w:p w:rsidR="00D85FAF" w:rsidRPr="00B82CCF" w:rsidRDefault="00D85FAF" w:rsidP="00D85FAF">
      <w:pPr>
        <w:pStyle w:val="MBullet1"/>
        <w:spacing w:after="0"/>
      </w:pPr>
      <w:r w:rsidRPr="00B82CCF">
        <w:t>3-1-1 can provide over-the-phone interpretation in more than 180 languages</w:t>
      </w:r>
    </w:p>
    <w:p w:rsidR="00D85FAF" w:rsidRPr="00B82CCF" w:rsidRDefault="00D85FAF" w:rsidP="00D85FAF">
      <w:pPr>
        <w:pStyle w:val="ListParagraph"/>
        <w:spacing w:after="0"/>
        <w:rPr>
          <w:rFonts w:ascii="Arial" w:hAnsi="Arial" w:cs="Arial"/>
          <w:color w:val="FF0000"/>
          <w:sz w:val="24"/>
          <w:szCs w:val="24"/>
        </w:rPr>
      </w:pPr>
    </w:p>
    <w:p w:rsidR="00D85FAF" w:rsidRPr="00B82CCF" w:rsidRDefault="00D85FAF" w:rsidP="00D85FAF">
      <w:pPr>
        <w:pStyle w:val="MBullet1"/>
        <w:spacing w:after="0"/>
      </w:pPr>
      <w:r w:rsidRPr="00B82CCF">
        <w:t>Each voting place has a How to Vote Booklet with voting instructions in English and 26 languages</w:t>
      </w:r>
    </w:p>
    <w:p w:rsidR="00D85FAF" w:rsidRPr="00B82CCF" w:rsidRDefault="00D85FAF" w:rsidP="00D85FAF">
      <w:pPr>
        <w:pStyle w:val="MBullet2"/>
        <w:spacing w:after="0"/>
      </w:pPr>
      <w:r w:rsidRPr="00B82CCF">
        <w:t>This can be useful for voters whose first language is not English and for voters who are deaf, deafened or hard-of-hearing</w:t>
      </w:r>
    </w:p>
    <w:p w:rsidR="00D85FAF" w:rsidRPr="00B82CCF" w:rsidRDefault="00D85FAF" w:rsidP="00D85FAF">
      <w:pPr>
        <w:pStyle w:val="ListParagraph"/>
        <w:spacing w:after="0"/>
        <w:ind w:left="1440"/>
        <w:rPr>
          <w:rFonts w:ascii="Arial" w:hAnsi="Arial" w:cs="Arial"/>
          <w:color w:val="FF0000"/>
          <w:sz w:val="24"/>
          <w:szCs w:val="24"/>
        </w:rPr>
      </w:pPr>
    </w:p>
    <w:p w:rsidR="00D85FAF" w:rsidRPr="00B82CCF" w:rsidRDefault="00D85FAF" w:rsidP="00D85FAF">
      <w:pPr>
        <w:pStyle w:val="MBullet1"/>
        <w:spacing w:after="0"/>
      </w:pPr>
      <w:r w:rsidRPr="00B82CCF">
        <w:t>Each voting place has a Braille How to Vote Booklet with voting instructions</w:t>
      </w:r>
    </w:p>
    <w:p w:rsidR="00D85FAF" w:rsidRPr="00B82CCF" w:rsidRDefault="00D85FAF" w:rsidP="00D85FAF">
      <w:pPr>
        <w:pStyle w:val="MBullet2"/>
        <w:spacing w:after="0"/>
      </w:pPr>
      <w:r w:rsidRPr="00B82CCF">
        <w:t>This can be useful for voters who are blind or partially-sighted</w:t>
      </w:r>
    </w:p>
    <w:p w:rsidR="00D85FAF" w:rsidRPr="002A73B2" w:rsidRDefault="00D85FAF" w:rsidP="00D85FAF">
      <w:pPr>
        <w:pStyle w:val="ListParagraph"/>
        <w:spacing w:after="0"/>
        <w:rPr>
          <w:rFonts w:ascii="Arial" w:hAnsi="Arial" w:cs="Arial"/>
          <w:sz w:val="24"/>
          <w:szCs w:val="24"/>
        </w:rPr>
      </w:pPr>
    </w:p>
    <w:p w:rsidR="00D85FAF" w:rsidRPr="00B82CCF" w:rsidRDefault="00D85FAF" w:rsidP="00D85FAF">
      <w:pPr>
        <w:pStyle w:val="MBullet1"/>
        <w:spacing w:after="0"/>
        <w:rPr>
          <w:rFonts w:cs="Arial"/>
          <w:color w:val="FF0000"/>
          <w:szCs w:val="24"/>
        </w:rPr>
      </w:pPr>
      <w:r w:rsidRPr="002A73B2">
        <w:rPr>
          <w:rFonts w:cs="Arial"/>
          <w:szCs w:val="24"/>
        </w:rPr>
        <w:t>Multilingual pos</w:t>
      </w:r>
      <w:r w:rsidRPr="002A73B2">
        <w:rPr>
          <w:rStyle w:val="MBullet1Char"/>
        </w:rPr>
        <w:t xml:space="preserve">ters in the voting </w:t>
      </w:r>
      <w:r w:rsidRPr="00D85FAF">
        <w:rPr>
          <w:rStyle w:val="MBullet1Char"/>
        </w:rPr>
        <w:t>place let voters know there is a How to Vote Booklet with voting instructions</w:t>
      </w:r>
    </w:p>
    <w:p w:rsidR="00D85FAF" w:rsidRPr="00B82CCF" w:rsidRDefault="00D85FAF" w:rsidP="00D85FAF">
      <w:pPr>
        <w:pStyle w:val="ListParagraph"/>
        <w:spacing w:after="0"/>
        <w:rPr>
          <w:rFonts w:ascii="Arial" w:hAnsi="Arial" w:cs="Arial"/>
          <w:color w:val="FF0000"/>
          <w:sz w:val="24"/>
          <w:szCs w:val="24"/>
        </w:rPr>
      </w:pPr>
    </w:p>
    <w:p w:rsidR="00D85FAF" w:rsidRPr="00B82CCF" w:rsidRDefault="00D85FAF" w:rsidP="00D85FAF">
      <w:pPr>
        <w:pStyle w:val="MBullet1"/>
        <w:spacing w:after="0"/>
      </w:pPr>
      <w:r w:rsidRPr="00B82CCF">
        <w:t xml:space="preserve">Each voting place has pads of paper </w:t>
      </w:r>
      <w:r w:rsidR="00445B64">
        <w:t xml:space="preserve">to </w:t>
      </w:r>
      <w:r w:rsidRPr="00B82CCF">
        <w:t>communicate with voters who are deaf, deafened or hard-of-hearing</w:t>
      </w:r>
    </w:p>
    <w:p w:rsidR="00D85FAF" w:rsidRPr="00B82CCF" w:rsidRDefault="00D85FAF" w:rsidP="00D85FAF">
      <w:pPr>
        <w:pStyle w:val="ListParagraph"/>
        <w:spacing w:after="0" w:line="240" w:lineRule="auto"/>
        <w:rPr>
          <w:rFonts w:ascii="Arial" w:hAnsi="Arial" w:cs="Arial"/>
          <w:color w:val="FF0000"/>
          <w:sz w:val="24"/>
          <w:szCs w:val="24"/>
        </w:rPr>
      </w:pPr>
    </w:p>
    <w:p w:rsidR="00D85FAF" w:rsidRPr="00B82CCF" w:rsidRDefault="00D85FAF" w:rsidP="00D85FAF">
      <w:pPr>
        <w:pStyle w:val="MBullet1"/>
        <w:spacing w:after="0"/>
      </w:pPr>
      <w:r w:rsidRPr="00B82CCF">
        <w:t>Ballot Officers have How to Vote Demo Pads for Election Officials to show voters how to mark the ballot</w:t>
      </w:r>
    </w:p>
    <w:p w:rsidR="00D85FAF" w:rsidRPr="00B82CCF" w:rsidRDefault="00D85FAF" w:rsidP="00D85FAF">
      <w:pPr>
        <w:pStyle w:val="ListParagraph"/>
        <w:spacing w:after="0"/>
        <w:rPr>
          <w:rFonts w:ascii="Arial" w:hAnsi="Arial" w:cs="Arial"/>
          <w:color w:val="FF0000"/>
          <w:sz w:val="24"/>
          <w:szCs w:val="24"/>
        </w:rPr>
      </w:pPr>
    </w:p>
    <w:p w:rsidR="00D85FAF" w:rsidRPr="00B82CCF" w:rsidRDefault="00D85FAF" w:rsidP="00D85FAF">
      <w:pPr>
        <w:pStyle w:val="MBullet1"/>
        <w:spacing w:after="0"/>
      </w:pPr>
      <w:r w:rsidRPr="00B82CCF">
        <w:t>If a mobile phone is available, Google Translate can be useful</w:t>
      </w:r>
    </w:p>
    <w:p w:rsidR="0023264B" w:rsidRDefault="0023264B" w:rsidP="002A73B2">
      <w:pPr>
        <w:pStyle w:val="MHeading2"/>
        <w:keepNext/>
        <w:numPr>
          <w:ilvl w:val="0"/>
          <w:numId w:val="0"/>
        </w:numPr>
        <w:spacing w:after="0"/>
        <w:ind w:left="1440"/>
        <w:rPr>
          <w:rStyle w:val="MHeading2Char"/>
          <w:b/>
          <w:sz w:val="24"/>
          <w:szCs w:val="24"/>
        </w:rPr>
      </w:pPr>
      <w:bookmarkStart w:id="45" w:name="_Toc508873370"/>
    </w:p>
    <w:p w:rsidR="007F1EC7" w:rsidRDefault="007F1EC7" w:rsidP="002A73B2">
      <w:pPr>
        <w:pStyle w:val="MHeading2"/>
        <w:keepNext/>
        <w:numPr>
          <w:ilvl w:val="0"/>
          <w:numId w:val="0"/>
        </w:numPr>
        <w:spacing w:after="0"/>
        <w:ind w:left="1440"/>
        <w:rPr>
          <w:rStyle w:val="MHeading2Char"/>
          <w:b/>
          <w:sz w:val="24"/>
          <w:szCs w:val="24"/>
        </w:rPr>
      </w:pPr>
    </w:p>
    <w:p w:rsidR="00F21791" w:rsidRDefault="00F21791" w:rsidP="002A73B2">
      <w:pPr>
        <w:pStyle w:val="MHeading2"/>
        <w:keepNext/>
        <w:numPr>
          <w:ilvl w:val="0"/>
          <w:numId w:val="0"/>
        </w:numPr>
        <w:spacing w:after="0"/>
        <w:ind w:left="1440"/>
        <w:rPr>
          <w:rStyle w:val="MHeading2Char"/>
          <w:b/>
          <w:sz w:val="24"/>
          <w:szCs w:val="24"/>
        </w:rPr>
      </w:pPr>
    </w:p>
    <w:p w:rsidR="00F21791" w:rsidRDefault="00F21791" w:rsidP="002A73B2">
      <w:pPr>
        <w:pStyle w:val="MHeading2"/>
        <w:keepNext/>
        <w:numPr>
          <w:ilvl w:val="0"/>
          <w:numId w:val="0"/>
        </w:numPr>
        <w:spacing w:after="0"/>
        <w:ind w:left="1440"/>
        <w:rPr>
          <w:rStyle w:val="MHeading2Char"/>
          <w:b/>
          <w:sz w:val="24"/>
          <w:szCs w:val="24"/>
        </w:rPr>
      </w:pPr>
    </w:p>
    <w:p w:rsidR="00F21791" w:rsidRDefault="00F21791" w:rsidP="002A73B2">
      <w:pPr>
        <w:pStyle w:val="MHeading2"/>
        <w:keepNext/>
        <w:numPr>
          <w:ilvl w:val="0"/>
          <w:numId w:val="0"/>
        </w:numPr>
        <w:spacing w:after="0"/>
        <w:ind w:left="1440"/>
        <w:rPr>
          <w:rStyle w:val="MHeading2Char"/>
          <w:b/>
          <w:sz w:val="24"/>
          <w:szCs w:val="24"/>
        </w:rPr>
      </w:pPr>
    </w:p>
    <w:p w:rsidR="00F21791" w:rsidRDefault="00F21791" w:rsidP="002A73B2">
      <w:pPr>
        <w:pStyle w:val="MHeading2"/>
        <w:keepNext/>
        <w:numPr>
          <w:ilvl w:val="0"/>
          <w:numId w:val="0"/>
        </w:numPr>
        <w:spacing w:after="0"/>
        <w:ind w:left="1440"/>
        <w:rPr>
          <w:rStyle w:val="MHeading2Char"/>
          <w:b/>
          <w:sz w:val="24"/>
          <w:szCs w:val="24"/>
        </w:rPr>
      </w:pPr>
    </w:p>
    <w:p w:rsidR="00F21791" w:rsidRDefault="00F21791" w:rsidP="00F21791">
      <w:pPr>
        <w:pStyle w:val="MHeading2"/>
        <w:numPr>
          <w:ilvl w:val="0"/>
          <w:numId w:val="0"/>
        </w:numPr>
        <w:spacing w:after="0"/>
        <w:ind w:left="1440"/>
        <w:rPr>
          <w:rStyle w:val="MHeading2Char"/>
          <w:b/>
          <w:sz w:val="24"/>
          <w:szCs w:val="24"/>
        </w:rPr>
      </w:pPr>
    </w:p>
    <w:p w:rsidR="00F21791" w:rsidRDefault="00F21791" w:rsidP="002A73B2">
      <w:pPr>
        <w:pStyle w:val="MHeading2"/>
        <w:keepNext/>
        <w:numPr>
          <w:ilvl w:val="0"/>
          <w:numId w:val="0"/>
        </w:numPr>
        <w:spacing w:after="0"/>
        <w:ind w:left="1440"/>
        <w:rPr>
          <w:rStyle w:val="MHeading2Char"/>
          <w:b/>
          <w:sz w:val="24"/>
          <w:szCs w:val="24"/>
        </w:rPr>
      </w:pPr>
    </w:p>
    <w:p w:rsidR="00F21791" w:rsidRDefault="00F21791" w:rsidP="002A73B2">
      <w:pPr>
        <w:pStyle w:val="MHeading2"/>
        <w:keepNext/>
        <w:numPr>
          <w:ilvl w:val="0"/>
          <w:numId w:val="0"/>
        </w:numPr>
        <w:spacing w:after="0"/>
        <w:ind w:left="1440"/>
        <w:rPr>
          <w:rStyle w:val="MHeading2Char"/>
          <w:b/>
          <w:sz w:val="24"/>
          <w:szCs w:val="24"/>
        </w:rPr>
      </w:pPr>
    </w:p>
    <w:p w:rsidR="00F21791" w:rsidRPr="004A033E" w:rsidRDefault="00F21791" w:rsidP="002A73B2">
      <w:pPr>
        <w:pStyle w:val="MHeading2"/>
        <w:keepNext/>
        <w:numPr>
          <w:ilvl w:val="0"/>
          <w:numId w:val="0"/>
        </w:numPr>
        <w:spacing w:after="0"/>
        <w:ind w:left="1440"/>
        <w:rPr>
          <w:rStyle w:val="MHeading2Char"/>
          <w:b/>
          <w:sz w:val="24"/>
          <w:szCs w:val="24"/>
        </w:rPr>
      </w:pPr>
    </w:p>
    <w:p w:rsidR="00EB40B2" w:rsidRDefault="00EB40B2" w:rsidP="002A73B2">
      <w:pPr>
        <w:pStyle w:val="MHeading2"/>
        <w:spacing w:after="0"/>
        <w:rPr>
          <w:rStyle w:val="MHeading2Char"/>
          <w:b/>
        </w:rPr>
      </w:pPr>
      <w:bookmarkStart w:id="46" w:name="_Toc515455868"/>
      <w:r w:rsidRPr="004D3899">
        <w:rPr>
          <w:rStyle w:val="MHeading2Char"/>
          <w:b/>
        </w:rPr>
        <w:t>Removal of a Deceased Person's Name</w:t>
      </w:r>
      <w:bookmarkEnd w:id="45"/>
      <w:bookmarkEnd w:id="46"/>
    </w:p>
    <w:p w:rsidR="0040308F" w:rsidRPr="00863C34" w:rsidRDefault="0040308F" w:rsidP="007F1EC7">
      <w:pPr>
        <w:pStyle w:val="MHeading2"/>
        <w:numPr>
          <w:ilvl w:val="0"/>
          <w:numId w:val="0"/>
        </w:numPr>
        <w:spacing w:after="0"/>
        <w:ind w:left="1440"/>
        <w:rPr>
          <w:rStyle w:val="MHeading2Char"/>
          <w:b/>
          <w:sz w:val="24"/>
          <w:szCs w:val="24"/>
        </w:rPr>
      </w:pPr>
    </w:p>
    <w:p w:rsidR="00490EEE" w:rsidRDefault="00EB40B2" w:rsidP="007F1EC7">
      <w:pPr>
        <w:pStyle w:val="MPar"/>
        <w:spacing w:after="0" w:line="240" w:lineRule="auto"/>
        <w:rPr>
          <w:rStyle w:val="MParChar"/>
        </w:rPr>
      </w:pPr>
      <w:r w:rsidRPr="005C4D13">
        <w:rPr>
          <w:rFonts w:cs="Arial"/>
          <w:szCs w:val="24"/>
        </w:rPr>
        <w:t xml:space="preserve">If a </w:t>
      </w:r>
      <w:r w:rsidRPr="007114BA">
        <w:rPr>
          <w:rStyle w:val="MParChar"/>
        </w:rPr>
        <w:t>person requests to have a deceased person's name removed from the voters' list, the Revising Officer</w:t>
      </w:r>
      <w:r w:rsidR="00490EEE">
        <w:rPr>
          <w:rStyle w:val="MParChar"/>
        </w:rPr>
        <w:t>:</w:t>
      </w:r>
    </w:p>
    <w:p w:rsidR="00490EEE" w:rsidRDefault="00490EEE" w:rsidP="00797B03">
      <w:pPr>
        <w:pStyle w:val="MBullet1"/>
        <w:spacing w:after="0"/>
      </w:pPr>
      <w:r w:rsidRPr="00490EEE">
        <w:t>Explain</w:t>
      </w:r>
      <w:r>
        <w:t>s</w:t>
      </w:r>
      <w:r w:rsidRPr="00490EEE">
        <w:t xml:space="preserve"> the name can be rem</w:t>
      </w:r>
      <w:r w:rsidR="00797B03">
        <w:t>oved if one of these documents is shown as proof of death:</w:t>
      </w:r>
    </w:p>
    <w:p w:rsidR="00797B03" w:rsidRPr="005C4D13" w:rsidRDefault="00797B03" w:rsidP="000F5F37">
      <w:pPr>
        <w:pStyle w:val="MBullet2"/>
        <w:spacing w:after="0"/>
      </w:pPr>
      <w:r w:rsidRPr="005C4D13">
        <w:t>A burial or death certificate</w:t>
      </w:r>
    </w:p>
    <w:p w:rsidR="00797B03" w:rsidRPr="005C4D13" w:rsidRDefault="00797B03" w:rsidP="000F5F37">
      <w:pPr>
        <w:pStyle w:val="MBullet2"/>
        <w:spacing w:after="0"/>
      </w:pPr>
      <w:r w:rsidRPr="005C4D13">
        <w:t>A Medical Certificate of Death</w:t>
      </w:r>
    </w:p>
    <w:p w:rsidR="00797B03" w:rsidRPr="005C4D13" w:rsidRDefault="00797B03" w:rsidP="000F5F37">
      <w:pPr>
        <w:pStyle w:val="MBullet2"/>
        <w:spacing w:after="0"/>
      </w:pPr>
      <w:r w:rsidRPr="005C4D13">
        <w:t>A document /receipt issued by a cemetery/crematorium in Ontario that proves burial or cremation</w:t>
      </w:r>
    </w:p>
    <w:p w:rsidR="00797B03" w:rsidRPr="005C4D13" w:rsidRDefault="00797B03" w:rsidP="000F5F37">
      <w:pPr>
        <w:pStyle w:val="MBullet2"/>
        <w:spacing w:after="0"/>
      </w:pPr>
      <w:r w:rsidRPr="005C4D13">
        <w:t>A statement from a medical doctor, coroner or funeral director</w:t>
      </w:r>
    </w:p>
    <w:p w:rsidR="00797B03" w:rsidRPr="005C4D13" w:rsidRDefault="00797B03" w:rsidP="000F5F37">
      <w:pPr>
        <w:pStyle w:val="MBullet2"/>
        <w:spacing w:after="0"/>
      </w:pPr>
      <w:r w:rsidRPr="005C4D13">
        <w:t>A Registration of Death</w:t>
      </w:r>
    </w:p>
    <w:p w:rsidR="00797B03" w:rsidRPr="005C4D13" w:rsidRDefault="00797B03" w:rsidP="000F5F37">
      <w:pPr>
        <w:pStyle w:val="MBullet2"/>
        <w:spacing w:after="0"/>
      </w:pPr>
      <w:r w:rsidRPr="005C4D13">
        <w:t>A notarial copy of Letters of Probate</w:t>
      </w:r>
    </w:p>
    <w:p w:rsidR="00797B03" w:rsidRPr="005C4D13" w:rsidRDefault="00797B03" w:rsidP="000F5F37">
      <w:pPr>
        <w:pStyle w:val="MBullet2"/>
        <w:spacing w:after="0"/>
      </w:pPr>
      <w:r w:rsidRPr="005C4D13">
        <w:t>A Life or Group Insurance claim along with a statement signed by a medical doctor</w:t>
      </w:r>
    </w:p>
    <w:p w:rsidR="00797B03" w:rsidRPr="005C4D13" w:rsidRDefault="00797B03" w:rsidP="000F5F37">
      <w:pPr>
        <w:pStyle w:val="MBullet2"/>
        <w:spacing w:after="0"/>
      </w:pPr>
      <w:r w:rsidRPr="005C4D13">
        <w:t>An official notification from the Public Trustee</w:t>
      </w:r>
    </w:p>
    <w:p w:rsidR="00797B03" w:rsidRPr="005C4D13" w:rsidRDefault="00797B03" w:rsidP="000F5F37">
      <w:pPr>
        <w:pStyle w:val="MBullet2"/>
        <w:spacing w:after="0"/>
      </w:pPr>
      <w:r w:rsidRPr="005C4D13">
        <w:t>A Memorandum of Notification of Death issued by the Chief of Defence Staff of National Defence</w:t>
      </w:r>
    </w:p>
    <w:p w:rsidR="00797B03" w:rsidRPr="005C4D13" w:rsidRDefault="00797B03" w:rsidP="000F5F37">
      <w:pPr>
        <w:pStyle w:val="MBullet2"/>
        <w:spacing w:after="0"/>
      </w:pPr>
      <w:r w:rsidRPr="005C4D13">
        <w:t>A Statement of Verification of Death from the Department of Veterans Affairs</w:t>
      </w:r>
    </w:p>
    <w:p w:rsidR="00797B03" w:rsidRPr="005C4D13" w:rsidRDefault="00797B03" w:rsidP="000F5F37">
      <w:pPr>
        <w:pStyle w:val="MBullet2"/>
        <w:spacing w:after="0"/>
      </w:pPr>
      <w:r w:rsidRPr="005C4D13">
        <w:t>A program from a funeral ceremony</w:t>
      </w:r>
    </w:p>
    <w:p w:rsidR="00797B03" w:rsidRDefault="00797B03" w:rsidP="000F5F37">
      <w:pPr>
        <w:pStyle w:val="MBullet2"/>
        <w:spacing w:after="0"/>
      </w:pPr>
      <w:r w:rsidRPr="005C4D13">
        <w:t>An obituary from a newspaper</w:t>
      </w:r>
    </w:p>
    <w:p w:rsidR="00490EEE" w:rsidRPr="00490EEE" w:rsidRDefault="00490EEE" w:rsidP="005E5359">
      <w:pPr>
        <w:pStyle w:val="MBullet1"/>
        <w:spacing w:after="0"/>
      </w:pPr>
      <w:r w:rsidRPr="00490EEE">
        <w:t>Complete</w:t>
      </w:r>
      <w:r>
        <w:t>s</w:t>
      </w:r>
      <w:r w:rsidRPr="00490EEE">
        <w:t xml:space="preserve"> a Voters' List Amendment Application with information provided by the applicant</w:t>
      </w:r>
    </w:p>
    <w:p w:rsidR="00490EEE" w:rsidRPr="00490EEE" w:rsidRDefault="00490EEE" w:rsidP="005E5359">
      <w:pPr>
        <w:pStyle w:val="MBullet1"/>
        <w:spacing w:after="0"/>
      </w:pPr>
      <w:r w:rsidRPr="00490EEE">
        <w:t>Ha</w:t>
      </w:r>
      <w:r>
        <w:t>s</w:t>
      </w:r>
      <w:r w:rsidRPr="00490EEE">
        <w:t xml:space="preserve"> the applicant review and sign the Application </w:t>
      </w:r>
    </w:p>
    <w:p w:rsidR="00490EEE" w:rsidRPr="00490EEE" w:rsidRDefault="00490EEE" w:rsidP="005E5359">
      <w:pPr>
        <w:pStyle w:val="MBullet1"/>
        <w:spacing w:after="0"/>
      </w:pPr>
      <w:r w:rsidRPr="00490EEE">
        <w:t>On the Application</w:t>
      </w:r>
      <w:r>
        <w:t xml:space="preserve">, records </w:t>
      </w:r>
      <w:r w:rsidRPr="00490EEE">
        <w:t>the ward and sub</w:t>
      </w:r>
      <w:r>
        <w:t xml:space="preserve"> and signs </w:t>
      </w:r>
      <w:r w:rsidRPr="00490EEE">
        <w:t>under "</w:t>
      </w:r>
      <w:r w:rsidRPr="00490EEE">
        <w:rPr>
          <w:noProof/>
          <w:lang w:eastAsia="en-CA"/>
        </w:rPr>
        <w:t>Signature of Revising Officer, DRO or MDRO"</w:t>
      </w:r>
    </w:p>
    <w:p w:rsidR="00490EEE" w:rsidRPr="00490EEE" w:rsidRDefault="00490EEE" w:rsidP="005E5359">
      <w:pPr>
        <w:pStyle w:val="MBullet1"/>
        <w:spacing w:after="0"/>
      </w:pPr>
      <w:r w:rsidRPr="00490EEE">
        <w:t>Return</w:t>
      </w:r>
      <w:r>
        <w:t>s</w:t>
      </w:r>
      <w:r w:rsidRPr="00490EEE">
        <w:t xml:space="preserve"> the supporting document to the person and explain</w:t>
      </w:r>
      <w:r>
        <w:t>s</w:t>
      </w:r>
      <w:r w:rsidRPr="00490EEE">
        <w:t xml:space="preserve"> that the voter's list will be revised</w:t>
      </w:r>
    </w:p>
    <w:p w:rsidR="00490EEE" w:rsidRPr="00490EEE" w:rsidRDefault="00490EEE" w:rsidP="005E5359">
      <w:pPr>
        <w:pStyle w:val="MBullet1"/>
        <w:spacing w:after="0"/>
      </w:pPr>
      <w:r w:rsidRPr="00490EEE">
        <w:t>Place</w:t>
      </w:r>
      <w:r w:rsidR="00797B03">
        <w:t>s</w:t>
      </w:r>
      <w:r w:rsidRPr="00490EEE">
        <w:t xml:space="preserve"> both copies of the Application face down on your table to be collected by the MDRO and placed in the Critical Items Envelope</w:t>
      </w:r>
    </w:p>
    <w:p w:rsidR="000F5F37" w:rsidRDefault="000F5F37" w:rsidP="000F5F37">
      <w:pPr>
        <w:tabs>
          <w:tab w:val="left" w:pos="1440"/>
          <w:tab w:val="left" w:pos="2880"/>
        </w:tabs>
        <w:spacing w:after="0" w:line="240" w:lineRule="auto"/>
        <w:rPr>
          <w:rFonts w:cs="Arial"/>
          <w:szCs w:val="24"/>
        </w:rPr>
      </w:pPr>
      <w:r w:rsidRPr="00D76839">
        <w:rPr>
          <w:noProof/>
          <w:lang w:eastAsia="en-CA"/>
        </w:rPr>
        <w:drawing>
          <wp:anchor distT="0" distB="0" distL="114300" distR="114300" simplePos="0" relativeHeight="251851776" behindDoc="0" locked="0" layoutInCell="1" allowOverlap="1" wp14:anchorId="2CFEED25" wp14:editId="4ADC6EEB">
            <wp:simplePos x="0" y="0"/>
            <wp:positionH relativeFrom="column">
              <wp:posOffset>155575</wp:posOffset>
            </wp:positionH>
            <wp:positionV relativeFrom="paragraph">
              <wp:posOffset>163195</wp:posOffset>
            </wp:positionV>
            <wp:extent cx="448056" cy="448056"/>
            <wp:effectExtent l="0" t="0" r="9525" b="9525"/>
            <wp:wrapNone/>
            <wp:docPr id="913" name="Picture 913"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5F37" w:rsidRDefault="000F5F37" w:rsidP="000F5F37">
      <w:pPr>
        <w:pStyle w:val="MParaTitle"/>
        <w:spacing w:after="0" w:line="240" w:lineRule="auto"/>
      </w:pPr>
      <w:r w:rsidRPr="00D76839">
        <w:t>Important to Know:</w:t>
      </w:r>
    </w:p>
    <w:p w:rsidR="005E5359" w:rsidRDefault="000F5F37" w:rsidP="000F5F37">
      <w:pPr>
        <w:pStyle w:val="MPar"/>
        <w:spacing w:after="0" w:line="240" w:lineRule="auto"/>
      </w:pPr>
      <w:r>
        <w:t xml:space="preserve">If a voter does not have </w:t>
      </w:r>
      <w:r w:rsidR="005E5359">
        <w:t>proof of death with them, the Revising Officer advises the voter:</w:t>
      </w:r>
    </w:p>
    <w:p w:rsidR="000F5F37" w:rsidRDefault="000F5F37" w:rsidP="005E5359">
      <w:pPr>
        <w:pStyle w:val="MBullet1"/>
        <w:spacing w:after="0"/>
      </w:pPr>
      <w:r>
        <w:t>The change cannot be made in the voting place</w:t>
      </w:r>
    </w:p>
    <w:p w:rsidR="000F5F37" w:rsidRDefault="000F5F37" w:rsidP="005E5359">
      <w:pPr>
        <w:pStyle w:val="MBullet1"/>
        <w:spacing w:after="0"/>
      </w:pPr>
      <w:r>
        <w:t xml:space="preserve">The change can be made by contacting the </w:t>
      </w:r>
      <w:r w:rsidRPr="00C74D4B">
        <w:t>Municipal Property Assessment Corporation (MPAC)</w:t>
      </w:r>
      <w:r>
        <w:t xml:space="preserve"> at 1-866-296-6722</w:t>
      </w:r>
    </w:p>
    <w:p w:rsidR="00B51229" w:rsidRDefault="00B51229" w:rsidP="007F1EC7">
      <w:pPr>
        <w:pStyle w:val="MPar"/>
        <w:spacing w:after="0" w:line="240" w:lineRule="auto"/>
        <w:rPr>
          <w:rFonts w:cs="Arial"/>
          <w:szCs w:val="24"/>
        </w:rPr>
      </w:pPr>
    </w:p>
    <w:p w:rsidR="004A033E" w:rsidRDefault="004A033E" w:rsidP="004A033E">
      <w:pPr>
        <w:pStyle w:val="MHeading2"/>
        <w:keepNext/>
        <w:numPr>
          <w:ilvl w:val="0"/>
          <w:numId w:val="0"/>
        </w:numPr>
        <w:spacing w:after="0"/>
        <w:ind w:left="1440"/>
        <w:rPr>
          <w:rStyle w:val="MHeading2Char"/>
          <w:b/>
          <w:sz w:val="24"/>
          <w:szCs w:val="24"/>
        </w:rPr>
      </w:pPr>
      <w:bookmarkStart w:id="47" w:name="_Toc508873371"/>
    </w:p>
    <w:p w:rsidR="00F21791" w:rsidRDefault="00F21791" w:rsidP="004A033E">
      <w:pPr>
        <w:pStyle w:val="MHeading2"/>
        <w:keepNext/>
        <w:numPr>
          <w:ilvl w:val="0"/>
          <w:numId w:val="0"/>
        </w:numPr>
        <w:spacing w:after="0"/>
        <w:ind w:left="1440"/>
        <w:rPr>
          <w:rStyle w:val="MHeading2Char"/>
          <w:b/>
          <w:sz w:val="24"/>
          <w:szCs w:val="24"/>
        </w:rPr>
      </w:pPr>
    </w:p>
    <w:p w:rsidR="00F21791" w:rsidRPr="0040308F" w:rsidRDefault="00F21791" w:rsidP="004A033E">
      <w:pPr>
        <w:pStyle w:val="MHeading2"/>
        <w:keepNext/>
        <w:numPr>
          <w:ilvl w:val="0"/>
          <w:numId w:val="0"/>
        </w:numPr>
        <w:spacing w:after="0"/>
        <w:ind w:left="1440"/>
        <w:rPr>
          <w:rStyle w:val="MHeading2Char"/>
          <w:b/>
          <w:sz w:val="24"/>
          <w:szCs w:val="24"/>
        </w:rPr>
      </w:pPr>
    </w:p>
    <w:p w:rsidR="00EB40B2" w:rsidRDefault="00EB40B2" w:rsidP="0040308F">
      <w:pPr>
        <w:pStyle w:val="MHeading2"/>
        <w:keepNext/>
        <w:spacing w:after="0"/>
        <w:rPr>
          <w:rStyle w:val="MHeading2Char"/>
          <w:b/>
        </w:rPr>
      </w:pPr>
      <w:bookmarkStart w:id="48" w:name="_Toc515455869"/>
      <w:r w:rsidRPr="004D3899">
        <w:rPr>
          <w:rStyle w:val="MHeading2Char"/>
          <w:b/>
        </w:rPr>
        <w:t>School Support Information</w:t>
      </w:r>
      <w:bookmarkEnd w:id="47"/>
      <w:bookmarkEnd w:id="48"/>
    </w:p>
    <w:p w:rsidR="0040308F" w:rsidRPr="00863C34" w:rsidRDefault="0040308F" w:rsidP="0040308F">
      <w:pPr>
        <w:pStyle w:val="MHeading2"/>
        <w:keepNext/>
        <w:numPr>
          <w:ilvl w:val="0"/>
          <w:numId w:val="0"/>
        </w:numPr>
        <w:spacing w:after="0"/>
        <w:ind w:left="1440"/>
        <w:rPr>
          <w:rStyle w:val="MHeading2Char"/>
          <w:b/>
          <w:sz w:val="24"/>
          <w:szCs w:val="24"/>
        </w:rPr>
      </w:pPr>
    </w:p>
    <w:p w:rsidR="00EB40B2" w:rsidRDefault="00EB40B2" w:rsidP="0044451F">
      <w:pPr>
        <w:pStyle w:val="MParaTitle"/>
        <w:spacing w:after="0" w:line="240" w:lineRule="auto"/>
      </w:pPr>
      <w:r>
        <w:t>English Public School B</w:t>
      </w:r>
      <w:r w:rsidRPr="00722964">
        <w:t>oard</w:t>
      </w:r>
    </w:p>
    <w:p w:rsidR="00EB40B2" w:rsidRPr="00722964" w:rsidRDefault="00EB40B2" w:rsidP="0044451F">
      <w:pPr>
        <w:spacing w:after="0" w:line="240" w:lineRule="auto"/>
        <w:ind w:left="2160" w:firstLine="720"/>
        <w:rPr>
          <w:rFonts w:cs="Arial"/>
          <w:b/>
          <w:szCs w:val="24"/>
        </w:rPr>
      </w:pPr>
    </w:p>
    <w:p w:rsidR="00EB40B2" w:rsidRDefault="00EB40B2" w:rsidP="0044451F">
      <w:pPr>
        <w:pStyle w:val="MPar"/>
        <w:spacing w:after="0" w:line="240" w:lineRule="auto"/>
      </w:pPr>
      <w:r w:rsidRPr="00722964">
        <w:t xml:space="preserve">A voter is entitled to vote for the English Public </w:t>
      </w:r>
      <w:r>
        <w:t>s</w:t>
      </w:r>
      <w:r w:rsidRPr="00722964">
        <w:t xml:space="preserve">chool </w:t>
      </w:r>
      <w:r>
        <w:t>b</w:t>
      </w:r>
      <w:r w:rsidRPr="00722964">
        <w:t>oard</w:t>
      </w:r>
      <w:r>
        <w:t xml:space="preserve"> </w:t>
      </w:r>
      <w:r>
        <w:tab/>
      </w:r>
      <w:r w:rsidRPr="00722964">
        <w:t>(Toronto District School Board) if they are</w:t>
      </w:r>
      <w:r>
        <w:t>:</w:t>
      </w:r>
    </w:p>
    <w:p w:rsidR="00EB40B2" w:rsidRDefault="00EB40B2" w:rsidP="0044451F">
      <w:pPr>
        <w:pStyle w:val="MBullet1"/>
        <w:spacing w:after="0" w:line="240" w:lineRule="auto"/>
      </w:pPr>
      <w:r>
        <w:t>N</w:t>
      </w:r>
      <w:r w:rsidRPr="0081228F">
        <w:t xml:space="preserve">ot qualified to be </w:t>
      </w:r>
      <w:r w:rsidR="00B87C51">
        <w:t>a voter</w:t>
      </w:r>
      <w:r w:rsidRPr="0081228F">
        <w:t xml:space="preserve"> for the French Public or French Catholic </w:t>
      </w:r>
      <w:r>
        <w:t>s</w:t>
      </w:r>
      <w:r w:rsidRPr="0081228F">
        <w:t xml:space="preserve">chool </w:t>
      </w:r>
      <w:r>
        <w:t>b</w:t>
      </w:r>
      <w:r w:rsidRPr="0081228F">
        <w:t>oards, and</w:t>
      </w:r>
    </w:p>
    <w:p w:rsidR="00EB40B2" w:rsidRPr="0081228F" w:rsidRDefault="00EB40B2" w:rsidP="0044451F">
      <w:pPr>
        <w:pStyle w:val="MBullet1"/>
        <w:spacing w:after="0" w:line="240" w:lineRule="auto"/>
      </w:pPr>
      <w:r>
        <w:t>A</w:t>
      </w:r>
      <w:r w:rsidRPr="0081228F">
        <w:t>re not an English C</w:t>
      </w:r>
      <w:r>
        <w:t>atholic School Board supporter</w:t>
      </w:r>
    </w:p>
    <w:p w:rsidR="00EB40B2" w:rsidRPr="00722964" w:rsidRDefault="00EB40B2" w:rsidP="0044451F">
      <w:pPr>
        <w:spacing w:after="0" w:line="240" w:lineRule="auto"/>
        <w:rPr>
          <w:rFonts w:cs="Arial"/>
          <w:szCs w:val="24"/>
        </w:rPr>
      </w:pPr>
    </w:p>
    <w:p w:rsidR="00EB40B2" w:rsidRDefault="00EB40B2" w:rsidP="0044451F">
      <w:pPr>
        <w:pStyle w:val="MParaTitle"/>
        <w:spacing w:after="0" w:line="240" w:lineRule="auto"/>
      </w:pPr>
      <w:r w:rsidRPr="00722964">
        <w:t xml:space="preserve">English Catholic </w:t>
      </w:r>
      <w:r>
        <w:t>S</w:t>
      </w:r>
      <w:r w:rsidRPr="00722964">
        <w:t xml:space="preserve">chool </w:t>
      </w:r>
      <w:r>
        <w:t>B</w:t>
      </w:r>
      <w:r w:rsidRPr="00722964">
        <w:t>oard</w:t>
      </w:r>
    </w:p>
    <w:p w:rsidR="00EB40B2" w:rsidRPr="00722964" w:rsidRDefault="00EB40B2" w:rsidP="0044451F">
      <w:pPr>
        <w:spacing w:after="0" w:line="240" w:lineRule="auto"/>
        <w:ind w:left="2880"/>
        <w:rPr>
          <w:rFonts w:cs="Arial"/>
          <w:b/>
          <w:szCs w:val="24"/>
        </w:rPr>
      </w:pPr>
    </w:p>
    <w:p w:rsidR="00EB40B2" w:rsidRPr="00722964" w:rsidRDefault="00EB40B2" w:rsidP="0044451F">
      <w:pPr>
        <w:pStyle w:val="MPar"/>
        <w:spacing w:after="0" w:line="240" w:lineRule="auto"/>
      </w:pPr>
      <w:r w:rsidRPr="00722964">
        <w:t xml:space="preserve">A voter is entitled to vote for the English Catholic </w:t>
      </w:r>
      <w:r>
        <w:t>s</w:t>
      </w:r>
      <w:r w:rsidRPr="00722964">
        <w:t xml:space="preserve">chool </w:t>
      </w:r>
      <w:r>
        <w:t>b</w:t>
      </w:r>
      <w:r w:rsidRPr="00722964">
        <w:t>oard (Toronto Catholic District School Board) if they are:</w:t>
      </w:r>
    </w:p>
    <w:p w:rsidR="00EB40B2" w:rsidRPr="0081228F" w:rsidRDefault="00EB40B2" w:rsidP="0044451F">
      <w:pPr>
        <w:pStyle w:val="MBullet1"/>
        <w:spacing w:after="0" w:line="240" w:lineRule="auto"/>
      </w:pPr>
      <w:r w:rsidRPr="0081228F">
        <w:t xml:space="preserve">Roman Catholic, and/or </w:t>
      </w:r>
    </w:p>
    <w:p w:rsidR="00EB40B2" w:rsidRPr="0081228F" w:rsidRDefault="00EB40B2" w:rsidP="0044451F">
      <w:pPr>
        <w:pStyle w:val="MBullet1"/>
        <w:spacing w:after="0" w:line="240" w:lineRule="auto"/>
      </w:pPr>
      <w:r>
        <w:t>A</w:t>
      </w:r>
      <w:r w:rsidRPr="0081228F">
        <w:t xml:space="preserve">n English Catholic School Board supporter, and </w:t>
      </w:r>
    </w:p>
    <w:p w:rsidR="00EB40B2" w:rsidRDefault="00EB40B2" w:rsidP="0044451F">
      <w:pPr>
        <w:pStyle w:val="MBullet1"/>
        <w:spacing w:after="0" w:line="240" w:lineRule="auto"/>
      </w:pPr>
      <w:r>
        <w:t>N</w:t>
      </w:r>
      <w:r w:rsidRPr="0081228F">
        <w:t xml:space="preserve">ot qualified to be </w:t>
      </w:r>
      <w:r w:rsidR="00B87C51">
        <w:t>a voter</w:t>
      </w:r>
      <w:r w:rsidRPr="0081228F">
        <w:t xml:space="preserve"> for the Fr</w:t>
      </w:r>
      <w:r>
        <w:t>ench Public or French Catholic s</w:t>
      </w:r>
      <w:r w:rsidRPr="0081228F">
        <w:t xml:space="preserve">chool </w:t>
      </w:r>
      <w:r>
        <w:t>b</w:t>
      </w:r>
      <w:r w:rsidRPr="0081228F">
        <w:t xml:space="preserve">oards   </w:t>
      </w:r>
    </w:p>
    <w:p w:rsidR="00EB40B2" w:rsidRPr="00722964" w:rsidRDefault="00EB40B2" w:rsidP="0044451F">
      <w:pPr>
        <w:spacing w:after="0" w:line="240" w:lineRule="auto"/>
        <w:rPr>
          <w:rFonts w:cs="Arial"/>
          <w:szCs w:val="24"/>
        </w:rPr>
      </w:pPr>
    </w:p>
    <w:p w:rsidR="00EB40B2" w:rsidRDefault="00EB40B2" w:rsidP="0044451F">
      <w:pPr>
        <w:pStyle w:val="MParaTitle"/>
        <w:spacing w:after="0" w:line="240" w:lineRule="auto"/>
      </w:pPr>
      <w:r w:rsidRPr="00841B6D">
        <w:t xml:space="preserve">French Public </w:t>
      </w:r>
      <w:r>
        <w:t>S</w:t>
      </w:r>
      <w:r w:rsidRPr="00841B6D">
        <w:t xml:space="preserve">chool </w:t>
      </w:r>
      <w:r>
        <w:t>B</w:t>
      </w:r>
      <w:r w:rsidRPr="00841B6D">
        <w:t>oard</w:t>
      </w:r>
    </w:p>
    <w:p w:rsidR="00EB40B2" w:rsidRPr="00841B6D" w:rsidRDefault="00EB40B2" w:rsidP="0044451F">
      <w:pPr>
        <w:spacing w:after="0" w:line="240" w:lineRule="auto"/>
        <w:ind w:left="2160" w:firstLine="720"/>
        <w:rPr>
          <w:rFonts w:cs="Arial"/>
          <w:b/>
          <w:szCs w:val="24"/>
        </w:rPr>
      </w:pPr>
    </w:p>
    <w:p w:rsidR="00EB40B2" w:rsidRPr="0062571F" w:rsidRDefault="00EB40B2" w:rsidP="0044451F">
      <w:pPr>
        <w:pStyle w:val="MPar"/>
        <w:spacing w:after="0" w:line="240" w:lineRule="auto"/>
      </w:pPr>
      <w:r w:rsidRPr="0062571F">
        <w:t xml:space="preserve">A voter is entitled to vote for the French Public </w:t>
      </w:r>
      <w:r>
        <w:t>s</w:t>
      </w:r>
      <w:r w:rsidRPr="0062571F">
        <w:t xml:space="preserve">chool </w:t>
      </w:r>
      <w:r>
        <w:t>b</w:t>
      </w:r>
      <w:r w:rsidRPr="0062571F">
        <w:t xml:space="preserve">oard (Conseil </w:t>
      </w:r>
      <w:r w:rsidR="00D76839">
        <w:t>s</w:t>
      </w:r>
      <w:r w:rsidRPr="0062571F">
        <w:t>colaire Viamonde) if they:</w:t>
      </w:r>
    </w:p>
    <w:p w:rsidR="00EB40B2" w:rsidRPr="0062571F" w:rsidRDefault="00EB40B2" w:rsidP="0044451F">
      <w:pPr>
        <w:pStyle w:val="MBullet1"/>
        <w:spacing w:after="0" w:line="240" w:lineRule="auto"/>
      </w:pPr>
      <w:r>
        <w:t>F</w:t>
      </w:r>
      <w:r w:rsidRPr="0062571F">
        <w:t>irst learned and still understand French, or</w:t>
      </w:r>
    </w:p>
    <w:p w:rsidR="00EB40B2" w:rsidRPr="0062571F" w:rsidRDefault="00EB40B2" w:rsidP="0044451F">
      <w:pPr>
        <w:pStyle w:val="MBullet1"/>
        <w:spacing w:after="0" w:line="240" w:lineRule="auto"/>
      </w:pPr>
      <w:r>
        <w:t>R</w:t>
      </w:r>
      <w:r w:rsidRPr="0062571F">
        <w:t>eceived their elementary school instruction in Canada in French, or</w:t>
      </w:r>
    </w:p>
    <w:p w:rsidR="008A2219" w:rsidRDefault="00EB40B2" w:rsidP="004A033E">
      <w:pPr>
        <w:pStyle w:val="MBullet1"/>
        <w:spacing w:after="0"/>
      </w:pPr>
      <w:r w:rsidRPr="00FC0F72">
        <w:t>Has children who received, or are now receiving, elementary or secondary school instruction in Canada in French</w:t>
      </w:r>
    </w:p>
    <w:p w:rsidR="00EB40B2" w:rsidRPr="00722964" w:rsidRDefault="00EB40B2" w:rsidP="008A2219">
      <w:pPr>
        <w:pStyle w:val="MBullet1"/>
        <w:numPr>
          <w:ilvl w:val="0"/>
          <w:numId w:val="0"/>
        </w:numPr>
        <w:spacing w:after="0"/>
        <w:ind w:left="2160"/>
      </w:pPr>
      <w:r w:rsidRPr="00FC0F72">
        <w:t>(Does not include French immersion or French as a second</w:t>
      </w:r>
      <w:r>
        <w:t xml:space="preserve"> </w:t>
      </w:r>
      <w:r w:rsidRPr="00722964">
        <w:t>langua</w:t>
      </w:r>
      <w:r>
        <w:t>ge)</w:t>
      </w:r>
    </w:p>
    <w:p w:rsidR="00EB40B2" w:rsidRDefault="00EB40B2" w:rsidP="0044451F">
      <w:pPr>
        <w:spacing w:after="0" w:line="240" w:lineRule="auto"/>
        <w:rPr>
          <w:rFonts w:cs="Arial"/>
          <w:szCs w:val="24"/>
        </w:rPr>
      </w:pPr>
    </w:p>
    <w:p w:rsidR="00EB40B2" w:rsidRDefault="00EB40B2" w:rsidP="0044451F">
      <w:pPr>
        <w:pStyle w:val="MParaTitle"/>
        <w:keepNext/>
        <w:spacing w:after="0" w:line="240" w:lineRule="auto"/>
      </w:pPr>
      <w:r>
        <w:t>French Catholic S</w:t>
      </w:r>
      <w:r w:rsidRPr="00484215">
        <w:t xml:space="preserve">chool </w:t>
      </w:r>
      <w:r>
        <w:t>B</w:t>
      </w:r>
      <w:r w:rsidRPr="00484215">
        <w:t>oard</w:t>
      </w:r>
      <w:r w:rsidRPr="00484215">
        <w:tab/>
      </w:r>
      <w:r w:rsidRPr="00484215">
        <w:tab/>
      </w:r>
      <w:r w:rsidRPr="00484215">
        <w:tab/>
      </w:r>
      <w:r w:rsidRPr="00484215">
        <w:tab/>
      </w:r>
    </w:p>
    <w:p w:rsidR="00EB40B2" w:rsidRPr="00484215" w:rsidRDefault="00EB40B2" w:rsidP="0044451F">
      <w:pPr>
        <w:keepNext/>
        <w:tabs>
          <w:tab w:val="left" w:pos="1440"/>
          <w:tab w:val="left" w:pos="2880"/>
        </w:tabs>
        <w:spacing w:after="0" w:line="240" w:lineRule="auto"/>
        <w:ind w:left="2880"/>
        <w:rPr>
          <w:rFonts w:cs="Arial"/>
          <w:b/>
          <w:szCs w:val="24"/>
        </w:rPr>
      </w:pPr>
    </w:p>
    <w:p w:rsidR="00EB40B2" w:rsidRDefault="00EB40B2" w:rsidP="0044451F">
      <w:pPr>
        <w:pStyle w:val="MPar"/>
        <w:keepNext/>
        <w:spacing w:after="0" w:line="240" w:lineRule="auto"/>
      </w:pPr>
      <w:r w:rsidRPr="00722964">
        <w:t xml:space="preserve">A voter is entitled to vote for the French Catholic </w:t>
      </w:r>
      <w:r>
        <w:t>s</w:t>
      </w:r>
      <w:r w:rsidRPr="00722964">
        <w:t xml:space="preserve">chool </w:t>
      </w:r>
      <w:r>
        <w:t>b</w:t>
      </w:r>
      <w:r w:rsidRPr="00722964">
        <w:t>oard (</w:t>
      </w:r>
      <w:r w:rsidRPr="00C97E27">
        <w:t xml:space="preserve">Conseil </w:t>
      </w:r>
      <w:r w:rsidR="00D76839">
        <w:t>s</w:t>
      </w:r>
      <w:r w:rsidRPr="00C97E27">
        <w:t xml:space="preserve">colaire </w:t>
      </w:r>
      <w:r w:rsidR="00D76839">
        <w:t>c</w:t>
      </w:r>
      <w:r w:rsidRPr="00C97E27">
        <w:t>atholique MonAvenir)</w:t>
      </w:r>
      <w:r w:rsidRPr="00722964">
        <w:t xml:space="preserve"> if they</w:t>
      </w:r>
      <w:r>
        <w:t>:</w:t>
      </w:r>
    </w:p>
    <w:p w:rsidR="00EB40B2" w:rsidRPr="00484215" w:rsidRDefault="00EB40B2" w:rsidP="0044451F">
      <w:pPr>
        <w:pStyle w:val="MBullet1"/>
        <w:keepNext/>
        <w:spacing w:after="0" w:line="240" w:lineRule="auto"/>
      </w:pPr>
      <w:r w:rsidRPr="00484215">
        <w:t>Meet the qualifications listed for French Public school board, and</w:t>
      </w:r>
    </w:p>
    <w:p w:rsidR="00EB40B2" w:rsidRDefault="00D24B40" w:rsidP="0044451F">
      <w:pPr>
        <w:pStyle w:val="MBullet1"/>
        <w:keepNext/>
        <w:spacing w:after="0" w:line="240" w:lineRule="auto"/>
      </w:pPr>
      <w:r>
        <w:t>Are Roman Catholic</w:t>
      </w:r>
    </w:p>
    <w:p w:rsidR="0023264B" w:rsidRPr="004A033E" w:rsidRDefault="0023264B" w:rsidP="0044451F">
      <w:pPr>
        <w:pStyle w:val="MHeading2"/>
        <w:numPr>
          <w:ilvl w:val="0"/>
          <w:numId w:val="0"/>
        </w:numPr>
        <w:spacing w:after="0" w:line="240" w:lineRule="auto"/>
        <w:ind w:left="1440"/>
        <w:rPr>
          <w:rStyle w:val="MHeading2Char"/>
          <w:sz w:val="24"/>
          <w:szCs w:val="24"/>
        </w:rPr>
      </w:pPr>
    </w:p>
    <w:p w:rsidR="00296783" w:rsidRPr="004A033E" w:rsidRDefault="00296783" w:rsidP="0044451F">
      <w:pPr>
        <w:pStyle w:val="MHeading2"/>
        <w:numPr>
          <w:ilvl w:val="0"/>
          <w:numId w:val="0"/>
        </w:numPr>
        <w:spacing w:after="0" w:line="240" w:lineRule="auto"/>
        <w:ind w:left="1440"/>
        <w:rPr>
          <w:rStyle w:val="MHeading2Char"/>
          <w:sz w:val="24"/>
          <w:szCs w:val="24"/>
        </w:rPr>
      </w:pPr>
    </w:p>
    <w:p w:rsidR="00EB40B2" w:rsidRDefault="00EB40B2" w:rsidP="00863C34">
      <w:pPr>
        <w:pStyle w:val="MHeading2"/>
        <w:spacing w:after="0"/>
        <w:rPr>
          <w:rStyle w:val="MHeading2Char"/>
          <w:b/>
        </w:rPr>
      </w:pPr>
      <w:bookmarkStart w:id="49" w:name="_Toc508873372"/>
      <w:bookmarkStart w:id="50" w:name="_Toc515455870"/>
      <w:r w:rsidRPr="0082473C">
        <w:rPr>
          <w:rStyle w:val="MHeading2Char"/>
          <w:b/>
        </w:rPr>
        <w:t>Scrutineer Objects to a Voter</w:t>
      </w:r>
      <w:bookmarkEnd w:id="49"/>
      <w:bookmarkEnd w:id="50"/>
    </w:p>
    <w:p w:rsidR="00863C34" w:rsidRPr="0082473C" w:rsidRDefault="00863C34" w:rsidP="00863C34">
      <w:pPr>
        <w:pStyle w:val="MHeading2"/>
        <w:numPr>
          <w:ilvl w:val="0"/>
          <w:numId w:val="0"/>
        </w:numPr>
        <w:spacing w:after="0"/>
        <w:ind w:left="1440"/>
        <w:rPr>
          <w:rStyle w:val="MHeading2Char"/>
          <w:b/>
        </w:rPr>
      </w:pPr>
    </w:p>
    <w:p w:rsidR="00EB40B2" w:rsidRDefault="00EB40B2" w:rsidP="00863C34">
      <w:pPr>
        <w:pStyle w:val="MPar"/>
        <w:keepNext/>
        <w:spacing w:after="0" w:line="240" w:lineRule="auto"/>
      </w:pPr>
      <w:r w:rsidRPr="000D6A08">
        <w:t>Scrutineers have the right to object to a person voting.</w:t>
      </w:r>
    </w:p>
    <w:p w:rsidR="00EB40B2" w:rsidRPr="000D6A08" w:rsidRDefault="00EB40B2" w:rsidP="0044451F">
      <w:pPr>
        <w:pStyle w:val="MHeading1"/>
        <w:numPr>
          <w:ilvl w:val="0"/>
          <w:numId w:val="0"/>
        </w:numPr>
        <w:spacing w:after="0" w:line="240" w:lineRule="auto"/>
        <w:ind w:left="720" w:hanging="360"/>
      </w:pPr>
    </w:p>
    <w:p w:rsidR="00D24B40" w:rsidRDefault="00EB40B2" w:rsidP="0044451F">
      <w:pPr>
        <w:pStyle w:val="MPar"/>
        <w:spacing w:after="0" w:line="240" w:lineRule="auto"/>
      </w:pPr>
      <w:r w:rsidRPr="000D6A08">
        <w:t>When a</w:t>
      </w:r>
      <w:r>
        <w:t xml:space="preserve"> Scrutineer objects, </w:t>
      </w:r>
      <w:r w:rsidR="00D24B40">
        <w:t>the Ballot Officer must ask the voter to take Declaration #1 before a ballot can be issued.</w:t>
      </w:r>
    </w:p>
    <w:p w:rsidR="00D24B40" w:rsidRDefault="00D24B40" w:rsidP="0044451F">
      <w:pPr>
        <w:pStyle w:val="MPar"/>
        <w:spacing w:after="0" w:line="240" w:lineRule="auto"/>
      </w:pPr>
    </w:p>
    <w:p w:rsidR="00F21791" w:rsidRDefault="00F21791" w:rsidP="0044451F">
      <w:pPr>
        <w:pStyle w:val="MPar"/>
        <w:spacing w:after="0" w:line="240" w:lineRule="auto"/>
      </w:pPr>
    </w:p>
    <w:p w:rsidR="00F21791" w:rsidRDefault="00F21791" w:rsidP="0044451F">
      <w:pPr>
        <w:pStyle w:val="MPar"/>
        <w:spacing w:after="0" w:line="240" w:lineRule="auto"/>
      </w:pPr>
    </w:p>
    <w:p w:rsidR="00F21791" w:rsidRDefault="00F21791" w:rsidP="0044451F">
      <w:pPr>
        <w:pStyle w:val="MPar"/>
        <w:spacing w:after="0" w:line="240" w:lineRule="auto"/>
      </w:pPr>
    </w:p>
    <w:p w:rsidR="005D0698" w:rsidRDefault="00EB40B2" w:rsidP="0044451F">
      <w:pPr>
        <w:pStyle w:val="MPar"/>
        <w:spacing w:after="0" w:line="240" w:lineRule="auto"/>
      </w:pPr>
      <w:r w:rsidRPr="000D6A08">
        <w:t>If a Scrutineer objects to a voter the Ballot Officer</w:t>
      </w:r>
      <w:r w:rsidR="005D0698">
        <w:t>:</w:t>
      </w:r>
    </w:p>
    <w:p w:rsidR="002C28E5" w:rsidRDefault="005D0698" w:rsidP="00E51937">
      <w:pPr>
        <w:pStyle w:val="MBullet1"/>
        <w:spacing w:after="0"/>
      </w:pPr>
      <w:r>
        <w:t>Asks the voter to take Declaration #1</w:t>
      </w:r>
    </w:p>
    <w:p w:rsidR="005D0698" w:rsidRDefault="005D0698" w:rsidP="00E51937">
      <w:pPr>
        <w:pStyle w:val="MBullet1"/>
        <w:spacing w:after="0"/>
      </w:pPr>
      <w:r>
        <w:t>Asks the voter "Do you confirm the declaration is true?"</w:t>
      </w:r>
    </w:p>
    <w:p w:rsidR="005D0698" w:rsidRDefault="005D0698" w:rsidP="00E51937">
      <w:pPr>
        <w:pStyle w:val="MBullet1"/>
        <w:spacing w:after="0"/>
      </w:pPr>
      <w:r>
        <w:t>Prints under Notes in the voters' list DECLARATION #1, THE NAME OF THE SCRUTINEER and OBJECTED</w:t>
      </w:r>
    </w:p>
    <w:p w:rsidR="00E51937" w:rsidRDefault="00E51937" w:rsidP="00E51937">
      <w:pPr>
        <w:pStyle w:val="MBullet1"/>
        <w:spacing w:after="0"/>
      </w:pPr>
      <w:r>
        <w:t>Follows the ballot issuing steps</w:t>
      </w:r>
    </w:p>
    <w:p w:rsidR="001D6BC8" w:rsidRDefault="001D6BC8" w:rsidP="0044451F">
      <w:pPr>
        <w:pStyle w:val="MPar"/>
        <w:spacing w:after="0" w:line="240" w:lineRule="auto"/>
      </w:pPr>
    </w:p>
    <w:p w:rsidR="00F21791" w:rsidRDefault="00F21791" w:rsidP="0044451F">
      <w:pPr>
        <w:pStyle w:val="MPar"/>
        <w:spacing w:after="0" w:line="240" w:lineRule="auto"/>
      </w:pPr>
    </w:p>
    <w:p w:rsidR="00EB40B2" w:rsidRDefault="00EB40B2" w:rsidP="00863C34">
      <w:pPr>
        <w:pStyle w:val="MHeading2"/>
        <w:spacing w:after="0"/>
        <w:rPr>
          <w:rStyle w:val="MHeading2Char"/>
          <w:b/>
        </w:rPr>
      </w:pPr>
      <w:bookmarkStart w:id="51" w:name="_Toc508873373"/>
      <w:bookmarkStart w:id="52" w:name="_Toc515455871"/>
      <w:r w:rsidRPr="0082473C">
        <w:rPr>
          <w:rStyle w:val="MHeading2Char"/>
          <w:b/>
        </w:rPr>
        <w:t>Voter Already Marked Voted</w:t>
      </w:r>
      <w:bookmarkEnd w:id="51"/>
      <w:bookmarkEnd w:id="52"/>
    </w:p>
    <w:p w:rsidR="00863C34" w:rsidRPr="00863C34" w:rsidRDefault="00863C34" w:rsidP="00863C34">
      <w:pPr>
        <w:pStyle w:val="MHeading2"/>
        <w:numPr>
          <w:ilvl w:val="0"/>
          <w:numId w:val="0"/>
        </w:numPr>
        <w:spacing w:after="0"/>
        <w:ind w:left="1440"/>
        <w:rPr>
          <w:rStyle w:val="MHeading2Char"/>
          <w:b/>
          <w:sz w:val="24"/>
          <w:szCs w:val="24"/>
        </w:rPr>
      </w:pPr>
    </w:p>
    <w:p w:rsidR="00EB40B2" w:rsidRPr="00263E38" w:rsidRDefault="00EB40B2" w:rsidP="00863C34">
      <w:pPr>
        <w:pStyle w:val="MPar"/>
        <w:spacing w:after="0" w:line="240" w:lineRule="auto"/>
      </w:pPr>
      <w:r w:rsidRPr="00263E38">
        <w:t>The Ballot Officer:</w:t>
      </w:r>
    </w:p>
    <w:p w:rsidR="007A4A97" w:rsidRDefault="007A4A97" w:rsidP="00157CF1">
      <w:pPr>
        <w:pStyle w:val="MPar"/>
        <w:numPr>
          <w:ilvl w:val="0"/>
          <w:numId w:val="22"/>
        </w:numPr>
        <w:spacing w:after="0"/>
      </w:pPr>
      <w:r>
        <w:t>Call</w:t>
      </w:r>
      <w:r w:rsidR="00E51937">
        <w:t>s</w:t>
      </w:r>
      <w:r>
        <w:t xml:space="preserve"> you to their table to observe</w:t>
      </w:r>
    </w:p>
    <w:p w:rsidR="007A4A97" w:rsidRDefault="007A4A97" w:rsidP="00A73D0B">
      <w:pPr>
        <w:pStyle w:val="MBullet1"/>
        <w:spacing w:after="0"/>
      </w:pPr>
      <w:r>
        <w:t>Tell</w:t>
      </w:r>
      <w:r w:rsidR="00E51937">
        <w:t>s</w:t>
      </w:r>
      <w:r>
        <w:t xml:space="preserve"> the voter their name is already crossed off the list indicating they have voted</w:t>
      </w:r>
    </w:p>
    <w:p w:rsidR="007A4A97" w:rsidRDefault="007A4A97" w:rsidP="00157CF1">
      <w:pPr>
        <w:pStyle w:val="MPar"/>
        <w:numPr>
          <w:ilvl w:val="0"/>
          <w:numId w:val="22"/>
        </w:numPr>
        <w:spacing w:after="0"/>
      </w:pPr>
      <w:r>
        <w:t>Explain</w:t>
      </w:r>
      <w:r w:rsidR="00E51937">
        <w:t>s</w:t>
      </w:r>
      <w:r>
        <w:t xml:space="preserve"> to the voter</w:t>
      </w:r>
      <w:r w:rsidR="00E51937">
        <w:t>:</w:t>
      </w:r>
    </w:p>
    <w:p w:rsidR="007A4A97" w:rsidRDefault="007A4A97" w:rsidP="00A73D0B">
      <w:pPr>
        <w:pStyle w:val="MBullet2"/>
        <w:spacing w:after="0"/>
      </w:pPr>
      <w:r>
        <w:t>This may have been done in error</w:t>
      </w:r>
    </w:p>
    <w:p w:rsidR="007A4A97" w:rsidRDefault="007A4A97" w:rsidP="00A73D0B">
      <w:pPr>
        <w:pStyle w:val="MBullet2"/>
        <w:spacing w:after="0"/>
      </w:pPr>
      <w:r>
        <w:t>The voter must take a declaration in order to vote</w:t>
      </w:r>
    </w:p>
    <w:p w:rsidR="007A4A97" w:rsidRDefault="007A4A97" w:rsidP="00A73D0B">
      <w:pPr>
        <w:pStyle w:val="MBullet1"/>
        <w:spacing w:after="0"/>
      </w:pPr>
      <w:r>
        <w:t>Ask</w:t>
      </w:r>
      <w:r w:rsidR="00E51937">
        <w:t>s</w:t>
      </w:r>
      <w:r>
        <w:t xml:space="preserve"> the voter to read Declaration #1 out loud</w:t>
      </w:r>
    </w:p>
    <w:p w:rsidR="007A4A97" w:rsidRDefault="007A4A97" w:rsidP="00A73D0B">
      <w:pPr>
        <w:pStyle w:val="MBullet1"/>
        <w:spacing w:after="0"/>
      </w:pPr>
      <w:r>
        <w:t>Ask</w:t>
      </w:r>
      <w:r w:rsidR="00E51937">
        <w:t>s</w:t>
      </w:r>
      <w:r>
        <w:t xml:space="preserve"> the voter "Do you confirm the declaration is true?"</w:t>
      </w:r>
    </w:p>
    <w:p w:rsidR="007A4A97" w:rsidRDefault="007A4A97" w:rsidP="00A73D0B">
      <w:pPr>
        <w:pStyle w:val="MBullet1"/>
        <w:spacing w:after="0"/>
      </w:pPr>
      <w:r>
        <w:t>Print</w:t>
      </w:r>
      <w:r w:rsidR="00E51937">
        <w:t>s</w:t>
      </w:r>
      <w:r>
        <w:t xml:space="preserve"> DECLARATION #1 under notes in the voters' list</w:t>
      </w:r>
    </w:p>
    <w:p w:rsidR="007A4A97" w:rsidRPr="00750459" w:rsidRDefault="007A4A97" w:rsidP="00A73D0B">
      <w:pPr>
        <w:pStyle w:val="MBullet1"/>
        <w:spacing w:after="0"/>
      </w:pPr>
      <w:r>
        <w:t>Follow</w:t>
      </w:r>
      <w:r w:rsidR="00E51937">
        <w:t>s</w:t>
      </w:r>
      <w:r>
        <w:t xml:space="preserve"> the ballo</w:t>
      </w:r>
      <w:r w:rsidR="00676837">
        <w:t>t issuing steps</w:t>
      </w:r>
    </w:p>
    <w:p w:rsidR="00B51229" w:rsidRDefault="00B51229" w:rsidP="00C56E2E">
      <w:pPr>
        <w:pStyle w:val="MPar"/>
        <w:spacing w:after="0" w:line="240" w:lineRule="auto"/>
      </w:pPr>
      <w:bookmarkStart w:id="53" w:name="_Toc508873374"/>
    </w:p>
    <w:p w:rsidR="00C56E2E" w:rsidRDefault="00C56E2E" w:rsidP="00C56E2E">
      <w:pPr>
        <w:pStyle w:val="MPar"/>
        <w:spacing w:after="0" w:line="240" w:lineRule="auto"/>
      </w:pPr>
      <w:r>
        <w:t>If the Revising Officer advises you a voter is already marked voted:</w:t>
      </w:r>
    </w:p>
    <w:p w:rsidR="00C56E2E" w:rsidRDefault="00C56E2E" w:rsidP="00C56E2E">
      <w:pPr>
        <w:pStyle w:val="MBullet1"/>
        <w:spacing w:after="0" w:line="240" w:lineRule="auto"/>
      </w:pPr>
      <w:r>
        <w:t>Escort the voter to the Ballot Officer</w:t>
      </w:r>
    </w:p>
    <w:p w:rsidR="00C56E2E" w:rsidRDefault="00C56E2E" w:rsidP="00C56E2E">
      <w:pPr>
        <w:pStyle w:val="MBullet1"/>
        <w:spacing w:after="0" w:line="240" w:lineRule="auto"/>
      </w:pPr>
      <w:r>
        <w:t>Follow the steps above</w:t>
      </w:r>
    </w:p>
    <w:p w:rsidR="00B6462D" w:rsidRDefault="00B6462D" w:rsidP="00863C34">
      <w:pPr>
        <w:pStyle w:val="MHeading2"/>
        <w:numPr>
          <w:ilvl w:val="0"/>
          <w:numId w:val="0"/>
        </w:numPr>
        <w:spacing w:after="0"/>
        <w:ind w:left="1440"/>
        <w:rPr>
          <w:rStyle w:val="MHeading2Char"/>
          <w:b/>
          <w:sz w:val="24"/>
          <w:szCs w:val="24"/>
        </w:rPr>
      </w:pPr>
    </w:p>
    <w:p w:rsidR="00863C34" w:rsidRPr="006818FE" w:rsidRDefault="00863C34" w:rsidP="00863C34">
      <w:pPr>
        <w:pStyle w:val="MHeading2"/>
        <w:numPr>
          <w:ilvl w:val="0"/>
          <w:numId w:val="0"/>
        </w:numPr>
        <w:spacing w:after="0"/>
        <w:ind w:left="1440"/>
        <w:rPr>
          <w:rStyle w:val="MHeading2Char"/>
          <w:b/>
          <w:sz w:val="24"/>
          <w:szCs w:val="24"/>
        </w:rPr>
      </w:pPr>
    </w:p>
    <w:p w:rsidR="00EB40B2" w:rsidRDefault="00EB40B2" w:rsidP="00FF2F33">
      <w:pPr>
        <w:pStyle w:val="MHeading2"/>
        <w:spacing w:after="0"/>
        <w:rPr>
          <w:rStyle w:val="MHeading2Char"/>
          <w:b/>
        </w:rPr>
      </w:pPr>
      <w:bookmarkStart w:id="54" w:name="_Toc515455872"/>
      <w:r w:rsidRPr="0082473C">
        <w:rPr>
          <w:rStyle w:val="MHeading2Char"/>
          <w:b/>
        </w:rPr>
        <w:t>Voter Cannot Enter the Voting Place</w:t>
      </w:r>
      <w:bookmarkEnd w:id="53"/>
      <w:bookmarkEnd w:id="54"/>
    </w:p>
    <w:p w:rsidR="00FF2F33" w:rsidRPr="00863C34" w:rsidRDefault="00FF2F33" w:rsidP="00FF2F33">
      <w:pPr>
        <w:pStyle w:val="MHeading2"/>
        <w:numPr>
          <w:ilvl w:val="0"/>
          <w:numId w:val="0"/>
        </w:numPr>
        <w:spacing w:after="0"/>
        <w:ind w:left="1440"/>
        <w:rPr>
          <w:rStyle w:val="MHeading2Char"/>
          <w:b/>
          <w:sz w:val="24"/>
          <w:szCs w:val="24"/>
        </w:rPr>
      </w:pPr>
    </w:p>
    <w:p w:rsidR="00EB40B2" w:rsidRPr="0026745A" w:rsidRDefault="00EB40B2" w:rsidP="00FF2F33">
      <w:pPr>
        <w:pStyle w:val="MPar"/>
        <w:spacing w:after="0" w:line="240" w:lineRule="auto"/>
      </w:pPr>
      <w:r w:rsidRPr="0026745A">
        <w:t>If requested, a voter may be served outside the voting room, in the parking lot or at the curb.</w:t>
      </w:r>
    </w:p>
    <w:p w:rsidR="00EB40B2" w:rsidRPr="0026745A" w:rsidRDefault="00EB40B2" w:rsidP="0082473C">
      <w:pPr>
        <w:spacing w:after="0" w:line="240" w:lineRule="auto"/>
        <w:ind w:left="2880"/>
        <w:rPr>
          <w:rFonts w:cs="Arial"/>
          <w:szCs w:val="24"/>
        </w:rPr>
      </w:pPr>
    </w:p>
    <w:p w:rsidR="00EB40B2" w:rsidRPr="0026745A" w:rsidRDefault="00EB40B2" w:rsidP="0082473C">
      <w:pPr>
        <w:pStyle w:val="MPar"/>
        <w:spacing w:after="0" w:line="240" w:lineRule="auto"/>
      </w:pPr>
      <w:r w:rsidRPr="0026745A">
        <w:t>Scrutineers can accompany you as you assist the voter.</w:t>
      </w:r>
    </w:p>
    <w:p w:rsidR="00EB40B2" w:rsidRPr="0026745A" w:rsidRDefault="00EB40B2" w:rsidP="0082473C">
      <w:pPr>
        <w:spacing w:after="0" w:line="240" w:lineRule="auto"/>
        <w:rPr>
          <w:rFonts w:cs="Arial"/>
          <w:szCs w:val="24"/>
        </w:rPr>
      </w:pPr>
      <w:r w:rsidRPr="0026745A">
        <w:rPr>
          <w:rFonts w:cs="Arial"/>
          <w:szCs w:val="24"/>
        </w:rPr>
        <w:tab/>
      </w:r>
      <w:r w:rsidRPr="0026745A">
        <w:rPr>
          <w:rFonts w:cs="Arial"/>
          <w:szCs w:val="24"/>
        </w:rPr>
        <w:tab/>
      </w:r>
      <w:r w:rsidRPr="0026745A">
        <w:rPr>
          <w:rFonts w:cs="Arial"/>
          <w:szCs w:val="24"/>
        </w:rPr>
        <w:tab/>
      </w:r>
      <w:r w:rsidRPr="0026745A">
        <w:rPr>
          <w:rFonts w:cs="Arial"/>
          <w:szCs w:val="24"/>
        </w:rPr>
        <w:tab/>
      </w:r>
    </w:p>
    <w:p w:rsidR="00EB40B2" w:rsidRPr="0026745A" w:rsidRDefault="00EB40B2" w:rsidP="0082473C">
      <w:pPr>
        <w:pStyle w:val="MPar"/>
        <w:spacing w:after="0" w:line="240" w:lineRule="auto"/>
      </w:pPr>
      <w:r w:rsidRPr="0026745A">
        <w:t>When requested, determine which voting situation applies by asking for:</w:t>
      </w:r>
    </w:p>
    <w:p w:rsidR="00EB40B2" w:rsidRPr="0026745A" w:rsidRDefault="00EB40B2" w:rsidP="0082473C">
      <w:pPr>
        <w:pStyle w:val="MBullet1"/>
        <w:spacing w:after="0" w:line="240" w:lineRule="auto"/>
      </w:pPr>
      <w:r w:rsidRPr="0026745A">
        <w:t>The voter's identification</w:t>
      </w:r>
    </w:p>
    <w:p w:rsidR="00EB40B2" w:rsidRDefault="00EB40B2" w:rsidP="0082473C">
      <w:pPr>
        <w:pStyle w:val="MBullet1"/>
        <w:spacing w:after="0" w:line="240" w:lineRule="auto"/>
      </w:pPr>
      <w:r w:rsidRPr="0026745A">
        <w:t>If the voter does not have identification, the voter's name and address</w:t>
      </w:r>
    </w:p>
    <w:p w:rsidR="0082473C" w:rsidRDefault="0082473C" w:rsidP="0044451F">
      <w:pPr>
        <w:pStyle w:val="MParaTitle"/>
        <w:keepNext/>
        <w:spacing w:after="0" w:line="240" w:lineRule="auto"/>
      </w:pPr>
    </w:p>
    <w:p w:rsidR="00EB40B2" w:rsidRDefault="00EB40B2" w:rsidP="0082473C">
      <w:pPr>
        <w:pStyle w:val="MParaTitle"/>
        <w:spacing w:after="0" w:line="240" w:lineRule="auto"/>
      </w:pPr>
      <w:r>
        <w:t>V</w:t>
      </w:r>
      <w:r w:rsidRPr="0026745A">
        <w:t xml:space="preserve">oter </w:t>
      </w:r>
      <w:r>
        <w:t>Is on the Voters' List and Has I</w:t>
      </w:r>
      <w:r w:rsidRPr="0026745A">
        <w:t>dentification</w:t>
      </w:r>
    </w:p>
    <w:p w:rsidR="00EB40B2" w:rsidRDefault="00EB40B2" w:rsidP="0082473C">
      <w:pPr>
        <w:spacing w:after="0" w:line="240" w:lineRule="auto"/>
        <w:ind w:left="2880"/>
        <w:rPr>
          <w:rFonts w:cs="Arial"/>
          <w:b/>
          <w:szCs w:val="24"/>
        </w:rPr>
      </w:pPr>
    </w:p>
    <w:p w:rsidR="00EB40B2" w:rsidRPr="0061412D" w:rsidRDefault="00EB40B2" w:rsidP="00157CF1">
      <w:pPr>
        <w:pStyle w:val="MBullet1"/>
        <w:numPr>
          <w:ilvl w:val="2"/>
          <w:numId w:val="12"/>
        </w:numPr>
        <w:spacing w:after="0" w:line="240" w:lineRule="auto"/>
      </w:pPr>
      <w:r w:rsidRPr="0061412D">
        <w:t>Direct the appropriate Ballot Officer to mark the voter as voted</w:t>
      </w:r>
    </w:p>
    <w:p w:rsidR="00EB40B2" w:rsidRPr="0061412D" w:rsidRDefault="00EB40B2" w:rsidP="00157CF1">
      <w:pPr>
        <w:pStyle w:val="MBullet1"/>
        <w:numPr>
          <w:ilvl w:val="2"/>
          <w:numId w:val="12"/>
        </w:numPr>
        <w:spacing w:after="0" w:line="240" w:lineRule="auto"/>
      </w:pPr>
      <w:r w:rsidRPr="0061412D">
        <w:t>Determine the voter's ballot type</w:t>
      </w:r>
    </w:p>
    <w:p w:rsidR="00EB40B2" w:rsidRPr="0061412D" w:rsidRDefault="00EB40B2" w:rsidP="00157CF1">
      <w:pPr>
        <w:pStyle w:val="MBullet1"/>
        <w:numPr>
          <w:ilvl w:val="2"/>
          <w:numId w:val="12"/>
        </w:numPr>
        <w:spacing w:after="0" w:line="240" w:lineRule="auto"/>
      </w:pPr>
      <w:r w:rsidRPr="0061412D">
        <w:t>Take these items with you:</w:t>
      </w:r>
    </w:p>
    <w:p w:rsidR="00EB40B2" w:rsidRPr="00D24B40" w:rsidRDefault="00EB40B2" w:rsidP="0041309B">
      <w:pPr>
        <w:pStyle w:val="MBullet2"/>
        <w:spacing w:after="0"/>
      </w:pPr>
      <w:r w:rsidRPr="00D24B40">
        <w:t>The ballot in a secrecy folder</w:t>
      </w:r>
    </w:p>
    <w:p w:rsidR="00F21791" w:rsidRDefault="00F21791" w:rsidP="00F21791">
      <w:pPr>
        <w:pStyle w:val="MBullet2"/>
        <w:numPr>
          <w:ilvl w:val="0"/>
          <w:numId w:val="0"/>
        </w:numPr>
        <w:spacing w:after="0"/>
        <w:ind w:left="2880"/>
      </w:pPr>
    </w:p>
    <w:p w:rsidR="00F21791" w:rsidRDefault="00F21791" w:rsidP="00F21791">
      <w:pPr>
        <w:pStyle w:val="MBullet2"/>
        <w:numPr>
          <w:ilvl w:val="0"/>
          <w:numId w:val="0"/>
        </w:numPr>
        <w:spacing w:after="0"/>
        <w:ind w:left="2880"/>
      </w:pPr>
    </w:p>
    <w:p w:rsidR="00F21791" w:rsidRDefault="00F21791" w:rsidP="00F21791">
      <w:pPr>
        <w:pStyle w:val="MBullet2"/>
        <w:numPr>
          <w:ilvl w:val="0"/>
          <w:numId w:val="0"/>
        </w:numPr>
        <w:spacing w:after="0"/>
        <w:ind w:left="2880"/>
      </w:pPr>
    </w:p>
    <w:p w:rsidR="00EB40B2" w:rsidRPr="00D24B40" w:rsidRDefault="00EB40B2" w:rsidP="0041309B">
      <w:pPr>
        <w:pStyle w:val="MBullet2"/>
        <w:spacing w:after="0"/>
      </w:pPr>
      <w:r w:rsidRPr="00D24B40">
        <w:t>A clipboard</w:t>
      </w:r>
    </w:p>
    <w:p w:rsidR="00EB40B2" w:rsidRPr="0061412D" w:rsidRDefault="00EB40B2" w:rsidP="0041309B">
      <w:pPr>
        <w:pStyle w:val="MBullet2"/>
        <w:spacing w:after="0"/>
      </w:pPr>
      <w:r w:rsidRPr="00D24B40">
        <w:t>A marking pen for the voter</w:t>
      </w:r>
      <w:r w:rsidRPr="0061412D">
        <w:t xml:space="preserve"> to mark the ballot</w:t>
      </w:r>
    </w:p>
    <w:p w:rsidR="00EB40B2" w:rsidRPr="0026745A" w:rsidRDefault="00EB40B2" w:rsidP="00157CF1">
      <w:pPr>
        <w:pStyle w:val="MBullet1"/>
        <w:numPr>
          <w:ilvl w:val="2"/>
          <w:numId w:val="12"/>
        </w:numPr>
        <w:spacing w:after="0" w:line="240" w:lineRule="auto"/>
      </w:pPr>
      <w:r w:rsidRPr="0026745A">
        <w:t>Return the voter's identification</w:t>
      </w:r>
    </w:p>
    <w:p w:rsidR="00F011A2" w:rsidRDefault="00EB40B2" w:rsidP="00157CF1">
      <w:pPr>
        <w:pStyle w:val="MBullet1"/>
        <w:numPr>
          <w:ilvl w:val="2"/>
          <w:numId w:val="12"/>
        </w:numPr>
        <w:spacing w:after="0" w:line="240" w:lineRule="auto"/>
      </w:pPr>
      <w:r w:rsidRPr="0026745A">
        <w:t>Give the voter the secrecy folder containing the ballot</w:t>
      </w:r>
    </w:p>
    <w:p w:rsidR="00EB40B2" w:rsidRPr="0026745A" w:rsidRDefault="00EB40B2" w:rsidP="00157CF1">
      <w:pPr>
        <w:pStyle w:val="MBullet1"/>
        <w:numPr>
          <w:ilvl w:val="2"/>
          <w:numId w:val="12"/>
        </w:numPr>
        <w:spacing w:after="0" w:line="240" w:lineRule="auto"/>
      </w:pPr>
      <w:r w:rsidRPr="0026745A">
        <w:t>Explain how to mark the ballot</w:t>
      </w:r>
    </w:p>
    <w:p w:rsidR="00EB40B2" w:rsidRPr="0026745A" w:rsidRDefault="00EB40B2" w:rsidP="00157CF1">
      <w:pPr>
        <w:pStyle w:val="MBullet1"/>
        <w:numPr>
          <w:ilvl w:val="2"/>
          <w:numId w:val="12"/>
        </w:numPr>
        <w:spacing w:after="0" w:line="240" w:lineRule="auto"/>
      </w:pPr>
      <w:r w:rsidRPr="0026745A">
        <w:t>Ensure the voter has privacy to mark the ballot</w:t>
      </w:r>
    </w:p>
    <w:p w:rsidR="00EB40B2" w:rsidRDefault="00EB40B2" w:rsidP="00157CF1">
      <w:pPr>
        <w:pStyle w:val="MBullet1"/>
        <w:numPr>
          <w:ilvl w:val="2"/>
          <w:numId w:val="12"/>
        </w:numPr>
        <w:spacing w:after="0" w:line="240" w:lineRule="auto"/>
      </w:pPr>
      <w:r w:rsidRPr="0026745A">
        <w:t>Ask the voter to wait while you go to have the ballot fed into the vote tabulator</w:t>
      </w:r>
    </w:p>
    <w:p w:rsidR="00EB40B2" w:rsidRPr="0026745A" w:rsidRDefault="00EB40B2" w:rsidP="00157CF1">
      <w:pPr>
        <w:pStyle w:val="MBullet1"/>
        <w:keepNext/>
        <w:numPr>
          <w:ilvl w:val="2"/>
          <w:numId w:val="12"/>
        </w:numPr>
        <w:spacing w:after="0" w:line="240" w:lineRule="auto"/>
      </w:pPr>
      <w:r w:rsidRPr="0026745A">
        <w:t>Give the ballot to the Tabulator Officer and direct them to feed it into the vote tabulator</w:t>
      </w:r>
    </w:p>
    <w:p w:rsidR="00EB40B2" w:rsidRPr="00631FDF" w:rsidRDefault="00EB40B2" w:rsidP="00157CF1">
      <w:pPr>
        <w:pStyle w:val="MBullet1"/>
        <w:keepNext/>
        <w:numPr>
          <w:ilvl w:val="2"/>
          <w:numId w:val="12"/>
        </w:numPr>
        <w:spacing w:after="0" w:line="240" w:lineRule="auto"/>
      </w:pPr>
      <w:r w:rsidRPr="00631FDF">
        <w:t>Let the voter know their ballot has been accepted and thank them for voting</w:t>
      </w:r>
    </w:p>
    <w:p w:rsidR="00EB40B2" w:rsidRDefault="00EB40B2" w:rsidP="0044451F">
      <w:pPr>
        <w:spacing w:after="0" w:line="240" w:lineRule="auto"/>
        <w:ind w:left="3600"/>
        <w:rPr>
          <w:rFonts w:cs="Arial"/>
          <w:szCs w:val="24"/>
        </w:rPr>
      </w:pPr>
    </w:p>
    <w:p w:rsidR="00EB40B2" w:rsidRPr="00D76839" w:rsidRDefault="00EB40B2" w:rsidP="0044451F">
      <w:pPr>
        <w:pStyle w:val="MParaTitle"/>
        <w:spacing w:after="0" w:line="240" w:lineRule="auto"/>
      </w:pPr>
      <w:r w:rsidRPr="00D76839">
        <w:t>Voter Is on the Voters' List and Does Not Have Identification</w:t>
      </w:r>
    </w:p>
    <w:p w:rsidR="006818FE" w:rsidRPr="00D76839" w:rsidRDefault="006818FE" w:rsidP="0044451F">
      <w:pPr>
        <w:pStyle w:val="MParaTitle"/>
        <w:spacing w:after="0" w:line="240" w:lineRule="auto"/>
      </w:pPr>
    </w:p>
    <w:p w:rsidR="00A06E08" w:rsidRPr="00D52213" w:rsidRDefault="00A06E08" w:rsidP="00A06E08">
      <w:pPr>
        <w:pStyle w:val="MPar"/>
        <w:numPr>
          <w:ilvl w:val="0"/>
          <w:numId w:val="22"/>
        </w:numPr>
        <w:spacing w:after="0"/>
      </w:pPr>
      <w:r w:rsidRPr="00D52213">
        <w:t>Check the voters' list to see if the voter is listed with a * beside their name and MUST SHOW ID in the Notes column of the voter' list:</w:t>
      </w:r>
    </w:p>
    <w:p w:rsidR="00A06E08" w:rsidRPr="00D52213" w:rsidRDefault="00A06E08" w:rsidP="00A06E08">
      <w:pPr>
        <w:pStyle w:val="MBullet2"/>
        <w:spacing w:after="0"/>
      </w:pPr>
      <w:r w:rsidRPr="00D52213">
        <w:t>If yes, advise the voter they must return with identification to be issued a ballot</w:t>
      </w:r>
    </w:p>
    <w:p w:rsidR="00A06E08" w:rsidRPr="00D52213" w:rsidRDefault="00A06E08" w:rsidP="00A06E08">
      <w:pPr>
        <w:pStyle w:val="MBullet2"/>
        <w:spacing w:after="0"/>
      </w:pPr>
      <w:r w:rsidRPr="00D52213">
        <w:t>If no, follow the steps below</w:t>
      </w:r>
    </w:p>
    <w:p w:rsidR="00EB40B2" w:rsidRDefault="00EB40B2" w:rsidP="0044451F">
      <w:pPr>
        <w:spacing w:after="0" w:line="240" w:lineRule="auto"/>
        <w:ind w:left="2880"/>
        <w:rPr>
          <w:rFonts w:cs="Arial"/>
          <w:b/>
          <w:szCs w:val="24"/>
        </w:rPr>
      </w:pPr>
    </w:p>
    <w:p w:rsidR="00EB40B2" w:rsidRPr="00582E7A" w:rsidRDefault="00EB40B2" w:rsidP="00157CF1">
      <w:pPr>
        <w:pStyle w:val="MBullet1"/>
        <w:numPr>
          <w:ilvl w:val="0"/>
          <w:numId w:val="13"/>
        </w:numPr>
        <w:spacing w:after="0" w:line="240" w:lineRule="auto"/>
      </w:pPr>
      <w:r w:rsidRPr="00582E7A">
        <w:t>Determine the voter's ballot type</w:t>
      </w:r>
    </w:p>
    <w:p w:rsidR="00EB40B2" w:rsidRDefault="00EB40B2" w:rsidP="00157CF1">
      <w:pPr>
        <w:pStyle w:val="MBullet1"/>
        <w:numPr>
          <w:ilvl w:val="0"/>
          <w:numId w:val="13"/>
        </w:numPr>
        <w:spacing w:after="0" w:line="240" w:lineRule="auto"/>
      </w:pPr>
      <w:r w:rsidRPr="00582E7A">
        <w:t>Take the following items with you to the voter:</w:t>
      </w:r>
    </w:p>
    <w:p w:rsidR="00D53A5B" w:rsidRPr="00D53A5B" w:rsidRDefault="00D53A5B" w:rsidP="00D53A5B">
      <w:pPr>
        <w:pStyle w:val="MBullet2"/>
        <w:spacing w:after="0"/>
      </w:pPr>
      <w:r w:rsidRPr="00D53A5B">
        <w:t>The ballot in a secrecy folder</w:t>
      </w:r>
    </w:p>
    <w:p w:rsidR="00D53A5B" w:rsidRPr="00D53A5B" w:rsidRDefault="00D53A5B" w:rsidP="00D53A5B">
      <w:pPr>
        <w:pStyle w:val="MBullet2"/>
        <w:spacing w:after="0"/>
      </w:pPr>
      <w:r w:rsidRPr="00D53A5B">
        <w:t xml:space="preserve">A pen and clipboard </w:t>
      </w:r>
    </w:p>
    <w:p w:rsidR="00D53A5B" w:rsidRPr="00D53A5B" w:rsidRDefault="00D53A5B" w:rsidP="00D53A5B">
      <w:pPr>
        <w:pStyle w:val="MBullet2"/>
        <w:spacing w:after="0"/>
      </w:pPr>
      <w:r w:rsidRPr="00D53A5B">
        <w:t>A marking pen for the voter to mark the ballot</w:t>
      </w:r>
    </w:p>
    <w:p w:rsidR="00D53A5B" w:rsidRPr="00D53A5B" w:rsidRDefault="00D53A5B" w:rsidP="00D53A5B">
      <w:pPr>
        <w:pStyle w:val="MBullet2"/>
        <w:spacing w:after="0"/>
      </w:pPr>
      <w:r w:rsidRPr="00D53A5B">
        <w:t>A Declaration of Identity</w:t>
      </w:r>
    </w:p>
    <w:p w:rsidR="00EB40B2" w:rsidRPr="00582E7A" w:rsidRDefault="00EB40B2" w:rsidP="00157CF1">
      <w:pPr>
        <w:pStyle w:val="MBullet1"/>
        <w:numPr>
          <w:ilvl w:val="0"/>
          <w:numId w:val="13"/>
        </w:numPr>
        <w:spacing w:after="0" w:line="240" w:lineRule="auto"/>
      </w:pPr>
      <w:r w:rsidRPr="00582E7A">
        <w:t>Complete the Declaration of Identity with the voter</w:t>
      </w:r>
    </w:p>
    <w:p w:rsidR="00EB40B2" w:rsidRPr="00582E7A" w:rsidRDefault="00EB40B2" w:rsidP="00157CF1">
      <w:pPr>
        <w:pStyle w:val="MBullet1"/>
        <w:numPr>
          <w:ilvl w:val="0"/>
          <w:numId w:val="13"/>
        </w:numPr>
        <w:spacing w:after="0" w:line="240" w:lineRule="auto"/>
      </w:pPr>
      <w:r w:rsidRPr="00582E7A">
        <w:t>Give the voter the secrecy folder containing the ballot</w:t>
      </w:r>
    </w:p>
    <w:p w:rsidR="00EB40B2" w:rsidRDefault="00EB40B2" w:rsidP="00157CF1">
      <w:pPr>
        <w:pStyle w:val="MBullet1"/>
        <w:numPr>
          <w:ilvl w:val="0"/>
          <w:numId w:val="13"/>
        </w:numPr>
        <w:spacing w:after="0" w:line="240" w:lineRule="auto"/>
      </w:pPr>
      <w:r w:rsidRPr="00582E7A">
        <w:t>Explain how to mark the ballot</w:t>
      </w:r>
    </w:p>
    <w:p w:rsidR="00D53A5B" w:rsidRDefault="00EB40B2" w:rsidP="00157CF1">
      <w:pPr>
        <w:pStyle w:val="MBullet1"/>
        <w:numPr>
          <w:ilvl w:val="0"/>
          <w:numId w:val="13"/>
        </w:numPr>
        <w:spacing w:after="0" w:line="240" w:lineRule="auto"/>
      </w:pPr>
      <w:r w:rsidRPr="00582E7A">
        <w:t>Ensure the voter has privacy to mark the ballot</w:t>
      </w:r>
    </w:p>
    <w:p w:rsidR="002C28E5" w:rsidRPr="00582E7A" w:rsidRDefault="00EB40B2" w:rsidP="00157CF1">
      <w:pPr>
        <w:pStyle w:val="MBullet1"/>
        <w:numPr>
          <w:ilvl w:val="0"/>
          <w:numId w:val="13"/>
        </w:numPr>
        <w:spacing w:after="0" w:line="240" w:lineRule="auto"/>
      </w:pPr>
      <w:r w:rsidRPr="00582E7A">
        <w:t>Ask the voter to wait while you go to have the ballot fed into the vote tabulator</w:t>
      </w:r>
    </w:p>
    <w:p w:rsidR="00EB40B2" w:rsidRDefault="00EB40B2" w:rsidP="00157CF1">
      <w:pPr>
        <w:pStyle w:val="MBullet1"/>
        <w:numPr>
          <w:ilvl w:val="0"/>
          <w:numId w:val="13"/>
        </w:numPr>
        <w:spacing w:after="0" w:line="240" w:lineRule="auto"/>
      </w:pPr>
      <w:r w:rsidRPr="00582E7A">
        <w:t>Give the ballot to the Tabulator Officer and direct them to feed it into the vote tabulator</w:t>
      </w:r>
    </w:p>
    <w:p w:rsidR="00EB40B2" w:rsidRPr="00582E7A" w:rsidRDefault="00EB40B2" w:rsidP="00157CF1">
      <w:pPr>
        <w:pStyle w:val="MBullet1"/>
        <w:keepNext/>
        <w:numPr>
          <w:ilvl w:val="0"/>
          <w:numId w:val="13"/>
        </w:numPr>
        <w:spacing w:after="0" w:line="240" w:lineRule="auto"/>
      </w:pPr>
      <w:r w:rsidRPr="00582E7A">
        <w:t>Let the voter know their ballot has been accepted and thank them for voting</w:t>
      </w:r>
    </w:p>
    <w:p w:rsidR="00EB40B2" w:rsidRPr="00582E7A" w:rsidRDefault="00EB40B2" w:rsidP="00157CF1">
      <w:pPr>
        <w:pStyle w:val="MBullet1"/>
        <w:keepNext/>
        <w:numPr>
          <w:ilvl w:val="0"/>
          <w:numId w:val="13"/>
        </w:numPr>
        <w:spacing w:after="0" w:line="240" w:lineRule="auto"/>
      </w:pPr>
      <w:r w:rsidRPr="00582E7A">
        <w:t>Give the appropriate Ballot Officer the Declaration of Identity and direct them to mark the voter as voted</w:t>
      </w:r>
    </w:p>
    <w:p w:rsidR="00EB40B2" w:rsidRDefault="00EB40B2" w:rsidP="005A1248">
      <w:pPr>
        <w:keepNext/>
        <w:spacing w:after="0" w:line="240" w:lineRule="auto"/>
        <w:ind w:left="2880"/>
        <w:rPr>
          <w:rFonts w:cs="Arial"/>
          <w:b/>
          <w:szCs w:val="24"/>
        </w:rPr>
      </w:pPr>
    </w:p>
    <w:p w:rsidR="00EB40B2" w:rsidRDefault="00EB40B2" w:rsidP="005A1248">
      <w:pPr>
        <w:pStyle w:val="MParaTitle"/>
        <w:keepNext/>
        <w:spacing w:after="0" w:line="240" w:lineRule="auto"/>
      </w:pPr>
      <w:r>
        <w:t>Voter Is</w:t>
      </w:r>
      <w:r w:rsidRPr="00241756">
        <w:t xml:space="preserve"> </w:t>
      </w:r>
      <w:r>
        <w:t>Not on the Voters' L</w:t>
      </w:r>
      <w:r w:rsidRPr="00241756">
        <w:t xml:space="preserve">ist </w:t>
      </w:r>
      <w:r>
        <w:t>and Has I</w:t>
      </w:r>
      <w:r w:rsidRPr="00241756">
        <w:t>dentification</w:t>
      </w:r>
    </w:p>
    <w:p w:rsidR="00EB40B2" w:rsidRDefault="00EB40B2" w:rsidP="0044451F">
      <w:pPr>
        <w:spacing w:after="0" w:line="240" w:lineRule="auto"/>
        <w:ind w:left="2880"/>
        <w:rPr>
          <w:rFonts w:cs="Arial"/>
          <w:szCs w:val="24"/>
        </w:rPr>
      </w:pPr>
    </w:p>
    <w:p w:rsidR="00EB40B2" w:rsidRDefault="00EB40B2" w:rsidP="00157CF1">
      <w:pPr>
        <w:pStyle w:val="MBullet1"/>
        <w:numPr>
          <w:ilvl w:val="2"/>
          <w:numId w:val="14"/>
        </w:numPr>
        <w:spacing w:after="0" w:line="240" w:lineRule="auto"/>
      </w:pPr>
      <w:r w:rsidRPr="003D0EA4">
        <w:t>Confirm with the Revising Officer:</w:t>
      </w:r>
    </w:p>
    <w:p w:rsidR="005A1248" w:rsidRPr="005A1248" w:rsidRDefault="005A1248" w:rsidP="002D0AD8">
      <w:pPr>
        <w:pStyle w:val="MBullet2"/>
        <w:spacing w:after="0"/>
      </w:pPr>
      <w:r w:rsidRPr="005A1248">
        <w:t>The voter is not on the voters' list</w:t>
      </w:r>
    </w:p>
    <w:p w:rsidR="005A1248" w:rsidRPr="005A1248" w:rsidRDefault="005A1248" w:rsidP="002D0AD8">
      <w:pPr>
        <w:pStyle w:val="MBullet2"/>
        <w:spacing w:after="0"/>
      </w:pPr>
      <w:r w:rsidRPr="005A1248">
        <w:t>The voter lives in the ward</w:t>
      </w:r>
    </w:p>
    <w:p w:rsidR="00F21791" w:rsidRDefault="00F21791" w:rsidP="00F21791">
      <w:pPr>
        <w:pStyle w:val="MBullet1"/>
        <w:numPr>
          <w:ilvl w:val="0"/>
          <w:numId w:val="0"/>
        </w:numPr>
        <w:spacing w:after="0" w:line="240" w:lineRule="auto"/>
        <w:ind w:left="2160"/>
      </w:pPr>
    </w:p>
    <w:p w:rsidR="00F21791" w:rsidRDefault="00F21791" w:rsidP="00F21791">
      <w:pPr>
        <w:pStyle w:val="MBullet1"/>
        <w:numPr>
          <w:ilvl w:val="0"/>
          <w:numId w:val="0"/>
        </w:numPr>
        <w:spacing w:after="0" w:line="240" w:lineRule="auto"/>
        <w:ind w:left="2160"/>
      </w:pPr>
    </w:p>
    <w:p w:rsidR="00F21791" w:rsidRDefault="00F21791" w:rsidP="00F21791">
      <w:pPr>
        <w:pStyle w:val="MBullet1"/>
        <w:numPr>
          <w:ilvl w:val="0"/>
          <w:numId w:val="0"/>
        </w:numPr>
        <w:spacing w:after="0" w:line="240" w:lineRule="auto"/>
        <w:ind w:left="2160"/>
      </w:pPr>
    </w:p>
    <w:p w:rsidR="00EB40B2" w:rsidRPr="003D0EA4" w:rsidRDefault="00EB40B2" w:rsidP="00157CF1">
      <w:pPr>
        <w:pStyle w:val="MBullet1"/>
        <w:numPr>
          <w:ilvl w:val="2"/>
          <w:numId w:val="14"/>
        </w:numPr>
        <w:spacing w:after="0" w:line="240" w:lineRule="auto"/>
      </w:pPr>
      <w:r w:rsidRPr="003D0EA4">
        <w:t>Fill out a Voters' List Amendment Application</w:t>
      </w:r>
      <w:r w:rsidRPr="003D0EA4">
        <w:rPr>
          <w:i/>
        </w:rPr>
        <w:t xml:space="preserve"> </w:t>
      </w:r>
      <w:r w:rsidRPr="003D0EA4">
        <w:t xml:space="preserve">for the voter, using their identification </w:t>
      </w:r>
    </w:p>
    <w:p w:rsidR="00EB40B2" w:rsidRDefault="00EB40B2" w:rsidP="00157CF1">
      <w:pPr>
        <w:pStyle w:val="MBullet1"/>
        <w:numPr>
          <w:ilvl w:val="2"/>
          <w:numId w:val="14"/>
        </w:numPr>
        <w:spacing w:after="0" w:line="240" w:lineRule="auto"/>
      </w:pPr>
      <w:r w:rsidRPr="003D0EA4">
        <w:t>Take these items with you to the voter:</w:t>
      </w:r>
    </w:p>
    <w:p w:rsidR="002D0AD8" w:rsidRPr="005A1248" w:rsidRDefault="002D0AD8" w:rsidP="002D0AD8">
      <w:pPr>
        <w:pStyle w:val="MBullet2"/>
        <w:spacing w:after="0"/>
      </w:pPr>
      <w:r w:rsidRPr="005A1248">
        <w:t>One ballot of each ballot type and a secrecy folder</w:t>
      </w:r>
    </w:p>
    <w:p w:rsidR="002D0AD8" w:rsidRPr="005A1248" w:rsidRDefault="002D0AD8" w:rsidP="002D0AD8">
      <w:pPr>
        <w:pStyle w:val="MBullet2"/>
        <w:spacing w:after="0"/>
      </w:pPr>
      <w:r w:rsidRPr="005A1248">
        <w:t>A pen</w:t>
      </w:r>
    </w:p>
    <w:p w:rsidR="002D0AD8" w:rsidRPr="005A1248" w:rsidRDefault="002D0AD8" w:rsidP="002D0AD8">
      <w:pPr>
        <w:pStyle w:val="MBullet2"/>
        <w:spacing w:after="0"/>
      </w:pPr>
      <w:r w:rsidRPr="005A1248">
        <w:t>A clipboard</w:t>
      </w:r>
    </w:p>
    <w:p w:rsidR="002D0AD8" w:rsidRPr="005A1248" w:rsidRDefault="002D0AD8" w:rsidP="002D0AD8">
      <w:pPr>
        <w:pStyle w:val="MBullet2"/>
        <w:spacing w:after="0"/>
      </w:pPr>
      <w:r w:rsidRPr="005A1248">
        <w:t>A marking pen for the voter to mark the ballot</w:t>
      </w:r>
    </w:p>
    <w:p w:rsidR="002D0AD8" w:rsidRPr="005A1248" w:rsidRDefault="002D0AD8" w:rsidP="002D0AD8">
      <w:pPr>
        <w:pStyle w:val="MBullet2"/>
        <w:spacing w:after="0"/>
      </w:pPr>
      <w:r w:rsidRPr="005A1248">
        <w:t>The Voters' List Amendment Application</w:t>
      </w:r>
      <w:r w:rsidRPr="005A1248">
        <w:rPr>
          <w:i/>
        </w:rPr>
        <w:t xml:space="preserve"> </w:t>
      </w:r>
    </w:p>
    <w:p w:rsidR="00EB40B2" w:rsidRPr="003D0EA4" w:rsidRDefault="00EB40B2" w:rsidP="00157CF1">
      <w:pPr>
        <w:pStyle w:val="MBullet1"/>
        <w:numPr>
          <w:ilvl w:val="2"/>
          <w:numId w:val="14"/>
        </w:numPr>
        <w:spacing w:after="0" w:line="240" w:lineRule="auto"/>
      </w:pPr>
      <w:r w:rsidRPr="003D0EA4">
        <w:t>Return the voter's identification</w:t>
      </w:r>
    </w:p>
    <w:p w:rsidR="00EB40B2" w:rsidRPr="003D0EA4" w:rsidRDefault="00EB40B2" w:rsidP="00157CF1">
      <w:pPr>
        <w:pStyle w:val="MBullet1"/>
        <w:numPr>
          <w:ilvl w:val="2"/>
          <w:numId w:val="14"/>
        </w:numPr>
        <w:spacing w:after="0" w:line="240" w:lineRule="auto"/>
      </w:pPr>
      <w:r w:rsidRPr="003D0EA4">
        <w:t>Ask the voter what their school support is and mark it on the Voters' List Amendment Application</w:t>
      </w:r>
    </w:p>
    <w:p w:rsidR="00EB40B2" w:rsidRDefault="00EB40B2" w:rsidP="00157CF1">
      <w:pPr>
        <w:pStyle w:val="MBullet1"/>
        <w:numPr>
          <w:ilvl w:val="2"/>
          <w:numId w:val="14"/>
        </w:numPr>
        <w:spacing w:after="0" w:line="240" w:lineRule="auto"/>
      </w:pPr>
      <w:r w:rsidRPr="003D0EA4">
        <w:t>Ask the voter to confirm that the information on the form</w:t>
      </w:r>
      <w:r w:rsidRPr="003D0EA4">
        <w:rPr>
          <w:i/>
        </w:rPr>
        <w:t xml:space="preserve"> </w:t>
      </w:r>
      <w:r w:rsidRPr="003D0EA4">
        <w:t>is correct before they sign and date it</w:t>
      </w:r>
    </w:p>
    <w:p w:rsidR="00EB40B2" w:rsidRPr="003D0EA4" w:rsidRDefault="00EB40B2" w:rsidP="00157CF1">
      <w:pPr>
        <w:pStyle w:val="MBullet1"/>
        <w:numPr>
          <w:ilvl w:val="2"/>
          <w:numId w:val="14"/>
        </w:numPr>
        <w:spacing w:after="0" w:line="240" w:lineRule="auto"/>
      </w:pPr>
      <w:r w:rsidRPr="003D0EA4">
        <w:t>Record the ward and voting sub and sign the form</w:t>
      </w:r>
    </w:p>
    <w:p w:rsidR="00EB40B2" w:rsidRPr="003D0EA4" w:rsidRDefault="00EB40B2" w:rsidP="00157CF1">
      <w:pPr>
        <w:pStyle w:val="MBullet1"/>
        <w:numPr>
          <w:ilvl w:val="2"/>
          <w:numId w:val="14"/>
        </w:numPr>
        <w:spacing w:after="0" w:line="240" w:lineRule="auto"/>
      </w:pPr>
      <w:r w:rsidRPr="003D0EA4">
        <w:t xml:space="preserve">Give the voter the appropriate blank ballot in the secrecy folder </w:t>
      </w:r>
    </w:p>
    <w:p w:rsidR="00EB40B2" w:rsidRPr="003D0EA4" w:rsidRDefault="00EB40B2" w:rsidP="00157CF1">
      <w:pPr>
        <w:pStyle w:val="MBullet1"/>
        <w:numPr>
          <w:ilvl w:val="2"/>
          <w:numId w:val="14"/>
        </w:numPr>
        <w:spacing w:after="0" w:line="240" w:lineRule="auto"/>
      </w:pPr>
      <w:r w:rsidRPr="003D0EA4">
        <w:t>Explain how to mark the ballot</w:t>
      </w:r>
    </w:p>
    <w:p w:rsidR="00EB40B2" w:rsidRPr="003D0EA4" w:rsidRDefault="00EB40B2" w:rsidP="00157CF1">
      <w:pPr>
        <w:pStyle w:val="MBullet1"/>
        <w:numPr>
          <w:ilvl w:val="2"/>
          <w:numId w:val="14"/>
        </w:numPr>
        <w:spacing w:after="0" w:line="240" w:lineRule="auto"/>
      </w:pPr>
      <w:r w:rsidRPr="003D0EA4">
        <w:t>Ensure the voter has privacy to mark the ballot</w:t>
      </w:r>
    </w:p>
    <w:p w:rsidR="00EB40B2" w:rsidRPr="00631FDF" w:rsidRDefault="00EB40B2" w:rsidP="00157CF1">
      <w:pPr>
        <w:pStyle w:val="MBullet1"/>
        <w:numPr>
          <w:ilvl w:val="2"/>
          <w:numId w:val="14"/>
        </w:numPr>
        <w:spacing w:after="0" w:line="240" w:lineRule="auto"/>
      </w:pPr>
      <w:r w:rsidRPr="00631FDF">
        <w:t>Ask the voter to wait while you go have the ballot fed into the vote tabulator</w:t>
      </w:r>
    </w:p>
    <w:p w:rsidR="00EB40B2" w:rsidRDefault="00EB40B2" w:rsidP="00157CF1">
      <w:pPr>
        <w:pStyle w:val="MBullet1"/>
        <w:numPr>
          <w:ilvl w:val="2"/>
          <w:numId w:val="14"/>
        </w:numPr>
        <w:spacing w:after="0" w:line="240" w:lineRule="auto"/>
      </w:pPr>
      <w:r w:rsidRPr="003D0EA4">
        <w:t>Give the ballot to the Tabulator Officer and direct them to feed it into the vote tabulator</w:t>
      </w:r>
    </w:p>
    <w:p w:rsidR="00EB40B2" w:rsidRPr="003D0EA4" w:rsidRDefault="00EB40B2" w:rsidP="00157CF1">
      <w:pPr>
        <w:pStyle w:val="MBullet1"/>
        <w:numPr>
          <w:ilvl w:val="2"/>
          <w:numId w:val="14"/>
        </w:numPr>
        <w:spacing w:after="0" w:line="240" w:lineRule="auto"/>
      </w:pPr>
      <w:r w:rsidRPr="003D0EA4">
        <w:t>Give the appropriate Ballot Officer the yellow copy of the Voters' List Amendment Application and ask them to add the voter to the voters' list</w:t>
      </w:r>
    </w:p>
    <w:p w:rsidR="00EB40B2" w:rsidRPr="003D0EA4" w:rsidRDefault="00EB40B2" w:rsidP="00157CF1">
      <w:pPr>
        <w:pStyle w:val="MBullet1"/>
        <w:numPr>
          <w:ilvl w:val="2"/>
          <w:numId w:val="14"/>
        </w:numPr>
        <w:spacing w:after="0" w:line="240" w:lineRule="auto"/>
      </w:pPr>
      <w:r w:rsidRPr="003D0EA4">
        <w:t xml:space="preserve">Place the white copy of the Voters' List Amendment Application in the </w:t>
      </w:r>
      <w:r>
        <w:t>Critical Items Envelope</w:t>
      </w:r>
    </w:p>
    <w:p w:rsidR="00EB40B2" w:rsidRPr="003D0EA4" w:rsidRDefault="00EB40B2" w:rsidP="00157CF1">
      <w:pPr>
        <w:pStyle w:val="MBullet1"/>
        <w:numPr>
          <w:ilvl w:val="2"/>
          <w:numId w:val="14"/>
        </w:numPr>
        <w:spacing w:after="0" w:line="240" w:lineRule="auto"/>
      </w:pPr>
      <w:r w:rsidRPr="003D0EA4">
        <w:t>Return the unmarked ballots to the appropriate Ballot Officer</w:t>
      </w:r>
    </w:p>
    <w:p w:rsidR="00EB40B2" w:rsidRDefault="00EB40B2" w:rsidP="00157CF1">
      <w:pPr>
        <w:pStyle w:val="MBullet1"/>
        <w:numPr>
          <w:ilvl w:val="2"/>
          <w:numId w:val="14"/>
        </w:numPr>
        <w:spacing w:after="0" w:line="240" w:lineRule="auto"/>
      </w:pPr>
      <w:r w:rsidRPr="003D0EA4">
        <w:t>Let the voter know their ballot has been accepted and thank them for voting</w:t>
      </w:r>
    </w:p>
    <w:p w:rsidR="002C28E5" w:rsidRDefault="002C28E5" w:rsidP="0044451F">
      <w:pPr>
        <w:pStyle w:val="MParaTitle"/>
        <w:keepNext/>
        <w:spacing w:after="0" w:line="240" w:lineRule="auto"/>
      </w:pPr>
    </w:p>
    <w:p w:rsidR="00EB40B2" w:rsidRDefault="00EB40B2" w:rsidP="002D0AD8">
      <w:pPr>
        <w:pStyle w:val="MParaTitle"/>
        <w:spacing w:after="0" w:line="240" w:lineRule="auto"/>
      </w:pPr>
      <w:r>
        <w:t>Voter Is Not on the Voter's L</w:t>
      </w:r>
      <w:r w:rsidRPr="003878D4">
        <w:t xml:space="preserve">ist and </w:t>
      </w:r>
      <w:r>
        <w:t>D</w:t>
      </w:r>
      <w:r w:rsidRPr="003878D4">
        <w:t xml:space="preserve">oes </w:t>
      </w:r>
      <w:r>
        <w:t>N</w:t>
      </w:r>
      <w:r w:rsidRPr="003878D4">
        <w:t xml:space="preserve">ot </w:t>
      </w:r>
      <w:r>
        <w:t>Have I</w:t>
      </w:r>
      <w:r w:rsidRPr="003878D4">
        <w:t>dentification</w:t>
      </w:r>
    </w:p>
    <w:p w:rsidR="00EB40B2" w:rsidRPr="003878D4" w:rsidRDefault="00EB40B2" w:rsidP="002D0AD8">
      <w:pPr>
        <w:spacing w:after="0" w:line="240" w:lineRule="auto"/>
        <w:ind w:left="2880"/>
        <w:rPr>
          <w:rFonts w:cs="Arial"/>
          <w:b/>
          <w:szCs w:val="24"/>
        </w:rPr>
      </w:pPr>
    </w:p>
    <w:p w:rsidR="00EB40B2" w:rsidRDefault="00EB40B2" w:rsidP="00157CF1">
      <w:pPr>
        <w:pStyle w:val="MBullet1"/>
        <w:numPr>
          <w:ilvl w:val="2"/>
          <w:numId w:val="15"/>
        </w:numPr>
        <w:spacing w:after="0" w:line="240" w:lineRule="auto"/>
      </w:pPr>
      <w:r>
        <w:t>Confirm the voter lives in the Ward using their address</w:t>
      </w:r>
    </w:p>
    <w:p w:rsidR="00EB40B2" w:rsidRPr="005A1303" w:rsidRDefault="00EB40B2" w:rsidP="00157CF1">
      <w:pPr>
        <w:pStyle w:val="MBullet1"/>
        <w:numPr>
          <w:ilvl w:val="2"/>
          <w:numId w:val="15"/>
        </w:numPr>
        <w:spacing w:after="0" w:line="240" w:lineRule="auto"/>
      </w:pPr>
      <w:r>
        <w:t>Advise the voter they must return with acceptable identification before they can be added to the voters' list and receive a ballot</w:t>
      </w:r>
    </w:p>
    <w:p w:rsidR="002D0AD8" w:rsidRDefault="002D0AD8" w:rsidP="0044451F">
      <w:pPr>
        <w:pStyle w:val="MHeading2"/>
        <w:numPr>
          <w:ilvl w:val="0"/>
          <w:numId w:val="0"/>
        </w:numPr>
        <w:spacing w:after="0" w:line="240" w:lineRule="auto"/>
        <w:ind w:left="360"/>
        <w:rPr>
          <w:rStyle w:val="MHeading2Char"/>
          <w:sz w:val="24"/>
          <w:szCs w:val="24"/>
        </w:rPr>
      </w:pPr>
    </w:p>
    <w:p w:rsidR="00FF2F33" w:rsidRPr="002D0AD8" w:rsidRDefault="00FF2F33" w:rsidP="0044451F">
      <w:pPr>
        <w:pStyle w:val="MHeading2"/>
        <w:numPr>
          <w:ilvl w:val="0"/>
          <w:numId w:val="0"/>
        </w:numPr>
        <w:spacing w:after="0" w:line="240" w:lineRule="auto"/>
        <w:ind w:left="360"/>
        <w:rPr>
          <w:rStyle w:val="MHeading2Char"/>
          <w:sz w:val="24"/>
          <w:szCs w:val="24"/>
        </w:rPr>
      </w:pPr>
    </w:p>
    <w:p w:rsidR="00EB40B2" w:rsidRPr="0082473C" w:rsidRDefault="00EB40B2" w:rsidP="006818FE">
      <w:pPr>
        <w:pStyle w:val="MHeading2"/>
        <w:spacing w:after="0"/>
        <w:rPr>
          <w:rStyle w:val="MHeading2Char"/>
          <w:b/>
        </w:rPr>
      </w:pPr>
      <w:bookmarkStart w:id="55" w:name="_Toc508873375"/>
      <w:bookmarkStart w:id="56" w:name="_Toc515455873"/>
      <w:r w:rsidRPr="0082473C">
        <w:rPr>
          <w:rStyle w:val="MHeading2Char"/>
          <w:b/>
        </w:rPr>
        <w:t>Voter Complaints</w:t>
      </w:r>
      <w:bookmarkEnd w:id="55"/>
      <w:bookmarkEnd w:id="56"/>
    </w:p>
    <w:p w:rsidR="006818FE" w:rsidRDefault="006818FE" w:rsidP="006818FE">
      <w:pPr>
        <w:pStyle w:val="MPar"/>
        <w:spacing w:after="0" w:line="240" w:lineRule="auto"/>
      </w:pPr>
    </w:p>
    <w:p w:rsidR="00EB40B2" w:rsidRDefault="00EB40B2" w:rsidP="006818FE">
      <w:pPr>
        <w:pStyle w:val="MPar"/>
        <w:spacing w:after="0" w:line="240" w:lineRule="auto"/>
      </w:pPr>
      <w:r>
        <w:t>Handle voter complaints professionally:</w:t>
      </w:r>
    </w:p>
    <w:p w:rsidR="00EB40B2" w:rsidRDefault="00EB40B2" w:rsidP="0044451F">
      <w:pPr>
        <w:pStyle w:val="MBullet1"/>
        <w:spacing w:after="0" w:line="240" w:lineRule="auto"/>
      </w:pPr>
      <w:r>
        <w:t>Attempt to solve the problem</w:t>
      </w:r>
    </w:p>
    <w:p w:rsidR="00EB40B2" w:rsidRPr="0042258B" w:rsidRDefault="00EB40B2" w:rsidP="0044451F">
      <w:pPr>
        <w:pStyle w:val="MBullet1"/>
        <w:spacing w:after="0" w:line="240" w:lineRule="auto"/>
      </w:pPr>
      <w:r w:rsidRPr="0042258B">
        <w:t>Be professional and remain calm</w:t>
      </w:r>
    </w:p>
    <w:p w:rsidR="00EB40B2" w:rsidRDefault="00EB40B2" w:rsidP="0044451F">
      <w:pPr>
        <w:pStyle w:val="MBullet1"/>
        <w:spacing w:after="0" w:line="240" w:lineRule="auto"/>
      </w:pPr>
      <w:r>
        <w:t>Be aware of your body language</w:t>
      </w:r>
    </w:p>
    <w:p w:rsidR="00EB40B2" w:rsidRDefault="00EB40B2" w:rsidP="0044451F">
      <w:pPr>
        <w:pStyle w:val="MBullet1"/>
        <w:spacing w:after="0" w:line="240" w:lineRule="auto"/>
      </w:pPr>
      <w:r>
        <w:t>Provide options, where possible</w:t>
      </w:r>
    </w:p>
    <w:p w:rsidR="00EB40B2" w:rsidRDefault="00EB40B2" w:rsidP="0044451F">
      <w:pPr>
        <w:pStyle w:val="MBullet1"/>
        <w:spacing w:after="0" w:line="240" w:lineRule="auto"/>
      </w:pPr>
      <w:r>
        <w:t>Speak clearly and politely</w:t>
      </w:r>
    </w:p>
    <w:p w:rsidR="00EB40B2" w:rsidRDefault="00EB40B2" w:rsidP="0044451F">
      <w:pPr>
        <w:pStyle w:val="MBullet1"/>
        <w:spacing w:after="0" w:line="240" w:lineRule="auto"/>
      </w:pPr>
      <w:r>
        <w:t>Advise the person of the next steps</w:t>
      </w:r>
    </w:p>
    <w:p w:rsidR="00EB40B2" w:rsidRDefault="00EB40B2" w:rsidP="0044451F">
      <w:pPr>
        <w:pStyle w:val="MBullet1"/>
        <w:spacing w:after="0" w:line="240" w:lineRule="auto"/>
      </w:pPr>
      <w:r>
        <w:t>Contact your Supervisor or Ward Centre for assistance</w:t>
      </w:r>
    </w:p>
    <w:p w:rsidR="00B51229" w:rsidRDefault="00B51229" w:rsidP="00B51229">
      <w:pPr>
        <w:pStyle w:val="MParaTitle"/>
        <w:keepNext/>
        <w:spacing w:after="0" w:line="240" w:lineRule="auto"/>
      </w:pPr>
    </w:p>
    <w:p w:rsidR="00F21791" w:rsidRDefault="00F21791" w:rsidP="00B51229">
      <w:pPr>
        <w:pStyle w:val="MParaTitle"/>
        <w:keepNext/>
        <w:spacing w:after="0" w:line="240" w:lineRule="auto"/>
      </w:pPr>
    </w:p>
    <w:p w:rsidR="00F21791" w:rsidRDefault="00F21791" w:rsidP="00B51229">
      <w:pPr>
        <w:pStyle w:val="MParaTitle"/>
        <w:keepNext/>
        <w:spacing w:after="0" w:line="240" w:lineRule="auto"/>
      </w:pPr>
    </w:p>
    <w:p w:rsidR="00EB40B2" w:rsidRDefault="00EB40B2" w:rsidP="00B51229">
      <w:pPr>
        <w:pStyle w:val="MParaTitle"/>
        <w:keepNext/>
        <w:spacing w:after="0" w:line="240" w:lineRule="auto"/>
      </w:pPr>
      <w:r>
        <w:t>Complaint About Accessibility at the Voting Place</w:t>
      </w:r>
    </w:p>
    <w:p w:rsidR="00EB40B2" w:rsidRPr="00572714" w:rsidRDefault="00EB40B2" w:rsidP="00B51229">
      <w:pPr>
        <w:pStyle w:val="MBullet1"/>
        <w:keepNext/>
        <w:spacing w:after="0" w:line="240" w:lineRule="auto"/>
      </w:pPr>
      <w:r w:rsidRPr="00572714">
        <w:t xml:space="preserve">Address any issues or complaints </w:t>
      </w:r>
      <w:r>
        <w:t>about accessibility immediately</w:t>
      </w:r>
    </w:p>
    <w:p w:rsidR="00EB40B2" w:rsidRDefault="00EB40B2" w:rsidP="00D33DE2">
      <w:pPr>
        <w:pStyle w:val="MBullet1"/>
        <w:keepNext/>
        <w:spacing w:after="0" w:line="240" w:lineRule="auto"/>
      </w:pPr>
      <w:r w:rsidRPr="00572714">
        <w:t xml:space="preserve">Let all voting place staff know they should notify you immediately if a voter has concerns or wishes to make </w:t>
      </w:r>
      <w:r>
        <w:t>a complaint about accessibility</w:t>
      </w:r>
    </w:p>
    <w:p w:rsidR="00EB40B2" w:rsidRDefault="00EB40B2" w:rsidP="00D33DE2">
      <w:pPr>
        <w:pStyle w:val="MBullet1"/>
        <w:keepNext/>
        <w:spacing w:after="0" w:line="240" w:lineRule="auto"/>
      </w:pPr>
      <w:r>
        <w:t>If a voter wishes to file a complaint they can do so by email, verbally and in writing to Election Services:</w:t>
      </w:r>
    </w:p>
    <w:p w:rsidR="00EB40B2" w:rsidRPr="0042258B" w:rsidRDefault="00EB40B2" w:rsidP="00D33DE2">
      <w:pPr>
        <w:keepNext/>
        <w:tabs>
          <w:tab w:val="left" w:pos="1440"/>
          <w:tab w:val="left" w:pos="2880"/>
        </w:tabs>
        <w:spacing w:after="0" w:line="240" w:lineRule="auto"/>
        <w:ind w:left="2880"/>
        <w:rPr>
          <w:rFonts w:cs="Arial"/>
          <w:szCs w:val="24"/>
        </w:rPr>
      </w:pPr>
      <w:r w:rsidRPr="0042258B">
        <w:rPr>
          <w:rFonts w:cs="Arial"/>
          <w:szCs w:val="24"/>
        </w:rPr>
        <w:t>email:</w:t>
      </w:r>
      <w:r>
        <w:rPr>
          <w:rFonts w:cs="Arial"/>
          <w:szCs w:val="24"/>
        </w:rPr>
        <w:tab/>
      </w:r>
      <w:r>
        <w:rPr>
          <w:rFonts w:cs="Arial"/>
          <w:szCs w:val="24"/>
        </w:rPr>
        <w:tab/>
      </w:r>
      <w:r w:rsidRPr="0042258B">
        <w:rPr>
          <w:rFonts w:cs="Arial"/>
          <w:szCs w:val="24"/>
        </w:rPr>
        <w:t>AccessibleElections@toronto.ca</w:t>
      </w:r>
    </w:p>
    <w:p w:rsidR="00EB40B2" w:rsidRPr="0042258B" w:rsidRDefault="00EB40B2" w:rsidP="00D33DE2">
      <w:pPr>
        <w:keepNext/>
        <w:tabs>
          <w:tab w:val="left" w:pos="1440"/>
          <w:tab w:val="left" w:pos="2880"/>
        </w:tabs>
        <w:spacing w:after="0" w:line="240" w:lineRule="auto"/>
        <w:ind w:left="2880"/>
        <w:rPr>
          <w:rFonts w:cs="Arial"/>
          <w:szCs w:val="24"/>
        </w:rPr>
      </w:pPr>
      <w:r w:rsidRPr="0042258B">
        <w:rPr>
          <w:rFonts w:cs="Arial"/>
          <w:szCs w:val="24"/>
        </w:rPr>
        <w:t>Phone:</w:t>
      </w:r>
      <w:r w:rsidRPr="0042258B">
        <w:rPr>
          <w:rFonts w:cs="Arial"/>
          <w:szCs w:val="24"/>
        </w:rPr>
        <w:tab/>
        <w:t>416-338-1111, then press 6</w:t>
      </w:r>
    </w:p>
    <w:p w:rsidR="00EB40B2" w:rsidRPr="0042258B" w:rsidRDefault="00EB40B2" w:rsidP="00D33DE2">
      <w:pPr>
        <w:keepNext/>
        <w:tabs>
          <w:tab w:val="left" w:pos="1440"/>
          <w:tab w:val="left" w:pos="2880"/>
        </w:tabs>
        <w:spacing w:after="0" w:line="240" w:lineRule="auto"/>
        <w:ind w:left="2880"/>
        <w:rPr>
          <w:rFonts w:cs="Arial"/>
          <w:szCs w:val="24"/>
        </w:rPr>
      </w:pPr>
      <w:r w:rsidRPr="0042258B">
        <w:rPr>
          <w:rFonts w:cs="Arial"/>
          <w:szCs w:val="24"/>
        </w:rPr>
        <w:t>Fax:</w:t>
      </w:r>
      <w:r w:rsidRPr="0042258B">
        <w:rPr>
          <w:rFonts w:cs="Arial"/>
          <w:szCs w:val="24"/>
        </w:rPr>
        <w:tab/>
      </w:r>
      <w:r>
        <w:rPr>
          <w:rFonts w:cs="Arial"/>
          <w:szCs w:val="24"/>
        </w:rPr>
        <w:tab/>
      </w:r>
      <w:r w:rsidRPr="0042258B">
        <w:rPr>
          <w:rFonts w:cs="Arial"/>
          <w:szCs w:val="24"/>
        </w:rPr>
        <w:t>416-395-1300</w:t>
      </w:r>
    </w:p>
    <w:p w:rsidR="00EB40B2" w:rsidRDefault="00EB40B2" w:rsidP="00D33DE2">
      <w:pPr>
        <w:keepNext/>
        <w:tabs>
          <w:tab w:val="left" w:pos="1440"/>
          <w:tab w:val="left" w:pos="2880"/>
        </w:tabs>
        <w:spacing w:after="0" w:line="240" w:lineRule="auto"/>
        <w:ind w:left="2880"/>
        <w:rPr>
          <w:rFonts w:cs="Arial"/>
          <w:szCs w:val="24"/>
        </w:rPr>
      </w:pPr>
      <w:r w:rsidRPr="0042258B">
        <w:rPr>
          <w:rFonts w:cs="Arial"/>
          <w:szCs w:val="24"/>
        </w:rPr>
        <w:t>Mail:</w:t>
      </w:r>
      <w:r w:rsidRPr="0042258B">
        <w:rPr>
          <w:rFonts w:cs="Arial"/>
          <w:szCs w:val="24"/>
        </w:rPr>
        <w:tab/>
      </w:r>
      <w:r>
        <w:rPr>
          <w:rFonts w:cs="Arial"/>
          <w:szCs w:val="24"/>
        </w:rPr>
        <w:tab/>
      </w:r>
      <w:r w:rsidRPr="0042258B">
        <w:rPr>
          <w:rFonts w:cs="Arial"/>
          <w:szCs w:val="24"/>
        </w:rPr>
        <w:t>Election Services</w:t>
      </w:r>
    </w:p>
    <w:p w:rsidR="00EB40B2" w:rsidRDefault="00EB40B2" w:rsidP="00D33DE2">
      <w:pPr>
        <w:keepNext/>
        <w:tabs>
          <w:tab w:val="left" w:pos="1440"/>
          <w:tab w:val="left" w:pos="2880"/>
        </w:tabs>
        <w:spacing w:after="0" w:line="240" w:lineRule="auto"/>
        <w:ind w:left="2880"/>
        <w:rPr>
          <w:rFonts w:cs="Arial"/>
          <w:szCs w:val="24"/>
        </w:rPr>
      </w:pPr>
      <w:r>
        <w:rPr>
          <w:rFonts w:cs="Arial"/>
          <w:szCs w:val="24"/>
        </w:rPr>
        <w:tab/>
      </w:r>
      <w:r>
        <w:rPr>
          <w:rFonts w:cs="Arial"/>
          <w:szCs w:val="24"/>
        </w:rPr>
        <w:tab/>
        <w:t>89 Northline Road, Toronto ON M4B 3G1</w:t>
      </w:r>
    </w:p>
    <w:p w:rsidR="00EB40B2" w:rsidRPr="000C40AD" w:rsidRDefault="00EB40B2" w:rsidP="00D33DE2">
      <w:pPr>
        <w:keepNext/>
        <w:tabs>
          <w:tab w:val="left" w:pos="1440"/>
          <w:tab w:val="left" w:pos="2880"/>
        </w:tabs>
        <w:spacing w:after="0" w:line="240" w:lineRule="auto"/>
        <w:ind w:left="2880"/>
        <w:rPr>
          <w:rFonts w:cs="Arial"/>
          <w:szCs w:val="24"/>
        </w:rPr>
      </w:pPr>
      <w:r>
        <w:rPr>
          <w:rFonts w:cs="Arial"/>
          <w:szCs w:val="24"/>
        </w:rPr>
        <w:t>TTY:</w:t>
      </w:r>
      <w:r>
        <w:rPr>
          <w:rFonts w:cs="Arial"/>
          <w:szCs w:val="24"/>
        </w:rPr>
        <w:tab/>
      </w:r>
      <w:r>
        <w:rPr>
          <w:rFonts w:cs="Arial"/>
          <w:szCs w:val="24"/>
        </w:rPr>
        <w:tab/>
        <w:t>416-338-OTTY</w:t>
      </w:r>
    </w:p>
    <w:p w:rsidR="00EB40B2" w:rsidRDefault="00EB40B2" w:rsidP="00D33DE2">
      <w:pPr>
        <w:keepNext/>
        <w:tabs>
          <w:tab w:val="left" w:pos="1440"/>
          <w:tab w:val="left" w:pos="2880"/>
        </w:tabs>
        <w:spacing w:after="0" w:line="240" w:lineRule="auto"/>
        <w:rPr>
          <w:rFonts w:cs="Arial"/>
          <w:szCs w:val="24"/>
        </w:rPr>
      </w:pP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p>
    <w:p w:rsidR="00EB40B2" w:rsidRDefault="00EB40B2" w:rsidP="00D33DE2">
      <w:pPr>
        <w:pStyle w:val="MParaTitle"/>
        <w:keepNext/>
        <w:spacing w:after="0" w:line="240" w:lineRule="auto"/>
      </w:pPr>
      <w:r w:rsidRPr="005720F6">
        <w:t xml:space="preserve">Complaint </w:t>
      </w:r>
      <w:r>
        <w:t>A</w:t>
      </w:r>
      <w:r w:rsidRPr="005720F6">
        <w:t xml:space="preserve">bout </w:t>
      </w:r>
      <w:r>
        <w:t>Identification R</w:t>
      </w:r>
      <w:r w:rsidRPr="005720F6">
        <w:t>equirements</w:t>
      </w:r>
    </w:p>
    <w:p w:rsidR="00EB40B2" w:rsidRPr="00717E04" w:rsidRDefault="00EB40B2" w:rsidP="0044451F">
      <w:pPr>
        <w:pStyle w:val="MBullet1"/>
        <w:spacing w:after="0" w:line="240" w:lineRule="auto"/>
      </w:pPr>
      <w:r w:rsidRPr="00717E04">
        <w:t>Explain to the voter the Municipal Elections Act requires that a voter provide identification to verify identity and residence</w:t>
      </w:r>
    </w:p>
    <w:p w:rsidR="00EB40B2" w:rsidRPr="00717E04" w:rsidRDefault="00EB40B2" w:rsidP="0044451F">
      <w:pPr>
        <w:pStyle w:val="MBullet1"/>
        <w:spacing w:after="0" w:line="240" w:lineRule="auto"/>
      </w:pPr>
      <w:r>
        <w:t>Advise i</w:t>
      </w:r>
      <w:r w:rsidRPr="00717E04">
        <w:t xml:space="preserve">f they wish, a formal complaint </w:t>
      </w:r>
      <w:r>
        <w:t xml:space="preserve">may be made </w:t>
      </w:r>
      <w:r w:rsidRPr="00717E04">
        <w:t>by contacting Election Services at 416-338-1111</w:t>
      </w:r>
    </w:p>
    <w:p w:rsidR="00B51229" w:rsidRDefault="00B51229" w:rsidP="0044451F">
      <w:pPr>
        <w:pStyle w:val="MParaTitle"/>
        <w:keepNext/>
        <w:spacing w:after="0" w:line="240" w:lineRule="auto"/>
      </w:pPr>
    </w:p>
    <w:p w:rsidR="00EB40B2" w:rsidRDefault="00EB40B2" w:rsidP="0044451F">
      <w:pPr>
        <w:pStyle w:val="MParaTitle"/>
        <w:keepNext/>
        <w:spacing w:after="0" w:line="240" w:lineRule="auto"/>
      </w:pPr>
      <w:r w:rsidRPr="00847965">
        <w:t xml:space="preserve">Complaint </w:t>
      </w:r>
      <w:r>
        <w:t>A</w:t>
      </w:r>
      <w:r w:rsidRPr="00847965">
        <w:t xml:space="preserve">bout the </w:t>
      </w:r>
      <w:r>
        <w:t>V</w:t>
      </w:r>
      <w:r w:rsidRPr="00847965">
        <w:t xml:space="preserve">oters' </w:t>
      </w:r>
      <w:r>
        <w:t>L</w:t>
      </w:r>
      <w:r w:rsidRPr="00847965">
        <w:t>ist</w:t>
      </w:r>
    </w:p>
    <w:p w:rsidR="00EB40B2" w:rsidRPr="00717E04" w:rsidRDefault="00EB40B2" w:rsidP="0044451F">
      <w:pPr>
        <w:pStyle w:val="MBullet1"/>
        <w:keepNext/>
        <w:spacing w:after="0" w:line="240" w:lineRule="auto"/>
      </w:pPr>
      <w:r w:rsidRPr="00717E04">
        <w:t>Explain to the voter:</w:t>
      </w:r>
    </w:p>
    <w:p w:rsidR="00EB40B2" w:rsidRPr="00D76839" w:rsidRDefault="00EB40B2" w:rsidP="0044451F">
      <w:pPr>
        <w:pStyle w:val="MBullet2"/>
        <w:keepNext/>
        <w:spacing w:after="0" w:line="240" w:lineRule="auto"/>
      </w:pPr>
      <w:r>
        <w:t xml:space="preserve">The voters' list is provided to Election Services by the Municipal </w:t>
      </w:r>
      <w:r w:rsidRPr="00D76839">
        <w:t>Property Assessment Corporation (MPAC)</w:t>
      </w:r>
    </w:p>
    <w:p w:rsidR="00EB40B2" w:rsidRPr="00D76839" w:rsidRDefault="00EB40B2" w:rsidP="0044451F">
      <w:pPr>
        <w:pStyle w:val="MBullet2"/>
        <w:keepNext/>
        <w:spacing w:after="0" w:line="240" w:lineRule="auto"/>
      </w:pPr>
      <w:r w:rsidRPr="00D76839">
        <w:t>Errors and omissions do occur</w:t>
      </w:r>
    </w:p>
    <w:p w:rsidR="00EB40B2" w:rsidRPr="00D76839" w:rsidRDefault="00EB40B2" w:rsidP="0044451F">
      <w:pPr>
        <w:pStyle w:val="MBullet2"/>
        <w:keepNext/>
        <w:spacing w:after="0" w:line="240" w:lineRule="auto"/>
      </w:pPr>
      <w:r w:rsidRPr="00D76839">
        <w:t>The information on the Voters' List Amendment Application will be given to MPAC for correction</w:t>
      </w:r>
    </w:p>
    <w:p w:rsidR="00EB40B2" w:rsidRDefault="00EB40B2" w:rsidP="0044451F">
      <w:pPr>
        <w:pStyle w:val="MBullet1"/>
        <w:keepNext/>
        <w:spacing w:after="0" w:line="240" w:lineRule="auto"/>
      </w:pPr>
      <w:r w:rsidRPr="00D76839">
        <w:t>Advise if they wish, a formal complaint may be</w:t>
      </w:r>
      <w:r w:rsidRPr="00F7050A">
        <w:t xml:space="preserve"> made by contacting MPAC at 1-866-296-6722</w:t>
      </w:r>
    </w:p>
    <w:p w:rsidR="00EB40B2" w:rsidRDefault="00EB40B2" w:rsidP="0044451F">
      <w:pPr>
        <w:pStyle w:val="MBullet1"/>
        <w:numPr>
          <w:ilvl w:val="0"/>
          <w:numId w:val="0"/>
        </w:numPr>
        <w:spacing w:after="0" w:line="240" w:lineRule="auto"/>
      </w:pPr>
    </w:p>
    <w:p w:rsidR="005B540A" w:rsidRDefault="005B540A" w:rsidP="0044451F">
      <w:pPr>
        <w:pStyle w:val="MBullet1"/>
        <w:numPr>
          <w:ilvl w:val="0"/>
          <w:numId w:val="0"/>
        </w:numPr>
        <w:spacing w:after="0" w:line="240" w:lineRule="auto"/>
      </w:pPr>
    </w:p>
    <w:p w:rsidR="00EB40B2" w:rsidRDefault="00EB40B2" w:rsidP="006818FE">
      <w:pPr>
        <w:pStyle w:val="MHeading2"/>
        <w:spacing w:after="0"/>
        <w:rPr>
          <w:rStyle w:val="MHeading2Char"/>
          <w:b/>
        </w:rPr>
      </w:pPr>
      <w:bookmarkStart w:id="57" w:name="_Toc508873376"/>
      <w:bookmarkStart w:id="58" w:name="_Toc515455874"/>
      <w:r w:rsidRPr="00C53632">
        <w:rPr>
          <w:rStyle w:val="MHeading2Char"/>
          <w:b/>
        </w:rPr>
        <w:t>Voter Declines to Accept a Ballot</w:t>
      </w:r>
      <w:bookmarkEnd w:id="57"/>
      <w:bookmarkEnd w:id="58"/>
    </w:p>
    <w:p w:rsidR="006818FE" w:rsidRPr="00C53632" w:rsidRDefault="006818FE" w:rsidP="006818FE">
      <w:pPr>
        <w:pStyle w:val="MHeading2"/>
        <w:numPr>
          <w:ilvl w:val="0"/>
          <w:numId w:val="0"/>
        </w:numPr>
        <w:spacing w:after="0"/>
        <w:ind w:left="1440"/>
        <w:rPr>
          <w:rStyle w:val="MHeading2Char"/>
          <w:b/>
        </w:rPr>
      </w:pPr>
    </w:p>
    <w:p w:rsidR="00EB40B2" w:rsidRDefault="00EB40B2" w:rsidP="006818FE">
      <w:pPr>
        <w:pStyle w:val="MPar"/>
        <w:spacing w:after="0" w:line="240" w:lineRule="auto"/>
      </w:pPr>
      <w:r w:rsidRPr="00884310">
        <w:t xml:space="preserve">If a voter </w:t>
      </w:r>
      <w:r>
        <w:t>refuses to accept a ballot from a Ballot Officer, the Ballot Officer:</w:t>
      </w:r>
    </w:p>
    <w:p w:rsidR="00EB40B2" w:rsidRPr="00486EC6" w:rsidRDefault="00EB40B2" w:rsidP="0044451F">
      <w:pPr>
        <w:pStyle w:val="MBullet1"/>
        <w:spacing w:after="0" w:line="240" w:lineRule="auto"/>
      </w:pPr>
      <w:r>
        <w:t>C</w:t>
      </w:r>
      <w:r w:rsidR="0041309B">
        <w:t>all</w:t>
      </w:r>
      <w:r w:rsidR="00417FA0">
        <w:t>s</w:t>
      </w:r>
      <w:r w:rsidR="0041309B">
        <w:t xml:space="preserve"> you to their table</w:t>
      </w:r>
    </w:p>
    <w:p w:rsidR="00EB40B2" w:rsidRDefault="00EB40B2" w:rsidP="00641A1F">
      <w:pPr>
        <w:tabs>
          <w:tab w:val="left" w:pos="1440"/>
          <w:tab w:val="left" w:pos="2880"/>
        </w:tabs>
        <w:spacing w:after="0"/>
        <w:rPr>
          <w:rFonts w:cs="Arial"/>
          <w:szCs w:val="24"/>
        </w:rPr>
      </w:pPr>
    </w:p>
    <w:p w:rsidR="00EB40B2" w:rsidRDefault="00EB40B2" w:rsidP="00641A1F">
      <w:pPr>
        <w:pStyle w:val="MPar"/>
        <w:spacing w:after="0"/>
      </w:pPr>
      <w:r>
        <w:t>Explain to the voter that if they are declining to vote they cannot be issued another ballot later.</w:t>
      </w:r>
    </w:p>
    <w:p w:rsidR="00EB40B2" w:rsidRDefault="00EB40B2" w:rsidP="00641A1F">
      <w:pPr>
        <w:tabs>
          <w:tab w:val="left" w:pos="1440"/>
          <w:tab w:val="left" w:pos="2880"/>
        </w:tabs>
        <w:spacing w:after="0"/>
        <w:rPr>
          <w:rFonts w:cs="Arial"/>
          <w:szCs w:val="24"/>
        </w:rPr>
      </w:pPr>
    </w:p>
    <w:p w:rsidR="00EB40B2" w:rsidRPr="00AE43CE" w:rsidRDefault="00EB40B2" w:rsidP="00641A1F">
      <w:pPr>
        <w:pStyle w:val="MPar"/>
        <w:spacing w:after="0"/>
      </w:pPr>
      <w:r w:rsidRPr="00AE43CE">
        <w:t>If the voter still refuses</w:t>
      </w:r>
      <w:r w:rsidR="00025718">
        <w:t xml:space="preserve"> to accept the ballot, the Ballot Officer</w:t>
      </w:r>
      <w:r w:rsidRPr="00AE43CE">
        <w:t>:</w:t>
      </w:r>
    </w:p>
    <w:p w:rsidR="00EB40B2" w:rsidRPr="00025718" w:rsidRDefault="00025718" w:rsidP="00641A1F">
      <w:pPr>
        <w:pStyle w:val="MBullet1"/>
        <w:spacing w:after="0"/>
      </w:pPr>
      <w:r>
        <w:rPr>
          <w:rStyle w:val="MBullet1Char"/>
        </w:rPr>
        <w:t>F</w:t>
      </w:r>
      <w:r w:rsidR="00EB40B2" w:rsidRPr="00AE43CE">
        <w:rPr>
          <w:rStyle w:val="MBullet1Char"/>
        </w:rPr>
        <w:t>old</w:t>
      </w:r>
      <w:r w:rsidR="00417FA0">
        <w:rPr>
          <w:rStyle w:val="MBullet1Char"/>
        </w:rPr>
        <w:t>s</w:t>
      </w:r>
      <w:r w:rsidR="00EB40B2" w:rsidRPr="00AE43CE">
        <w:rPr>
          <w:rStyle w:val="MBullet1Char"/>
        </w:rPr>
        <w:t xml:space="preserve"> </w:t>
      </w:r>
      <w:r>
        <w:rPr>
          <w:rStyle w:val="MBullet1Char"/>
        </w:rPr>
        <w:t>the ballot in half and print DECLINED</w:t>
      </w:r>
      <w:r>
        <w:rPr>
          <w:rFonts w:cs="Arial"/>
          <w:szCs w:val="24"/>
        </w:rPr>
        <w:t xml:space="preserve"> on the Ballot</w:t>
      </w:r>
    </w:p>
    <w:p w:rsidR="0066499D" w:rsidRDefault="0066499D" w:rsidP="00025718">
      <w:pPr>
        <w:pStyle w:val="MPar"/>
        <w:spacing w:after="0"/>
      </w:pPr>
    </w:p>
    <w:p w:rsidR="00AE43CE" w:rsidRPr="00AE43CE" w:rsidRDefault="00AE43CE" w:rsidP="00407AF5">
      <w:pPr>
        <w:pStyle w:val="MPar"/>
        <w:spacing w:after="0"/>
      </w:pPr>
      <w:r w:rsidRPr="00AE43CE">
        <w:t xml:space="preserve">Place the ballot in </w:t>
      </w:r>
      <w:r w:rsidR="005320DE">
        <w:t>the</w:t>
      </w:r>
      <w:r w:rsidRPr="00AE43CE">
        <w:t xml:space="preserve"> Forms File</w:t>
      </w:r>
      <w:r w:rsidR="003628C6">
        <w:t>.</w:t>
      </w:r>
    </w:p>
    <w:p w:rsidR="00641A1F" w:rsidRDefault="00641A1F" w:rsidP="00407AF5">
      <w:pPr>
        <w:pStyle w:val="MHeading2"/>
        <w:numPr>
          <w:ilvl w:val="0"/>
          <w:numId w:val="0"/>
        </w:numPr>
        <w:spacing w:after="0"/>
        <w:ind w:left="1440"/>
        <w:rPr>
          <w:rStyle w:val="MHeading2Char"/>
          <w:b/>
          <w:sz w:val="24"/>
          <w:szCs w:val="24"/>
        </w:rPr>
      </w:pPr>
      <w:bookmarkStart w:id="59" w:name="_Toc508873377"/>
    </w:p>
    <w:p w:rsidR="00417FA0" w:rsidRDefault="00417FA0" w:rsidP="00407AF5">
      <w:pPr>
        <w:pStyle w:val="MHeading2"/>
        <w:numPr>
          <w:ilvl w:val="0"/>
          <w:numId w:val="0"/>
        </w:numPr>
        <w:spacing w:after="0"/>
        <w:ind w:left="1440"/>
        <w:rPr>
          <w:rStyle w:val="MHeading2Char"/>
          <w:b/>
          <w:sz w:val="24"/>
          <w:szCs w:val="24"/>
        </w:rPr>
      </w:pPr>
    </w:p>
    <w:p w:rsidR="00417FA0" w:rsidRDefault="00417FA0" w:rsidP="00407AF5">
      <w:pPr>
        <w:pStyle w:val="MHeading2"/>
        <w:numPr>
          <w:ilvl w:val="0"/>
          <w:numId w:val="0"/>
        </w:numPr>
        <w:spacing w:after="0"/>
        <w:ind w:left="1440"/>
        <w:rPr>
          <w:rStyle w:val="MHeading2Char"/>
          <w:b/>
          <w:sz w:val="24"/>
          <w:szCs w:val="24"/>
        </w:rPr>
      </w:pPr>
    </w:p>
    <w:p w:rsidR="00641A1F" w:rsidRDefault="00641A1F" w:rsidP="00407AF5">
      <w:pPr>
        <w:pStyle w:val="MHeading2"/>
        <w:numPr>
          <w:ilvl w:val="0"/>
          <w:numId w:val="0"/>
        </w:numPr>
        <w:spacing w:after="0"/>
        <w:ind w:left="1440"/>
        <w:rPr>
          <w:rStyle w:val="MHeading2Char"/>
          <w:b/>
          <w:sz w:val="24"/>
          <w:szCs w:val="24"/>
        </w:rPr>
      </w:pPr>
    </w:p>
    <w:p w:rsidR="00417FA0" w:rsidRDefault="00417FA0" w:rsidP="00407AF5">
      <w:pPr>
        <w:pStyle w:val="MHeading2"/>
        <w:numPr>
          <w:ilvl w:val="0"/>
          <w:numId w:val="0"/>
        </w:numPr>
        <w:spacing w:after="0"/>
        <w:ind w:left="1440"/>
        <w:rPr>
          <w:rStyle w:val="MHeading2Char"/>
          <w:b/>
          <w:sz w:val="24"/>
          <w:szCs w:val="24"/>
        </w:rPr>
      </w:pPr>
    </w:p>
    <w:p w:rsidR="00417FA0" w:rsidRPr="005B540A" w:rsidRDefault="00417FA0" w:rsidP="00407AF5">
      <w:pPr>
        <w:pStyle w:val="MHeading2"/>
        <w:numPr>
          <w:ilvl w:val="0"/>
          <w:numId w:val="0"/>
        </w:numPr>
        <w:spacing w:after="0"/>
        <w:ind w:left="1440"/>
        <w:rPr>
          <w:rStyle w:val="MHeading2Char"/>
          <w:b/>
          <w:sz w:val="24"/>
          <w:szCs w:val="24"/>
        </w:rPr>
      </w:pPr>
    </w:p>
    <w:p w:rsidR="00EB40B2" w:rsidRDefault="00EB40B2" w:rsidP="0066499D">
      <w:pPr>
        <w:pStyle w:val="MHeading2"/>
        <w:spacing w:after="0"/>
        <w:rPr>
          <w:rStyle w:val="MHeading2Char"/>
          <w:b/>
        </w:rPr>
      </w:pPr>
      <w:bookmarkStart w:id="60" w:name="_Toc515455875"/>
      <w:r w:rsidRPr="00D33DE2">
        <w:rPr>
          <w:rStyle w:val="MHeading2Char"/>
          <w:b/>
        </w:rPr>
        <w:t>Voter Has a Ballot Transfer Notice</w:t>
      </w:r>
      <w:bookmarkEnd w:id="59"/>
      <w:bookmarkEnd w:id="60"/>
    </w:p>
    <w:p w:rsidR="0066499D" w:rsidRPr="00D33DE2" w:rsidRDefault="0066499D" w:rsidP="0066499D">
      <w:pPr>
        <w:pStyle w:val="MHeading2"/>
        <w:numPr>
          <w:ilvl w:val="0"/>
          <w:numId w:val="0"/>
        </w:numPr>
        <w:spacing w:after="0"/>
        <w:ind w:left="1440"/>
        <w:rPr>
          <w:rStyle w:val="MHeading2Char"/>
          <w:b/>
        </w:rPr>
      </w:pPr>
    </w:p>
    <w:p w:rsidR="00EB40B2" w:rsidRDefault="00EB40B2" w:rsidP="0066499D">
      <w:pPr>
        <w:pStyle w:val="MPar"/>
        <w:spacing w:after="0" w:line="240" w:lineRule="auto"/>
      </w:pPr>
      <w:r w:rsidRPr="004E373C">
        <w:t xml:space="preserve">If a voter </w:t>
      </w:r>
      <w:r>
        <w:t>cannot vote at their designated voting place, they can apply to Election Services for a ballot transfer which allows them to vote in another voting place within the ward.</w:t>
      </w:r>
    </w:p>
    <w:p w:rsidR="00EB40B2" w:rsidRDefault="00EB40B2" w:rsidP="0044451F">
      <w:pPr>
        <w:pStyle w:val="MPar"/>
        <w:spacing w:after="0" w:line="240" w:lineRule="auto"/>
      </w:pPr>
    </w:p>
    <w:p w:rsidR="00EB40B2" w:rsidRDefault="00EB40B2" w:rsidP="0044451F">
      <w:pPr>
        <w:pStyle w:val="MPar"/>
        <w:spacing w:after="0" w:line="240" w:lineRule="auto"/>
      </w:pPr>
      <w:r>
        <w:t>If a voter presents a Ballot Transfer Notice, follow the instructions on the Ballot Transfer Notice.</w:t>
      </w:r>
    </w:p>
    <w:p w:rsidR="00EB40B2" w:rsidRDefault="00EB40B2" w:rsidP="0044451F">
      <w:pPr>
        <w:pStyle w:val="MHeading2"/>
        <w:numPr>
          <w:ilvl w:val="0"/>
          <w:numId w:val="0"/>
        </w:numPr>
        <w:spacing w:after="0" w:line="240" w:lineRule="auto"/>
        <w:ind w:left="360"/>
        <w:rPr>
          <w:rStyle w:val="MHeading2Char"/>
          <w:sz w:val="24"/>
          <w:szCs w:val="24"/>
        </w:rPr>
      </w:pPr>
    </w:p>
    <w:p w:rsidR="0066499D" w:rsidRPr="005B540A" w:rsidRDefault="0066499D" w:rsidP="0044451F">
      <w:pPr>
        <w:pStyle w:val="MHeading2"/>
        <w:numPr>
          <w:ilvl w:val="0"/>
          <w:numId w:val="0"/>
        </w:numPr>
        <w:spacing w:after="0" w:line="240" w:lineRule="auto"/>
        <w:ind w:left="360"/>
        <w:rPr>
          <w:rStyle w:val="MHeading2Char"/>
          <w:sz w:val="24"/>
          <w:szCs w:val="24"/>
        </w:rPr>
      </w:pPr>
    </w:p>
    <w:p w:rsidR="00EB40B2" w:rsidRDefault="00EB40B2" w:rsidP="0066499D">
      <w:pPr>
        <w:pStyle w:val="MHeading2"/>
        <w:spacing w:after="0"/>
        <w:rPr>
          <w:rStyle w:val="MHeading2Char"/>
          <w:b/>
        </w:rPr>
      </w:pPr>
      <w:bookmarkStart w:id="61" w:name="_Toc508873378"/>
      <w:bookmarkStart w:id="62" w:name="_Toc515455876"/>
      <w:r w:rsidRPr="00D33DE2">
        <w:rPr>
          <w:rStyle w:val="MHeading2Char"/>
          <w:b/>
        </w:rPr>
        <w:t>Voter Has a Proxy Appointment</w:t>
      </w:r>
      <w:bookmarkEnd w:id="61"/>
      <w:bookmarkEnd w:id="62"/>
    </w:p>
    <w:p w:rsidR="0066499D" w:rsidRPr="00D33DE2" w:rsidRDefault="0066499D" w:rsidP="0066499D">
      <w:pPr>
        <w:pStyle w:val="MHeading2"/>
        <w:numPr>
          <w:ilvl w:val="0"/>
          <w:numId w:val="0"/>
        </w:numPr>
        <w:spacing w:after="0"/>
        <w:ind w:left="1440"/>
        <w:rPr>
          <w:rStyle w:val="MHeading2Char"/>
          <w:b/>
        </w:rPr>
      </w:pPr>
    </w:p>
    <w:p w:rsidR="00EB40B2" w:rsidRDefault="00EB40B2" w:rsidP="0066499D">
      <w:pPr>
        <w:pStyle w:val="MPar"/>
        <w:spacing w:after="0" w:line="240" w:lineRule="auto"/>
      </w:pPr>
      <w:r w:rsidRPr="009A512C">
        <w:t>If a person cannot vote at their designated voting place, they can apply to Election Services to appoint a person to vote on their behalf</w:t>
      </w:r>
      <w:r>
        <w:t xml:space="preserve"> with a Proxy Appointment</w:t>
      </w:r>
      <w:r w:rsidRPr="009A512C">
        <w:t xml:space="preserve">.  </w:t>
      </w:r>
    </w:p>
    <w:p w:rsidR="002C28E5" w:rsidRDefault="002C28E5" w:rsidP="0044451F">
      <w:pPr>
        <w:pStyle w:val="MPar"/>
        <w:spacing w:after="0" w:line="240" w:lineRule="auto"/>
      </w:pPr>
    </w:p>
    <w:p w:rsidR="00EB40B2" w:rsidRDefault="00EB40B2" w:rsidP="0044451F">
      <w:pPr>
        <w:pStyle w:val="MPar"/>
        <w:keepNext/>
        <w:spacing w:after="0" w:line="240" w:lineRule="auto"/>
      </w:pPr>
      <w:r>
        <w:t xml:space="preserve">If a person presents a </w:t>
      </w:r>
      <w:r w:rsidR="002A0596">
        <w:t xml:space="preserve">Voting </w:t>
      </w:r>
      <w:r>
        <w:t>Proxy Appointment the Ballot Officer will call you over to their table.</w:t>
      </w:r>
    </w:p>
    <w:p w:rsidR="0075281F" w:rsidRDefault="0075281F" w:rsidP="0044451F">
      <w:pPr>
        <w:pStyle w:val="MPar"/>
        <w:keepNext/>
        <w:spacing w:after="0" w:line="240" w:lineRule="auto"/>
      </w:pPr>
    </w:p>
    <w:p w:rsidR="0075281F" w:rsidRDefault="00EB40B2" w:rsidP="0044451F">
      <w:pPr>
        <w:pStyle w:val="MPar"/>
        <w:keepNext/>
        <w:spacing w:after="0" w:line="240" w:lineRule="auto"/>
      </w:pPr>
      <w:r>
        <w:t xml:space="preserve">Together, you and the Ballot Officer </w:t>
      </w:r>
      <w:r w:rsidR="0075281F">
        <w:t>check:</w:t>
      </w:r>
    </w:p>
    <w:p w:rsidR="0075281F" w:rsidRDefault="0075281F" w:rsidP="00DC668A">
      <w:pPr>
        <w:pStyle w:val="MBullet1"/>
        <w:spacing w:after="0"/>
      </w:pPr>
      <w:r>
        <w:t>The identification matches the information on the Voting Proxy Appointment</w:t>
      </w:r>
    </w:p>
    <w:p w:rsidR="0075281F" w:rsidRDefault="0075281F" w:rsidP="00DC668A">
      <w:pPr>
        <w:pStyle w:val="MBullet1"/>
        <w:spacing w:after="0"/>
      </w:pPr>
      <w:r>
        <w:t>The appointment is certified and sealed by the Clerk</w:t>
      </w:r>
    </w:p>
    <w:p w:rsidR="0075281F" w:rsidRDefault="0075281F" w:rsidP="0044451F">
      <w:pPr>
        <w:pStyle w:val="MPar"/>
        <w:keepNext/>
        <w:spacing w:after="0" w:line="240" w:lineRule="auto"/>
      </w:pPr>
    </w:p>
    <w:p w:rsidR="0075281F" w:rsidRDefault="0075281F" w:rsidP="0044451F">
      <w:pPr>
        <w:pStyle w:val="MPar"/>
        <w:keepNext/>
        <w:spacing w:after="0" w:line="240" w:lineRule="auto"/>
      </w:pPr>
      <w:r>
        <w:t>The Ballot Officer:</w:t>
      </w:r>
    </w:p>
    <w:p w:rsidR="0075281F" w:rsidRDefault="0075281F" w:rsidP="00DC668A">
      <w:pPr>
        <w:pStyle w:val="MBullet1"/>
        <w:spacing w:after="0"/>
      </w:pPr>
      <w:r>
        <w:t>Finds the voter's name on the voters' list and checks it against the Appointment</w:t>
      </w:r>
    </w:p>
    <w:p w:rsidR="0075281F" w:rsidRDefault="0075281F" w:rsidP="00DC668A">
      <w:pPr>
        <w:pStyle w:val="MBullet1"/>
        <w:spacing w:after="0"/>
      </w:pPr>
      <w:r>
        <w:t>Crosses the voter's name off the list</w:t>
      </w:r>
    </w:p>
    <w:p w:rsidR="0075281F" w:rsidRDefault="0075281F" w:rsidP="00DC668A">
      <w:pPr>
        <w:pStyle w:val="MBullet1"/>
        <w:spacing w:after="0"/>
      </w:pPr>
      <w:r>
        <w:t>Selects the correct ballot for the voter</w:t>
      </w:r>
    </w:p>
    <w:p w:rsidR="0075281F" w:rsidRDefault="0075281F" w:rsidP="00DC668A">
      <w:pPr>
        <w:pStyle w:val="MBullet1"/>
        <w:spacing w:after="0"/>
      </w:pPr>
      <w:r>
        <w:t>Places the initialled ballot in a secrecy folder and shows the voter how to mark the ballot</w:t>
      </w:r>
    </w:p>
    <w:p w:rsidR="0075281F" w:rsidRDefault="0075281F" w:rsidP="00DC668A">
      <w:pPr>
        <w:pStyle w:val="MBullet1"/>
        <w:spacing w:after="0"/>
      </w:pPr>
      <w:r>
        <w:t>Gives the ballot to the voter and directs them to the voting screens and vote tabulator</w:t>
      </w:r>
    </w:p>
    <w:p w:rsidR="0075281F" w:rsidRDefault="0075281F" w:rsidP="00DC668A">
      <w:pPr>
        <w:pStyle w:val="MBullet1"/>
        <w:spacing w:after="0"/>
      </w:pPr>
      <w:r>
        <w:t>Places the Voter Information Card in the Voter Information Envelope</w:t>
      </w:r>
    </w:p>
    <w:p w:rsidR="00EB40B2" w:rsidRPr="005B540A" w:rsidRDefault="00EB40B2" w:rsidP="0044451F">
      <w:pPr>
        <w:pStyle w:val="MPar"/>
        <w:spacing w:after="0" w:line="240" w:lineRule="auto"/>
        <w:rPr>
          <w:rStyle w:val="MHeading2Char"/>
          <w:sz w:val="24"/>
          <w:szCs w:val="24"/>
        </w:rPr>
      </w:pPr>
    </w:p>
    <w:p w:rsidR="005B540A" w:rsidRDefault="005B540A" w:rsidP="0044451F">
      <w:pPr>
        <w:pStyle w:val="MPar"/>
        <w:spacing w:after="0" w:line="240" w:lineRule="auto"/>
        <w:rPr>
          <w:rStyle w:val="MHeading2Char"/>
          <w:sz w:val="24"/>
          <w:szCs w:val="24"/>
        </w:rPr>
      </w:pPr>
    </w:p>
    <w:p w:rsidR="00417FA0" w:rsidRDefault="00417FA0" w:rsidP="0044451F">
      <w:pPr>
        <w:pStyle w:val="MPar"/>
        <w:spacing w:after="0" w:line="240" w:lineRule="auto"/>
        <w:rPr>
          <w:rStyle w:val="MHeading2Char"/>
          <w:sz w:val="24"/>
          <w:szCs w:val="24"/>
        </w:rPr>
      </w:pPr>
    </w:p>
    <w:p w:rsidR="00417FA0" w:rsidRDefault="00417FA0" w:rsidP="0044451F">
      <w:pPr>
        <w:pStyle w:val="MPar"/>
        <w:spacing w:after="0" w:line="240" w:lineRule="auto"/>
        <w:rPr>
          <w:rStyle w:val="MHeading2Char"/>
          <w:sz w:val="24"/>
          <w:szCs w:val="24"/>
        </w:rPr>
      </w:pPr>
    </w:p>
    <w:p w:rsidR="00417FA0" w:rsidRDefault="00417FA0" w:rsidP="0044451F">
      <w:pPr>
        <w:pStyle w:val="MPar"/>
        <w:spacing w:after="0" w:line="240" w:lineRule="auto"/>
        <w:rPr>
          <w:rStyle w:val="MHeading2Char"/>
          <w:sz w:val="24"/>
          <w:szCs w:val="24"/>
        </w:rPr>
      </w:pPr>
    </w:p>
    <w:p w:rsidR="00417FA0" w:rsidRDefault="00417FA0" w:rsidP="0044451F">
      <w:pPr>
        <w:pStyle w:val="MPar"/>
        <w:spacing w:after="0" w:line="240" w:lineRule="auto"/>
        <w:rPr>
          <w:rStyle w:val="MHeading2Char"/>
          <w:sz w:val="24"/>
          <w:szCs w:val="24"/>
        </w:rPr>
      </w:pPr>
    </w:p>
    <w:p w:rsidR="00417FA0" w:rsidRDefault="00417FA0" w:rsidP="0044451F">
      <w:pPr>
        <w:pStyle w:val="MPar"/>
        <w:spacing w:after="0" w:line="240" w:lineRule="auto"/>
        <w:rPr>
          <w:rStyle w:val="MHeading2Char"/>
          <w:sz w:val="24"/>
          <w:szCs w:val="24"/>
        </w:rPr>
      </w:pPr>
    </w:p>
    <w:p w:rsidR="00417FA0" w:rsidRDefault="00417FA0" w:rsidP="0044451F">
      <w:pPr>
        <w:pStyle w:val="MPar"/>
        <w:spacing w:after="0" w:line="240" w:lineRule="auto"/>
        <w:rPr>
          <w:rStyle w:val="MHeading2Char"/>
          <w:sz w:val="24"/>
          <w:szCs w:val="24"/>
        </w:rPr>
      </w:pPr>
    </w:p>
    <w:p w:rsidR="00417FA0" w:rsidRDefault="00417FA0" w:rsidP="0044451F">
      <w:pPr>
        <w:pStyle w:val="MPar"/>
        <w:spacing w:after="0" w:line="240" w:lineRule="auto"/>
        <w:rPr>
          <w:rStyle w:val="MHeading2Char"/>
          <w:sz w:val="24"/>
          <w:szCs w:val="24"/>
        </w:rPr>
      </w:pPr>
    </w:p>
    <w:p w:rsidR="00417FA0" w:rsidRDefault="00417FA0" w:rsidP="0044451F">
      <w:pPr>
        <w:pStyle w:val="MPar"/>
        <w:spacing w:after="0" w:line="240" w:lineRule="auto"/>
        <w:rPr>
          <w:rStyle w:val="MHeading2Char"/>
          <w:sz w:val="24"/>
          <w:szCs w:val="24"/>
        </w:rPr>
      </w:pPr>
    </w:p>
    <w:p w:rsidR="00417FA0" w:rsidRDefault="00417FA0" w:rsidP="0044451F">
      <w:pPr>
        <w:pStyle w:val="MPar"/>
        <w:spacing w:after="0" w:line="240" w:lineRule="auto"/>
        <w:rPr>
          <w:rStyle w:val="MHeading2Char"/>
          <w:sz w:val="24"/>
          <w:szCs w:val="24"/>
        </w:rPr>
      </w:pPr>
    </w:p>
    <w:p w:rsidR="00417FA0" w:rsidRDefault="00417FA0" w:rsidP="0044451F">
      <w:pPr>
        <w:pStyle w:val="MPar"/>
        <w:spacing w:after="0" w:line="240" w:lineRule="auto"/>
        <w:rPr>
          <w:rStyle w:val="MHeading2Char"/>
          <w:sz w:val="24"/>
          <w:szCs w:val="24"/>
        </w:rPr>
      </w:pPr>
    </w:p>
    <w:p w:rsidR="00417FA0" w:rsidRDefault="00417FA0" w:rsidP="0044451F">
      <w:pPr>
        <w:pStyle w:val="MPar"/>
        <w:spacing w:after="0" w:line="240" w:lineRule="auto"/>
        <w:rPr>
          <w:rStyle w:val="MHeading2Char"/>
          <w:sz w:val="24"/>
          <w:szCs w:val="24"/>
        </w:rPr>
      </w:pPr>
    </w:p>
    <w:p w:rsidR="00EB40B2" w:rsidRDefault="00EB40B2" w:rsidP="0066499D">
      <w:pPr>
        <w:pStyle w:val="MHeading2"/>
        <w:spacing w:after="0"/>
        <w:rPr>
          <w:rStyle w:val="MHeading2Char"/>
          <w:b/>
        </w:rPr>
      </w:pPr>
      <w:bookmarkStart w:id="63" w:name="_Toc508873379"/>
      <w:bookmarkStart w:id="64" w:name="_Toc515455877"/>
      <w:r w:rsidRPr="00D33DE2">
        <w:rPr>
          <w:rStyle w:val="MHeading2Char"/>
          <w:b/>
        </w:rPr>
        <w:t>Voter Is Homeless</w:t>
      </w:r>
      <w:bookmarkEnd w:id="63"/>
      <w:bookmarkEnd w:id="64"/>
    </w:p>
    <w:p w:rsidR="0066499D" w:rsidRPr="00D33DE2" w:rsidRDefault="0066499D" w:rsidP="0066499D">
      <w:pPr>
        <w:pStyle w:val="MHeading2"/>
        <w:numPr>
          <w:ilvl w:val="0"/>
          <w:numId w:val="0"/>
        </w:numPr>
        <w:spacing w:after="0"/>
        <w:ind w:left="1440"/>
        <w:rPr>
          <w:rStyle w:val="MHeading2Char"/>
          <w:b/>
        </w:rPr>
      </w:pPr>
    </w:p>
    <w:p w:rsidR="0067008C" w:rsidRDefault="0067008C" w:rsidP="0066499D">
      <w:pPr>
        <w:pStyle w:val="MParaTitle"/>
        <w:spacing w:after="0"/>
      </w:pPr>
      <w:r>
        <w:t>Impor</w:t>
      </w:r>
      <w:r>
        <w:rPr>
          <w:noProof/>
          <w:lang w:eastAsia="en-CA"/>
        </w:rPr>
        <w:drawing>
          <wp:anchor distT="0" distB="0" distL="114300" distR="114300" simplePos="0" relativeHeight="251686912" behindDoc="0" locked="0" layoutInCell="1" allowOverlap="1" wp14:anchorId="70CF5B75" wp14:editId="5DF49ADA">
            <wp:simplePos x="0" y="0"/>
            <wp:positionH relativeFrom="column">
              <wp:posOffset>0</wp:posOffset>
            </wp:positionH>
            <wp:positionV relativeFrom="paragraph">
              <wp:posOffset>0</wp:posOffset>
            </wp:positionV>
            <wp:extent cx="448056" cy="448056"/>
            <wp:effectExtent l="0" t="0" r="9525" b="9525"/>
            <wp:wrapNone/>
            <wp:docPr id="6" name="Picture 6"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noFill/>
                    <a:ln>
                      <a:noFill/>
                    </a:ln>
                  </pic:spPr>
                </pic:pic>
              </a:graphicData>
            </a:graphic>
            <wp14:sizeRelH relativeFrom="margin">
              <wp14:pctWidth>0</wp14:pctWidth>
            </wp14:sizeRelH>
            <wp14:sizeRelV relativeFrom="margin">
              <wp14:pctHeight>0</wp14:pctHeight>
            </wp14:sizeRelV>
          </wp:anchor>
        </w:drawing>
      </w:r>
      <w:r>
        <w:t>tant to know:</w:t>
      </w:r>
    </w:p>
    <w:p w:rsidR="00EB40B2" w:rsidRPr="001101D9" w:rsidRDefault="00EB40B2" w:rsidP="0067008C">
      <w:pPr>
        <w:pStyle w:val="MPar"/>
        <w:keepNext/>
        <w:spacing w:after="0" w:line="240" w:lineRule="auto"/>
      </w:pPr>
      <w:r w:rsidRPr="001101D9">
        <w:t>A voter who is homeless:</w:t>
      </w:r>
    </w:p>
    <w:p w:rsidR="008175F5" w:rsidRDefault="008175F5" w:rsidP="0044451F">
      <w:pPr>
        <w:pStyle w:val="MBullet1"/>
        <w:keepNext/>
        <w:spacing w:after="0" w:line="240" w:lineRule="auto"/>
      </w:pPr>
      <w:r>
        <w:t>Has the right to vote</w:t>
      </w:r>
    </w:p>
    <w:p w:rsidR="00EB40B2" w:rsidRPr="001101D9" w:rsidRDefault="00EB40B2" w:rsidP="0044451F">
      <w:pPr>
        <w:pStyle w:val="MBullet1"/>
        <w:keepNext/>
        <w:spacing w:after="0" w:line="240" w:lineRule="auto"/>
      </w:pPr>
      <w:r w:rsidRPr="001101D9">
        <w:t>Does not have to show identification</w:t>
      </w:r>
    </w:p>
    <w:p w:rsidR="00EB40B2" w:rsidRPr="001101D9" w:rsidRDefault="00EB40B2" w:rsidP="0044451F">
      <w:pPr>
        <w:pStyle w:val="MBullet1"/>
        <w:keepNext/>
        <w:spacing w:after="0" w:line="240" w:lineRule="auto"/>
      </w:pPr>
      <w:r w:rsidRPr="001101D9">
        <w:t>Can complete a Voters' List Amendment Application to be added to the voters' list and receive a ballot</w:t>
      </w:r>
    </w:p>
    <w:p w:rsidR="00937DB6" w:rsidRDefault="00937DB6" w:rsidP="008175F5">
      <w:pPr>
        <w:keepNext/>
        <w:spacing w:after="0" w:line="240" w:lineRule="auto"/>
        <w:ind w:left="1440"/>
        <w:rPr>
          <w:rFonts w:cs="Arial"/>
          <w:szCs w:val="24"/>
        </w:rPr>
      </w:pPr>
    </w:p>
    <w:p w:rsidR="008175F5" w:rsidRPr="00327C44" w:rsidRDefault="008175F5" w:rsidP="008175F5">
      <w:pPr>
        <w:keepNext/>
        <w:spacing w:after="0" w:line="240" w:lineRule="auto"/>
        <w:ind w:left="1440"/>
        <w:rPr>
          <w:rFonts w:cs="Arial"/>
          <w:szCs w:val="24"/>
        </w:rPr>
      </w:pPr>
      <w:r w:rsidRPr="00327C44">
        <w:rPr>
          <w:rFonts w:cs="Arial"/>
          <w:szCs w:val="24"/>
        </w:rPr>
        <w:t>If a voter tells you they are homeless:</w:t>
      </w:r>
    </w:p>
    <w:p w:rsidR="008175F5" w:rsidRPr="00327C44" w:rsidRDefault="008175F5" w:rsidP="00157CF1">
      <w:pPr>
        <w:pStyle w:val="ListParagraph"/>
        <w:keepNext/>
        <w:numPr>
          <w:ilvl w:val="0"/>
          <w:numId w:val="11"/>
        </w:numPr>
        <w:spacing w:after="0" w:line="240" w:lineRule="auto"/>
        <w:rPr>
          <w:rFonts w:ascii="Arial" w:hAnsi="Arial" w:cs="Arial"/>
          <w:sz w:val="24"/>
          <w:szCs w:val="24"/>
        </w:rPr>
      </w:pPr>
      <w:r w:rsidRPr="00327C44">
        <w:rPr>
          <w:rFonts w:ascii="Arial" w:hAnsi="Arial" w:cs="Arial"/>
          <w:sz w:val="24"/>
          <w:szCs w:val="24"/>
        </w:rPr>
        <w:t>Be welcoming</w:t>
      </w:r>
      <w:r w:rsidR="00F67BBE" w:rsidRPr="00327C44">
        <w:rPr>
          <w:rFonts w:ascii="Arial" w:hAnsi="Arial" w:cs="Arial"/>
          <w:sz w:val="24"/>
          <w:szCs w:val="24"/>
        </w:rPr>
        <w:t xml:space="preserve"> and </w:t>
      </w:r>
      <w:r w:rsidR="008A365B" w:rsidRPr="00327C44">
        <w:rPr>
          <w:rFonts w:ascii="Arial" w:hAnsi="Arial" w:cs="Arial"/>
          <w:sz w:val="24"/>
          <w:szCs w:val="24"/>
        </w:rPr>
        <w:t xml:space="preserve">treat the voter with </w:t>
      </w:r>
      <w:r w:rsidR="00F67BBE" w:rsidRPr="00327C44">
        <w:rPr>
          <w:rFonts w:ascii="Arial" w:hAnsi="Arial" w:cs="Arial"/>
          <w:sz w:val="24"/>
          <w:szCs w:val="24"/>
        </w:rPr>
        <w:t>respect</w:t>
      </w:r>
    </w:p>
    <w:p w:rsidR="00A44F91" w:rsidRPr="00327C44" w:rsidRDefault="00A44F91" w:rsidP="00157CF1">
      <w:pPr>
        <w:pStyle w:val="ListParagraph"/>
        <w:keepNext/>
        <w:numPr>
          <w:ilvl w:val="0"/>
          <w:numId w:val="11"/>
        </w:numPr>
        <w:spacing w:after="0" w:line="240" w:lineRule="auto"/>
        <w:rPr>
          <w:rFonts w:ascii="Arial" w:hAnsi="Arial" w:cs="Arial"/>
          <w:sz w:val="24"/>
          <w:szCs w:val="24"/>
        </w:rPr>
      </w:pPr>
      <w:r w:rsidRPr="00327C44">
        <w:rPr>
          <w:rFonts w:ascii="Arial" w:hAnsi="Arial" w:cs="Arial"/>
          <w:sz w:val="24"/>
          <w:szCs w:val="24"/>
        </w:rPr>
        <w:t>Use quiet conversation to ensure the voter's privacy</w:t>
      </w:r>
    </w:p>
    <w:p w:rsidR="00DD106D" w:rsidRPr="00327C44" w:rsidRDefault="00E60A9A" w:rsidP="00157CF1">
      <w:pPr>
        <w:pStyle w:val="ListParagraph"/>
        <w:keepNext/>
        <w:numPr>
          <w:ilvl w:val="0"/>
          <w:numId w:val="11"/>
        </w:numPr>
        <w:spacing w:after="0" w:line="240" w:lineRule="auto"/>
        <w:rPr>
          <w:rFonts w:ascii="Arial" w:hAnsi="Arial" w:cs="Arial"/>
          <w:sz w:val="24"/>
          <w:szCs w:val="24"/>
        </w:rPr>
      </w:pPr>
      <w:r w:rsidRPr="00327C44">
        <w:rPr>
          <w:rFonts w:ascii="Arial" w:hAnsi="Arial" w:cs="Arial"/>
          <w:sz w:val="24"/>
          <w:szCs w:val="24"/>
        </w:rPr>
        <w:t xml:space="preserve">Let the </w:t>
      </w:r>
      <w:r w:rsidR="008F38B6" w:rsidRPr="00327C44">
        <w:rPr>
          <w:rFonts w:ascii="Arial" w:hAnsi="Arial" w:cs="Arial"/>
          <w:sz w:val="24"/>
          <w:szCs w:val="24"/>
        </w:rPr>
        <w:t>voter</w:t>
      </w:r>
      <w:r w:rsidRPr="00327C44">
        <w:rPr>
          <w:rFonts w:ascii="Arial" w:hAnsi="Arial" w:cs="Arial"/>
          <w:sz w:val="24"/>
          <w:szCs w:val="24"/>
        </w:rPr>
        <w:t xml:space="preserve"> know</w:t>
      </w:r>
      <w:r w:rsidR="008F38B6" w:rsidRPr="00327C44">
        <w:rPr>
          <w:rFonts w:ascii="Arial" w:hAnsi="Arial" w:cs="Arial"/>
          <w:sz w:val="24"/>
          <w:szCs w:val="24"/>
        </w:rPr>
        <w:t xml:space="preserve"> they can</w:t>
      </w:r>
      <w:r w:rsidR="00DD106D" w:rsidRPr="00327C44">
        <w:rPr>
          <w:rFonts w:ascii="Arial" w:hAnsi="Arial" w:cs="Arial"/>
          <w:sz w:val="24"/>
          <w:szCs w:val="24"/>
        </w:rPr>
        <w:t>:</w:t>
      </w:r>
    </w:p>
    <w:p w:rsidR="00DD106D" w:rsidRPr="00327C44" w:rsidRDefault="00CD617D" w:rsidP="00DD106D">
      <w:pPr>
        <w:pStyle w:val="MBullet2"/>
        <w:spacing w:after="0"/>
      </w:pPr>
      <w:r>
        <w:t>C</w:t>
      </w:r>
      <w:r w:rsidR="00E60A9A" w:rsidRPr="00327C44">
        <w:t>omplete a</w:t>
      </w:r>
      <w:r w:rsidR="00DD106D" w:rsidRPr="00327C44">
        <w:t>n Application with the Revising Officer to be added to the list</w:t>
      </w:r>
    </w:p>
    <w:p w:rsidR="00DD106D" w:rsidRPr="00327C44" w:rsidRDefault="00703B6C" w:rsidP="00DD106D">
      <w:pPr>
        <w:pStyle w:val="MBullet2"/>
        <w:spacing w:after="0"/>
      </w:pPr>
      <w:r w:rsidRPr="00327C44">
        <w:t>G</w:t>
      </w:r>
      <w:r w:rsidR="00DD106D" w:rsidRPr="00327C44">
        <w:t xml:space="preserve">ive the completed </w:t>
      </w:r>
      <w:r w:rsidR="008F38B6" w:rsidRPr="00327C44">
        <w:t>A</w:t>
      </w:r>
      <w:r w:rsidR="00DD106D" w:rsidRPr="00327C44">
        <w:t xml:space="preserve">pplication to the Ballot Officer </w:t>
      </w:r>
      <w:r w:rsidRPr="00327C44">
        <w:t>and</w:t>
      </w:r>
      <w:r w:rsidR="00DD106D" w:rsidRPr="00327C44">
        <w:t xml:space="preserve"> receive a ballot</w:t>
      </w:r>
    </w:p>
    <w:p w:rsidR="00D04460" w:rsidRPr="00327C44" w:rsidRDefault="00DD106D" w:rsidP="00157CF1">
      <w:pPr>
        <w:pStyle w:val="ListParagraph"/>
        <w:keepNext/>
        <w:numPr>
          <w:ilvl w:val="0"/>
          <w:numId w:val="11"/>
        </w:numPr>
        <w:spacing w:after="0" w:line="240" w:lineRule="auto"/>
        <w:rPr>
          <w:rFonts w:ascii="Arial" w:hAnsi="Arial" w:cs="Arial"/>
          <w:sz w:val="24"/>
          <w:szCs w:val="24"/>
        </w:rPr>
      </w:pPr>
      <w:r w:rsidRPr="00327C44">
        <w:rPr>
          <w:rFonts w:ascii="Arial" w:hAnsi="Arial" w:cs="Arial"/>
          <w:sz w:val="24"/>
          <w:szCs w:val="24"/>
        </w:rPr>
        <w:t>Escort the voter to the Revising Officer</w:t>
      </w:r>
      <w:r w:rsidR="00D04460" w:rsidRPr="00327C44">
        <w:rPr>
          <w:rFonts w:ascii="Arial" w:hAnsi="Arial" w:cs="Arial"/>
          <w:sz w:val="24"/>
          <w:szCs w:val="24"/>
        </w:rPr>
        <w:t xml:space="preserve"> and </w:t>
      </w:r>
      <w:r w:rsidR="0026057F" w:rsidRPr="00327C44">
        <w:rPr>
          <w:rFonts w:ascii="Arial" w:hAnsi="Arial" w:cs="Arial"/>
          <w:sz w:val="24"/>
          <w:szCs w:val="24"/>
        </w:rPr>
        <w:t>discreetly</w:t>
      </w:r>
      <w:r w:rsidR="00D04460" w:rsidRPr="00327C44">
        <w:rPr>
          <w:rFonts w:ascii="Arial" w:hAnsi="Arial" w:cs="Arial"/>
          <w:sz w:val="24"/>
          <w:szCs w:val="24"/>
        </w:rPr>
        <w:t>:</w:t>
      </w:r>
    </w:p>
    <w:p w:rsidR="0026057F" w:rsidRPr="00327C44" w:rsidRDefault="0026057F" w:rsidP="0026057F">
      <w:pPr>
        <w:pStyle w:val="MBullet2"/>
        <w:spacing w:after="0"/>
      </w:pPr>
      <w:r w:rsidRPr="00327C44">
        <w:t>Explain t</w:t>
      </w:r>
      <w:r w:rsidR="00D04460" w:rsidRPr="00327C44">
        <w:t>he voter is homeless</w:t>
      </w:r>
    </w:p>
    <w:p w:rsidR="00181493" w:rsidRPr="00327C44" w:rsidRDefault="0026057F" w:rsidP="0026057F">
      <w:pPr>
        <w:pStyle w:val="MBullet2"/>
        <w:spacing w:after="0"/>
      </w:pPr>
      <w:r w:rsidRPr="00327C44">
        <w:t>Remind the Revising Officer identification is not required</w:t>
      </w:r>
      <w:r w:rsidR="00D64F40" w:rsidRPr="00327C44">
        <w:t xml:space="preserve"> and an Application to Amend the Voters' List must be completed to add the </w:t>
      </w:r>
      <w:r w:rsidR="008A365B" w:rsidRPr="00327C44">
        <w:t>voter to the voters' list</w:t>
      </w:r>
    </w:p>
    <w:p w:rsidR="00D64F40" w:rsidRDefault="00D64F40" w:rsidP="005B540A">
      <w:pPr>
        <w:pStyle w:val="MBullet1"/>
        <w:spacing w:after="0"/>
      </w:pPr>
      <w:r w:rsidRPr="00327C44">
        <w:t>Remain with the voter while the Application is completed</w:t>
      </w:r>
      <w:r w:rsidR="00703B6C" w:rsidRPr="00327C44">
        <w:t xml:space="preserve"> and</w:t>
      </w:r>
      <w:r w:rsidR="008F38B6" w:rsidRPr="00327C44">
        <w:t xml:space="preserve"> assist if required</w:t>
      </w:r>
      <w:r w:rsidRPr="00327C44">
        <w:t>.</w:t>
      </w:r>
    </w:p>
    <w:p w:rsidR="005B540A" w:rsidRPr="00327C44" w:rsidRDefault="005B540A" w:rsidP="005B540A">
      <w:pPr>
        <w:pStyle w:val="MBullet1"/>
        <w:numPr>
          <w:ilvl w:val="0"/>
          <w:numId w:val="0"/>
        </w:numPr>
        <w:spacing w:after="0"/>
        <w:ind w:left="2160"/>
      </w:pPr>
    </w:p>
    <w:p w:rsidR="00CC7BDE" w:rsidRDefault="00CC7BDE" w:rsidP="0066499D">
      <w:pPr>
        <w:pStyle w:val="MParaTitle"/>
        <w:spacing w:after="0"/>
      </w:pPr>
      <w:r w:rsidRPr="00CC7BDE">
        <w:t>Voter's Address</w:t>
      </w:r>
      <w:r w:rsidR="00C4100E">
        <w:t xml:space="preserve"> on the </w:t>
      </w:r>
      <w:r w:rsidR="008D7E9D">
        <w:t xml:space="preserve">Voters' List Amendment </w:t>
      </w:r>
      <w:r w:rsidR="00C4100E">
        <w:t>Application</w:t>
      </w:r>
    </w:p>
    <w:p w:rsidR="0066499D" w:rsidRPr="00CC7BDE" w:rsidRDefault="0066499D" w:rsidP="0066499D">
      <w:pPr>
        <w:pStyle w:val="MParaTitle"/>
        <w:spacing w:after="0"/>
        <w:ind w:left="0"/>
      </w:pPr>
    </w:p>
    <w:p w:rsidR="00EB40B2" w:rsidRDefault="00344B40" w:rsidP="0066499D">
      <w:pPr>
        <w:pStyle w:val="MBullet1"/>
        <w:spacing w:after="0"/>
      </w:pPr>
      <w:r>
        <w:t>The voter</w:t>
      </w:r>
      <w:r w:rsidR="000F4A2D">
        <w:t>'</w:t>
      </w:r>
      <w:r>
        <w:t>s address s</w:t>
      </w:r>
      <w:r w:rsidR="00EB40B2" w:rsidRPr="00C4100E">
        <w:t>hould be the most common place they have returned to eat or sleep during the last 5 weeks</w:t>
      </w:r>
    </w:p>
    <w:p w:rsidR="00F274B4" w:rsidRPr="00C4100E" w:rsidRDefault="00F274B4" w:rsidP="00F274B4">
      <w:pPr>
        <w:pStyle w:val="MBullet1"/>
        <w:numPr>
          <w:ilvl w:val="0"/>
          <w:numId w:val="0"/>
        </w:numPr>
        <w:spacing w:after="0"/>
        <w:ind w:left="2160"/>
      </w:pPr>
    </w:p>
    <w:p w:rsidR="008D7E9D" w:rsidRDefault="00344B40" w:rsidP="008D7E9D">
      <w:pPr>
        <w:pStyle w:val="MBullet1"/>
        <w:spacing w:after="0"/>
      </w:pPr>
      <w:r>
        <w:t>The address c</w:t>
      </w:r>
      <w:r w:rsidR="00EB40B2" w:rsidRPr="00C4100E">
        <w:t>an be recorded as</w:t>
      </w:r>
      <w:r w:rsidR="008D7E9D">
        <w:t>:</w:t>
      </w:r>
    </w:p>
    <w:p w:rsidR="008D7E9D" w:rsidRDefault="008D7E9D" w:rsidP="008D7E9D">
      <w:pPr>
        <w:pStyle w:val="MBullet2"/>
        <w:spacing w:after="0"/>
      </w:pPr>
      <w:r>
        <w:t>A</w:t>
      </w:r>
      <w:r w:rsidR="00EB40B2" w:rsidRPr="00C4100E">
        <w:t>n intersection (corner of "street name" and "street name"</w:t>
      </w:r>
      <w:r w:rsidR="00FD1766">
        <w:t>)</w:t>
      </w:r>
    </w:p>
    <w:p w:rsidR="008D7E9D" w:rsidRDefault="008D7E9D" w:rsidP="008D7E9D">
      <w:pPr>
        <w:pStyle w:val="MBullet2"/>
        <w:spacing w:after="0"/>
      </w:pPr>
      <w:r>
        <w:t xml:space="preserve">A </w:t>
      </w:r>
      <w:r w:rsidR="00EB40B2" w:rsidRPr="00C4100E">
        <w:t>park</w:t>
      </w:r>
    </w:p>
    <w:p w:rsidR="00EB40B2" w:rsidRPr="00C4100E" w:rsidRDefault="008D7E9D" w:rsidP="008D7E9D">
      <w:pPr>
        <w:pStyle w:val="MBullet2"/>
        <w:spacing w:after="0"/>
      </w:pPr>
      <w:r>
        <w:t xml:space="preserve">A </w:t>
      </w:r>
      <w:r w:rsidR="00EB40B2" w:rsidRPr="00C4100E">
        <w:t>shelter</w:t>
      </w:r>
      <w:r>
        <w:t xml:space="preserve"> or</w:t>
      </w:r>
      <w:r w:rsidR="00EB40B2" w:rsidRPr="00C4100E">
        <w:t xml:space="preserve"> drop-in centre</w:t>
      </w:r>
    </w:p>
    <w:p w:rsidR="00F274B4" w:rsidRDefault="00F274B4" w:rsidP="00F274B4">
      <w:pPr>
        <w:pStyle w:val="MBullet1"/>
        <w:numPr>
          <w:ilvl w:val="0"/>
          <w:numId w:val="0"/>
        </w:numPr>
        <w:spacing w:after="0"/>
        <w:ind w:left="2160"/>
      </w:pPr>
    </w:p>
    <w:p w:rsidR="00C4100E" w:rsidRDefault="00EB40B2" w:rsidP="00EC110B">
      <w:pPr>
        <w:pStyle w:val="MBullet1"/>
        <w:spacing w:after="0"/>
      </w:pPr>
      <w:r w:rsidRPr="001101D9">
        <w:t xml:space="preserve">If the exact street address is known, the Revising Officer </w:t>
      </w:r>
      <w:r w:rsidR="00C4100E">
        <w:t xml:space="preserve">must check the street index to ensure </w:t>
      </w:r>
      <w:r w:rsidRPr="001101D9">
        <w:t xml:space="preserve">the address is in </w:t>
      </w:r>
      <w:r w:rsidR="00C4100E">
        <w:t xml:space="preserve">your </w:t>
      </w:r>
      <w:r w:rsidRPr="001101D9">
        <w:t>ward and sub</w:t>
      </w:r>
    </w:p>
    <w:p w:rsidR="00EC110B" w:rsidRDefault="00EC110B" w:rsidP="00EC110B">
      <w:pPr>
        <w:pStyle w:val="MBullet1"/>
        <w:numPr>
          <w:ilvl w:val="0"/>
          <w:numId w:val="0"/>
        </w:numPr>
        <w:spacing w:after="0"/>
        <w:ind w:left="2160"/>
      </w:pPr>
    </w:p>
    <w:p w:rsidR="008D7E9D" w:rsidRDefault="00C4100E" w:rsidP="00344B40">
      <w:pPr>
        <w:pStyle w:val="MBullet1"/>
        <w:spacing w:after="0"/>
      </w:pPr>
      <w:r>
        <w:t xml:space="preserve">If the exact address is not known, </w:t>
      </w:r>
      <w:r w:rsidR="008D7E9D">
        <w:t>use your ward map to determine if the property is in the sub</w:t>
      </w:r>
    </w:p>
    <w:p w:rsidR="00F274B4" w:rsidRDefault="00F274B4" w:rsidP="00F274B4">
      <w:pPr>
        <w:pStyle w:val="MBullet1"/>
        <w:numPr>
          <w:ilvl w:val="0"/>
          <w:numId w:val="0"/>
        </w:numPr>
        <w:spacing w:after="0"/>
        <w:ind w:left="2160"/>
      </w:pPr>
    </w:p>
    <w:p w:rsidR="00C4100E" w:rsidRDefault="008D7E9D" w:rsidP="000F6642">
      <w:pPr>
        <w:pStyle w:val="MBullet1"/>
        <w:spacing w:after="0"/>
      </w:pPr>
      <w:r>
        <w:t xml:space="preserve">If you cannot determine if the property is in your sub, </w:t>
      </w:r>
      <w:r w:rsidR="00C4100E">
        <w:t>phone the Ward Centre for direction</w:t>
      </w:r>
    </w:p>
    <w:p w:rsidR="00EB40B2" w:rsidRDefault="00EB40B2" w:rsidP="000F6642">
      <w:pPr>
        <w:pStyle w:val="MHeading2"/>
        <w:keepNext/>
        <w:numPr>
          <w:ilvl w:val="0"/>
          <w:numId w:val="0"/>
        </w:numPr>
        <w:spacing w:after="0"/>
        <w:ind w:left="1440"/>
        <w:rPr>
          <w:rStyle w:val="MHeading2Char"/>
          <w:sz w:val="24"/>
          <w:szCs w:val="24"/>
        </w:rPr>
      </w:pPr>
    </w:p>
    <w:p w:rsidR="000F6642" w:rsidRDefault="000F6642" w:rsidP="000F6642">
      <w:pPr>
        <w:pStyle w:val="MHeading2"/>
        <w:keepNext/>
        <w:numPr>
          <w:ilvl w:val="0"/>
          <w:numId w:val="0"/>
        </w:numPr>
        <w:spacing w:after="0"/>
        <w:ind w:left="1440"/>
        <w:rPr>
          <w:rStyle w:val="MHeading2Char"/>
          <w:sz w:val="24"/>
          <w:szCs w:val="24"/>
        </w:rPr>
      </w:pPr>
    </w:p>
    <w:p w:rsidR="00417FA0" w:rsidRPr="000F6642" w:rsidRDefault="00417FA0" w:rsidP="000F6642">
      <w:pPr>
        <w:pStyle w:val="MHeading2"/>
        <w:keepNext/>
        <w:numPr>
          <w:ilvl w:val="0"/>
          <w:numId w:val="0"/>
        </w:numPr>
        <w:spacing w:after="0"/>
        <w:ind w:left="1440"/>
        <w:rPr>
          <w:rStyle w:val="MHeading2Char"/>
          <w:sz w:val="24"/>
          <w:szCs w:val="24"/>
        </w:rPr>
      </w:pPr>
    </w:p>
    <w:p w:rsidR="00EB40B2" w:rsidRDefault="00EB40B2" w:rsidP="0066499D">
      <w:pPr>
        <w:pStyle w:val="MHeading2"/>
        <w:rPr>
          <w:rStyle w:val="MHeading2Char"/>
          <w:b/>
        </w:rPr>
      </w:pPr>
      <w:bookmarkStart w:id="65" w:name="_Toc508873380"/>
      <w:bookmarkStart w:id="66" w:name="_Toc515455878"/>
      <w:r w:rsidRPr="00D33DE2">
        <w:rPr>
          <w:rStyle w:val="MHeading2Char"/>
          <w:b/>
        </w:rPr>
        <w:t>Voter Is in the Wrong Voting Place</w:t>
      </w:r>
      <w:bookmarkEnd w:id="65"/>
      <w:bookmarkEnd w:id="66"/>
    </w:p>
    <w:p w:rsidR="000F6642" w:rsidRPr="000F6642" w:rsidRDefault="000F6642" w:rsidP="000F6642">
      <w:pPr>
        <w:pStyle w:val="MHeading2"/>
        <w:keepNext/>
        <w:numPr>
          <w:ilvl w:val="0"/>
          <w:numId w:val="0"/>
        </w:numPr>
        <w:spacing w:after="0"/>
        <w:ind w:left="1440"/>
        <w:rPr>
          <w:rStyle w:val="MHeading2Char"/>
          <w:b/>
          <w:sz w:val="24"/>
          <w:szCs w:val="24"/>
        </w:rPr>
      </w:pPr>
    </w:p>
    <w:p w:rsidR="00EB40B2" w:rsidRDefault="00EB40B2" w:rsidP="00900555">
      <w:pPr>
        <w:pStyle w:val="MPar"/>
        <w:keepNext/>
        <w:spacing w:after="0" w:line="240" w:lineRule="auto"/>
      </w:pPr>
      <w:r>
        <w:t>If a voter's address does not appear in the street index of your voters' list, they are in the wrong voting place.</w:t>
      </w:r>
    </w:p>
    <w:p w:rsidR="00EB40B2" w:rsidRDefault="00EB40B2" w:rsidP="0044451F">
      <w:pPr>
        <w:keepNext/>
        <w:tabs>
          <w:tab w:val="left" w:pos="1440"/>
          <w:tab w:val="left" w:pos="2880"/>
        </w:tabs>
        <w:spacing w:after="0" w:line="240" w:lineRule="auto"/>
        <w:ind w:left="2880"/>
        <w:rPr>
          <w:rFonts w:cs="Arial"/>
          <w:szCs w:val="24"/>
        </w:rPr>
      </w:pPr>
    </w:p>
    <w:p w:rsidR="00EB40B2" w:rsidRDefault="00EB40B2" w:rsidP="0044451F">
      <w:pPr>
        <w:pStyle w:val="MPar"/>
        <w:keepNext/>
        <w:spacing w:after="0" w:line="240" w:lineRule="auto"/>
      </w:pPr>
      <w:r>
        <w:t>If a voter is in the wrong voting place:</w:t>
      </w:r>
    </w:p>
    <w:p w:rsidR="004744F9" w:rsidRDefault="004744F9" w:rsidP="0044451F">
      <w:pPr>
        <w:pStyle w:val="MBullet1"/>
        <w:keepNext/>
        <w:spacing w:after="0" w:line="240" w:lineRule="auto"/>
      </w:pPr>
      <w:r>
        <w:t>Use your ward map and list of voting places to determine where the voter should vote</w:t>
      </w:r>
    </w:p>
    <w:p w:rsidR="00EB40B2" w:rsidRPr="00B365FD" w:rsidRDefault="00A8249E" w:rsidP="0044451F">
      <w:pPr>
        <w:pStyle w:val="MBullet1"/>
        <w:keepNext/>
        <w:spacing w:after="0" w:line="240" w:lineRule="auto"/>
      </w:pPr>
      <w:r>
        <w:t>If you cannot determine where the voter should vote, a</w:t>
      </w:r>
      <w:r w:rsidR="00EB40B2" w:rsidRPr="00B365FD">
        <w:t xml:space="preserve">dvise the voter to call 3-1-1 to find </w:t>
      </w:r>
      <w:r w:rsidR="00EB40B2">
        <w:t>out where they may vote</w:t>
      </w:r>
    </w:p>
    <w:p w:rsidR="00EB40B2" w:rsidRPr="00E37ADA" w:rsidRDefault="00EB40B2" w:rsidP="0044451F">
      <w:pPr>
        <w:pStyle w:val="MBullet1"/>
        <w:keepNext/>
        <w:spacing w:after="0" w:line="240" w:lineRule="auto"/>
      </w:pPr>
      <w:r w:rsidRPr="00E37ADA">
        <w:t xml:space="preserve">If there is urgency </w:t>
      </w:r>
      <w:r w:rsidR="00E04159" w:rsidRPr="00E37ADA">
        <w:t>or you are uncertain how to address</w:t>
      </w:r>
      <w:r w:rsidRPr="00E37ADA">
        <w:t xml:space="preserve"> the voter's situation, phone the Ward </w:t>
      </w:r>
      <w:r w:rsidR="00E04159" w:rsidRPr="00E37ADA">
        <w:t>Centre for direction</w:t>
      </w:r>
    </w:p>
    <w:p w:rsidR="0066499D" w:rsidRDefault="0066499D" w:rsidP="0044451F">
      <w:pPr>
        <w:pStyle w:val="MHeading2"/>
        <w:numPr>
          <w:ilvl w:val="0"/>
          <w:numId w:val="0"/>
        </w:numPr>
        <w:spacing w:after="0" w:line="240" w:lineRule="auto"/>
        <w:ind w:left="1440"/>
        <w:rPr>
          <w:rStyle w:val="MHeading2Char"/>
          <w:sz w:val="24"/>
          <w:szCs w:val="24"/>
        </w:rPr>
      </w:pPr>
    </w:p>
    <w:p w:rsidR="0066499D" w:rsidRPr="000F6642" w:rsidRDefault="0066499D" w:rsidP="0044451F">
      <w:pPr>
        <w:pStyle w:val="MHeading2"/>
        <w:numPr>
          <w:ilvl w:val="0"/>
          <w:numId w:val="0"/>
        </w:numPr>
        <w:spacing w:after="0" w:line="240" w:lineRule="auto"/>
        <w:ind w:left="1440"/>
        <w:rPr>
          <w:rStyle w:val="MHeading2Char"/>
          <w:sz w:val="24"/>
          <w:szCs w:val="24"/>
        </w:rPr>
      </w:pPr>
    </w:p>
    <w:p w:rsidR="00EB40B2" w:rsidRPr="00D33DE2" w:rsidRDefault="00EB40B2" w:rsidP="000F6642">
      <w:pPr>
        <w:pStyle w:val="MHeading2"/>
        <w:spacing w:after="0"/>
        <w:rPr>
          <w:rStyle w:val="MHeading2Char"/>
          <w:b/>
        </w:rPr>
      </w:pPr>
      <w:bookmarkStart w:id="67" w:name="_Toc508873381"/>
      <w:bookmarkStart w:id="68" w:name="_Toc515455879"/>
      <w:r w:rsidRPr="00D33DE2">
        <w:rPr>
          <w:rStyle w:val="MHeading2Char"/>
          <w:b/>
        </w:rPr>
        <w:t>Voter Leaves the Voting Place With a Ballot</w:t>
      </w:r>
      <w:bookmarkEnd w:id="67"/>
      <w:bookmarkEnd w:id="68"/>
    </w:p>
    <w:p w:rsidR="000F6642" w:rsidRDefault="000F6642" w:rsidP="000F6642">
      <w:pPr>
        <w:pStyle w:val="MPar"/>
        <w:spacing w:after="0" w:line="240" w:lineRule="auto"/>
      </w:pPr>
    </w:p>
    <w:p w:rsidR="00EB40B2" w:rsidRDefault="00EB40B2" w:rsidP="000F6642">
      <w:pPr>
        <w:pStyle w:val="MPar"/>
        <w:spacing w:after="0" w:line="240" w:lineRule="auto"/>
      </w:pPr>
      <w:r>
        <w:t>It is an offence to leave the voting place with a ballot.</w:t>
      </w:r>
    </w:p>
    <w:p w:rsidR="00EB40B2" w:rsidRDefault="00EB40B2" w:rsidP="0044451F">
      <w:pPr>
        <w:tabs>
          <w:tab w:val="left" w:pos="1440"/>
          <w:tab w:val="left" w:pos="2880"/>
        </w:tabs>
        <w:spacing w:after="0" w:line="240" w:lineRule="auto"/>
        <w:rPr>
          <w:rFonts w:cs="Arial"/>
          <w:szCs w:val="24"/>
        </w:rPr>
      </w:pPr>
    </w:p>
    <w:p w:rsidR="00EB40B2" w:rsidRDefault="00EB40B2" w:rsidP="0044451F">
      <w:pPr>
        <w:pStyle w:val="MPar"/>
        <w:spacing w:after="0" w:line="240" w:lineRule="auto"/>
      </w:pPr>
      <w:r>
        <w:t>If a voter leaves your voting place with a ballot and it is known who they are:</w:t>
      </w:r>
    </w:p>
    <w:p w:rsidR="00EB40B2" w:rsidRPr="00C62668" w:rsidRDefault="00EB40B2" w:rsidP="0044451F">
      <w:pPr>
        <w:pStyle w:val="MBullet1"/>
        <w:spacing w:after="0" w:line="240" w:lineRule="auto"/>
        <w:rPr>
          <w:rFonts w:cs="Arial"/>
          <w:szCs w:val="24"/>
        </w:rPr>
      </w:pPr>
      <w:r w:rsidRPr="00C62668">
        <w:rPr>
          <w:rStyle w:val="MBullet1Char"/>
        </w:rPr>
        <w:t xml:space="preserve">Direct the Ballot Officer to print </w:t>
      </w:r>
      <w:r w:rsidR="00DD28F0">
        <w:rPr>
          <w:rStyle w:val="MBullet1Char"/>
        </w:rPr>
        <w:t>FORFEITED VOTE</w:t>
      </w:r>
      <w:r w:rsidRPr="00C62668">
        <w:rPr>
          <w:rStyle w:val="MBullet1Char"/>
        </w:rPr>
        <w:t xml:space="preserve"> in the Notes column of the voters'</w:t>
      </w:r>
      <w:r w:rsidRPr="00C62668">
        <w:rPr>
          <w:rFonts w:cs="Arial"/>
          <w:szCs w:val="24"/>
        </w:rPr>
        <w:t xml:space="preserve"> list to the right of the voter's name.</w:t>
      </w:r>
    </w:p>
    <w:p w:rsidR="00EB40B2" w:rsidRDefault="00EB40B2" w:rsidP="0044451F">
      <w:pPr>
        <w:tabs>
          <w:tab w:val="left" w:pos="1440"/>
          <w:tab w:val="left" w:pos="2880"/>
        </w:tabs>
        <w:spacing w:after="0" w:line="240" w:lineRule="auto"/>
        <w:rPr>
          <w:rFonts w:cs="Arial"/>
          <w:szCs w:val="24"/>
        </w:rPr>
      </w:pPr>
    </w:p>
    <w:p w:rsidR="00EB40B2" w:rsidRDefault="00EB40B2" w:rsidP="0044451F">
      <w:pPr>
        <w:pStyle w:val="MPar"/>
        <w:spacing w:after="0" w:line="240" w:lineRule="auto"/>
      </w:pPr>
      <w:r>
        <w:t>If the voter returns, inform them that they cannot vote and cannot be issued another ballot.</w:t>
      </w:r>
    </w:p>
    <w:p w:rsidR="00EB40B2" w:rsidRPr="000F6642" w:rsidRDefault="00EB40B2" w:rsidP="0044451F">
      <w:pPr>
        <w:pStyle w:val="MPar"/>
        <w:spacing w:after="0" w:line="240" w:lineRule="auto"/>
        <w:ind w:left="0"/>
        <w:rPr>
          <w:rStyle w:val="MHeading2Char"/>
          <w:sz w:val="24"/>
          <w:szCs w:val="24"/>
        </w:rPr>
      </w:pPr>
    </w:p>
    <w:p w:rsidR="00EB40B2" w:rsidRPr="000F6642" w:rsidRDefault="00EB40B2" w:rsidP="0044451F">
      <w:pPr>
        <w:pStyle w:val="MPar"/>
        <w:spacing w:after="0" w:line="240" w:lineRule="auto"/>
        <w:ind w:left="0"/>
        <w:rPr>
          <w:rStyle w:val="MHeading2Char"/>
          <w:sz w:val="24"/>
          <w:szCs w:val="24"/>
        </w:rPr>
      </w:pPr>
    </w:p>
    <w:p w:rsidR="00EB40B2" w:rsidRDefault="00EB40B2" w:rsidP="0066499D">
      <w:pPr>
        <w:pStyle w:val="MHeading2"/>
        <w:spacing w:after="0"/>
        <w:rPr>
          <w:rStyle w:val="MHeading2Char"/>
          <w:b/>
        </w:rPr>
      </w:pPr>
      <w:bookmarkStart w:id="69" w:name="_Toc508873382"/>
      <w:bookmarkStart w:id="70" w:name="_Toc515455880"/>
      <w:r w:rsidRPr="00D33DE2">
        <w:rPr>
          <w:rStyle w:val="MHeading2Char"/>
          <w:b/>
        </w:rPr>
        <w:t>Voter Makes a Mistake on the Ballot</w:t>
      </w:r>
      <w:bookmarkEnd w:id="69"/>
      <w:bookmarkEnd w:id="70"/>
    </w:p>
    <w:p w:rsidR="0066499D" w:rsidRPr="00D33DE2" w:rsidRDefault="0066499D" w:rsidP="0066499D">
      <w:pPr>
        <w:pStyle w:val="MHeading2"/>
        <w:numPr>
          <w:ilvl w:val="0"/>
          <w:numId w:val="0"/>
        </w:numPr>
        <w:spacing w:after="0"/>
        <w:ind w:left="1440"/>
        <w:rPr>
          <w:rStyle w:val="MHeading2Char"/>
          <w:b/>
        </w:rPr>
      </w:pPr>
    </w:p>
    <w:p w:rsidR="00EB40B2" w:rsidRDefault="00EB40B2" w:rsidP="0066499D">
      <w:pPr>
        <w:pStyle w:val="MPar"/>
        <w:spacing w:after="0" w:line="240" w:lineRule="auto"/>
      </w:pPr>
      <w:r>
        <w:t>If a voter makes a mistake on their ballot:</w:t>
      </w:r>
    </w:p>
    <w:p w:rsidR="00EB40B2" w:rsidRPr="00050235" w:rsidRDefault="00EB40B2" w:rsidP="0044451F">
      <w:pPr>
        <w:pStyle w:val="MBullet1"/>
        <w:spacing w:after="0" w:line="240" w:lineRule="auto"/>
      </w:pPr>
      <w:r>
        <w:t>T</w:t>
      </w:r>
      <w:r w:rsidRPr="00050235">
        <w:t>hey are entitled to receive a new ballot</w:t>
      </w:r>
    </w:p>
    <w:p w:rsidR="00EB40B2" w:rsidRPr="00050235" w:rsidRDefault="00EB40B2" w:rsidP="0044451F">
      <w:pPr>
        <w:pStyle w:val="MBullet1"/>
        <w:spacing w:after="0" w:line="240" w:lineRule="auto"/>
      </w:pPr>
      <w:r>
        <w:t>T</w:t>
      </w:r>
      <w:r w:rsidRPr="00050235">
        <w:t>he Ballot Officer or Tabulator Officer will direct the voter to you</w:t>
      </w:r>
    </w:p>
    <w:p w:rsidR="00EB40B2" w:rsidRDefault="00EB40B2" w:rsidP="0044451F">
      <w:pPr>
        <w:tabs>
          <w:tab w:val="left" w:pos="1440"/>
          <w:tab w:val="left" w:pos="2880"/>
        </w:tabs>
        <w:spacing w:after="0" w:line="240" w:lineRule="auto"/>
        <w:rPr>
          <w:rFonts w:cs="Arial"/>
          <w:szCs w:val="24"/>
        </w:rPr>
      </w:pPr>
    </w:p>
    <w:p w:rsidR="00EB40B2" w:rsidRDefault="00EB40B2" w:rsidP="0044451F">
      <w:pPr>
        <w:pStyle w:val="MPar"/>
        <w:spacing w:after="0" w:line="240" w:lineRule="auto"/>
      </w:pPr>
      <w:r>
        <w:t>You must:</w:t>
      </w:r>
    </w:p>
    <w:p w:rsidR="00EB40B2" w:rsidRDefault="00EB40B2" w:rsidP="0044451F">
      <w:pPr>
        <w:pStyle w:val="MBullet1"/>
        <w:spacing w:after="0" w:line="240" w:lineRule="auto"/>
      </w:pPr>
      <w:r>
        <w:t>Fold the ballot in half</w:t>
      </w:r>
    </w:p>
    <w:p w:rsidR="00EB40B2" w:rsidRDefault="00EB40B2" w:rsidP="0044451F">
      <w:pPr>
        <w:pStyle w:val="MBullet1"/>
        <w:spacing w:after="0" w:line="240" w:lineRule="auto"/>
      </w:pPr>
      <w:r>
        <w:t xml:space="preserve">Print </w:t>
      </w:r>
      <w:r w:rsidR="00DD28F0">
        <w:t>SPOILED</w:t>
      </w:r>
      <w:r>
        <w:t xml:space="preserve"> on the back of the ballot</w:t>
      </w:r>
    </w:p>
    <w:p w:rsidR="00EB40B2" w:rsidRDefault="00EB40B2" w:rsidP="0044451F">
      <w:pPr>
        <w:pStyle w:val="MBullet1"/>
        <w:spacing w:after="0" w:line="240" w:lineRule="auto"/>
      </w:pPr>
      <w:r>
        <w:t>Issue a new ballot to the voter</w:t>
      </w:r>
    </w:p>
    <w:p w:rsidR="00EB40B2" w:rsidRPr="00050235" w:rsidRDefault="00EB40B2" w:rsidP="0044451F">
      <w:pPr>
        <w:pStyle w:val="MBullet1"/>
        <w:spacing w:after="0" w:line="240" w:lineRule="auto"/>
      </w:pPr>
      <w:r>
        <w:t>Place the spoiled ballot in the Forms File</w:t>
      </w:r>
    </w:p>
    <w:p w:rsidR="00EB40B2" w:rsidRDefault="00EB40B2" w:rsidP="0044451F">
      <w:pPr>
        <w:pStyle w:val="MHeading2"/>
        <w:numPr>
          <w:ilvl w:val="0"/>
          <w:numId w:val="0"/>
        </w:numPr>
        <w:spacing w:after="0" w:line="240" w:lineRule="auto"/>
        <w:ind w:left="360"/>
        <w:rPr>
          <w:rStyle w:val="MHeading2Char"/>
          <w:sz w:val="24"/>
          <w:szCs w:val="24"/>
        </w:rPr>
      </w:pPr>
    </w:p>
    <w:p w:rsidR="00EC110B" w:rsidRPr="00EC110B" w:rsidRDefault="00EC110B" w:rsidP="0044451F">
      <w:pPr>
        <w:pStyle w:val="MHeading2"/>
        <w:numPr>
          <w:ilvl w:val="0"/>
          <w:numId w:val="0"/>
        </w:numPr>
        <w:spacing w:after="0" w:line="240" w:lineRule="auto"/>
        <w:ind w:left="360"/>
        <w:rPr>
          <w:rStyle w:val="MHeading2Char"/>
          <w:sz w:val="24"/>
          <w:szCs w:val="24"/>
        </w:rPr>
      </w:pPr>
    </w:p>
    <w:p w:rsidR="00EB40B2" w:rsidRDefault="00EB40B2" w:rsidP="0066499D">
      <w:pPr>
        <w:pStyle w:val="MHeading2"/>
        <w:spacing w:after="0"/>
        <w:rPr>
          <w:rStyle w:val="MHeading2Char"/>
          <w:b/>
        </w:rPr>
      </w:pPr>
      <w:bookmarkStart w:id="71" w:name="_Toc508873383"/>
      <w:bookmarkStart w:id="72" w:name="_Toc515455881"/>
      <w:r w:rsidRPr="00990942">
        <w:rPr>
          <w:rStyle w:val="MHeading2Char"/>
          <w:b/>
        </w:rPr>
        <w:t>Voter Needs Help of an Election Official</w:t>
      </w:r>
      <w:bookmarkEnd w:id="71"/>
      <w:bookmarkEnd w:id="72"/>
    </w:p>
    <w:p w:rsidR="0066499D" w:rsidRPr="00990942" w:rsidRDefault="0066499D" w:rsidP="0066499D">
      <w:pPr>
        <w:pStyle w:val="MHeading2"/>
        <w:numPr>
          <w:ilvl w:val="0"/>
          <w:numId w:val="0"/>
        </w:numPr>
        <w:spacing w:after="0"/>
        <w:ind w:left="1440"/>
        <w:rPr>
          <w:rStyle w:val="MHeading2Char"/>
          <w:b/>
        </w:rPr>
      </w:pPr>
    </w:p>
    <w:p w:rsidR="00EB40B2" w:rsidRDefault="00EB40B2" w:rsidP="0066499D">
      <w:pPr>
        <w:pStyle w:val="MPar"/>
        <w:spacing w:after="0" w:line="240" w:lineRule="auto"/>
      </w:pPr>
      <w:r>
        <w:t>If a voter needs the help of an Election Official to mark their ballot, the Ballot Officer will advise you of the help needed.</w:t>
      </w:r>
    </w:p>
    <w:p w:rsidR="00EC110B" w:rsidRDefault="00EC110B" w:rsidP="00900555">
      <w:pPr>
        <w:pStyle w:val="MPar"/>
        <w:keepNext/>
        <w:spacing w:after="0" w:line="240" w:lineRule="auto"/>
      </w:pPr>
    </w:p>
    <w:p w:rsidR="00417FA0" w:rsidRDefault="00417FA0" w:rsidP="00900555">
      <w:pPr>
        <w:pStyle w:val="MPar"/>
        <w:keepNext/>
        <w:spacing w:after="0" w:line="240" w:lineRule="auto"/>
      </w:pPr>
    </w:p>
    <w:p w:rsidR="00417FA0" w:rsidRDefault="00417FA0" w:rsidP="00900555">
      <w:pPr>
        <w:pStyle w:val="MPar"/>
        <w:keepNext/>
        <w:spacing w:after="0" w:line="240" w:lineRule="auto"/>
      </w:pPr>
    </w:p>
    <w:p w:rsidR="00EB40B2" w:rsidRPr="00BF43B5" w:rsidRDefault="00EB40B2" w:rsidP="00900555">
      <w:pPr>
        <w:pStyle w:val="MPar"/>
        <w:keepNext/>
        <w:spacing w:after="0" w:line="240" w:lineRule="auto"/>
      </w:pPr>
      <w:r>
        <w:t>You must:</w:t>
      </w:r>
    </w:p>
    <w:p w:rsidR="00EB40B2" w:rsidRDefault="00EB40B2" w:rsidP="0044451F">
      <w:pPr>
        <w:pStyle w:val="MBullet1"/>
        <w:keepNext/>
        <w:spacing w:after="0" w:line="240" w:lineRule="auto"/>
      </w:pPr>
      <w:r>
        <w:t>Take the voter to the voting screen area</w:t>
      </w:r>
    </w:p>
    <w:p w:rsidR="00EB40B2" w:rsidRDefault="00EB40B2" w:rsidP="0044451F">
      <w:pPr>
        <w:pStyle w:val="MBullet1"/>
        <w:keepNext/>
        <w:spacing w:after="0" w:line="240" w:lineRule="auto"/>
      </w:pPr>
      <w:r>
        <w:t>Mark the ballot as the voter indicates</w:t>
      </w:r>
    </w:p>
    <w:p w:rsidR="00EB40B2" w:rsidRDefault="00EB40B2" w:rsidP="0044451F">
      <w:pPr>
        <w:keepNext/>
        <w:tabs>
          <w:tab w:val="left" w:pos="1440"/>
          <w:tab w:val="left" w:pos="2880"/>
        </w:tabs>
        <w:spacing w:after="0" w:line="240" w:lineRule="auto"/>
        <w:rPr>
          <w:rFonts w:cs="Arial"/>
          <w:szCs w:val="24"/>
        </w:rPr>
      </w:pPr>
    </w:p>
    <w:p w:rsidR="00EB40B2" w:rsidRDefault="00EB40B2" w:rsidP="0044451F">
      <w:pPr>
        <w:pStyle w:val="MPar"/>
        <w:keepNext/>
        <w:spacing w:after="0" w:line="240" w:lineRule="auto"/>
      </w:pPr>
      <w:r>
        <w:t>If requested by the voter, the Ballot Officer may act as a witness.</w:t>
      </w:r>
    </w:p>
    <w:p w:rsidR="00EB40B2" w:rsidRDefault="00EB40B2" w:rsidP="0044451F">
      <w:pPr>
        <w:pStyle w:val="MHeading2"/>
        <w:numPr>
          <w:ilvl w:val="0"/>
          <w:numId w:val="0"/>
        </w:numPr>
        <w:spacing w:after="0" w:line="240" w:lineRule="auto"/>
        <w:ind w:left="1440"/>
        <w:rPr>
          <w:rStyle w:val="MHeading2Char"/>
          <w:sz w:val="24"/>
          <w:szCs w:val="24"/>
        </w:rPr>
      </w:pPr>
    </w:p>
    <w:p w:rsidR="0066499D" w:rsidRDefault="0066499D" w:rsidP="0044451F">
      <w:pPr>
        <w:pStyle w:val="MHeading2"/>
        <w:numPr>
          <w:ilvl w:val="0"/>
          <w:numId w:val="0"/>
        </w:numPr>
        <w:spacing w:after="0" w:line="240" w:lineRule="auto"/>
        <w:ind w:left="1440"/>
        <w:rPr>
          <w:rStyle w:val="MHeading2Char"/>
          <w:sz w:val="24"/>
          <w:szCs w:val="24"/>
        </w:rPr>
      </w:pPr>
    </w:p>
    <w:p w:rsidR="00EB40B2" w:rsidRDefault="00EB40B2" w:rsidP="005B70B7">
      <w:pPr>
        <w:pStyle w:val="MHeading2"/>
        <w:spacing w:after="0"/>
        <w:rPr>
          <w:rStyle w:val="MHeading2Char"/>
          <w:b/>
        </w:rPr>
      </w:pPr>
      <w:bookmarkStart w:id="73" w:name="_Toc508873384"/>
      <w:bookmarkStart w:id="74" w:name="_Toc515455882"/>
      <w:r w:rsidRPr="00990942">
        <w:rPr>
          <w:rStyle w:val="MHeading2Char"/>
          <w:b/>
        </w:rPr>
        <w:t>Voter Needs Help of a Friend</w:t>
      </w:r>
      <w:bookmarkEnd w:id="73"/>
      <w:bookmarkEnd w:id="74"/>
    </w:p>
    <w:p w:rsidR="006E61DB" w:rsidRPr="00990942" w:rsidRDefault="006E61DB" w:rsidP="006E61DB">
      <w:pPr>
        <w:pStyle w:val="MHeading2"/>
        <w:numPr>
          <w:ilvl w:val="0"/>
          <w:numId w:val="0"/>
        </w:numPr>
        <w:spacing w:after="0"/>
        <w:ind w:left="1440"/>
        <w:rPr>
          <w:rStyle w:val="MHeading2Char"/>
          <w:b/>
        </w:rPr>
      </w:pPr>
    </w:p>
    <w:p w:rsidR="004F0835" w:rsidRDefault="00EB40B2" w:rsidP="004F0835">
      <w:pPr>
        <w:pStyle w:val="MPar"/>
        <w:keepNext/>
        <w:spacing w:after="0"/>
      </w:pPr>
      <w:r>
        <w:t>If a voter needs the help of a friend or support person to mark their ballot the Ballot Officer</w:t>
      </w:r>
      <w:r w:rsidR="004F0835">
        <w:t>:</w:t>
      </w:r>
    </w:p>
    <w:p w:rsidR="00EB40B2" w:rsidRDefault="004F0835" w:rsidP="004F0835">
      <w:pPr>
        <w:pStyle w:val="MBullet1"/>
        <w:spacing w:after="0"/>
        <w:rPr>
          <w:rFonts w:cs="Arial"/>
          <w:szCs w:val="24"/>
        </w:rPr>
      </w:pPr>
      <w:r>
        <w:rPr>
          <w:rFonts w:cs="Arial"/>
          <w:szCs w:val="24"/>
        </w:rPr>
        <w:t>Asks the friend to read Declaration #3 out loud</w:t>
      </w:r>
    </w:p>
    <w:p w:rsidR="004F0835" w:rsidRDefault="004F0835" w:rsidP="004F0835">
      <w:pPr>
        <w:pStyle w:val="MBullet1"/>
        <w:spacing w:after="0"/>
        <w:rPr>
          <w:rFonts w:cs="Arial"/>
          <w:szCs w:val="24"/>
        </w:rPr>
      </w:pPr>
      <w:r>
        <w:rPr>
          <w:rFonts w:cs="Arial"/>
          <w:szCs w:val="24"/>
        </w:rPr>
        <w:t>Asks the friend "Do you confirm the declaration is true?"</w:t>
      </w:r>
    </w:p>
    <w:p w:rsidR="004F0835" w:rsidRDefault="004F0835" w:rsidP="004F0835">
      <w:pPr>
        <w:pStyle w:val="MBullet1"/>
        <w:spacing w:after="0"/>
        <w:rPr>
          <w:rFonts w:cs="Arial"/>
          <w:szCs w:val="24"/>
        </w:rPr>
      </w:pPr>
      <w:r>
        <w:rPr>
          <w:rFonts w:cs="Arial"/>
          <w:szCs w:val="24"/>
        </w:rPr>
        <w:t>Prints DECLARATION #3 under notes in the voters' list</w:t>
      </w:r>
    </w:p>
    <w:p w:rsidR="004F0835" w:rsidRDefault="004F0835" w:rsidP="004F0835">
      <w:pPr>
        <w:pStyle w:val="MBullet1"/>
        <w:spacing w:after="0"/>
        <w:rPr>
          <w:rFonts w:cs="Arial"/>
          <w:szCs w:val="24"/>
        </w:rPr>
      </w:pPr>
      <w:r>
        <w:rPr>
          <w:rFonts w:cs="Arial"/>
          <w:szCs w:val="24"/>
        </w:rPr>
        <w:t>Places the initialled ballot in a secrecy folder and shows the voter how to mark the ballot</w:t>
      </w:r>
    </w:p>
    <w:p w:rsidR="004F0835" w:rsidRDefault="004F0835" w:rsidP="004F0835">
      <w:pPr>
        <w:pStyle w:val="MBullet1"/>
        <w:spacing w:after="0"/>
        <w:rPr>
          <w:rFonts w:cs="Arial"/>
          <w:szCs w:val="24"/>
        </w:rPr>
      </w:pPr>
      <w:r>
        <w:rPr>
          <w:rFonts w:cs="Arial"/>
          <w:szCs w:val="24"/>
        </w:rPr>
        <w:t>Gives the ballot to the voter and directs them to the voting screens and vote tabulator</w:t>
      </w:r>
    </w:p>
    <w:p w:rsidR="004F0835" w:rsidRDefault="004F0835" w:rsidP="004F0835">
      <w:pPr>
        <w:pStyle w:val="MBullet1"/>
        <w:spacing w:after="0"/>
        <w:rPr>
          <w:rFonts w:cs="Arial"/>
          <w:szCs w:val="24"/>
        </w:rPr>
      </w:pPr>
      <w:r>
        <w:rPr>
          <w:rFonts w:cs="Arial"/>
          <w:szCs w:val="24"/>
        </w:rPr>
        <w:t>Places the Voter Information Card in the Voter Information Envelope</w:t>
      </w:r>
    </w:p>
    <w:p w:rsidR="001015F1" w:rsidRDefault="001015F1" w:rsidP="004F0835">
      <w:pPr>
        <w:pStyle w:val="MParaTitle"/>
        <w:keepNext/>
        <w:spacing w:after="0"/>
      </w:pPr>
    </w:p>
    <w:p w:rsidR="00EB40B2" w:rsidRPr="00D14834" w:rsidRDefault="001015F1" w:rsidP="004F0835">
      <w:pPr>
        <w:pStyle w:val="MParaTitle"/>
        <w:keepNext/>
        <w:spacing w:after="0"/>
      </w:pPr>
      <w:r>
        <w:rPr>
          <w:noProof/>
          <w:lang w:eastAsia="en-CA"/>
        </w:rPr>
        <w:drawing>
          <wp:anchor distT="0" distB="0" distL="114300" distR="114300" simplePos="0" relativeHeight="251644928" behindDoc="0" locked="0" layoutInCell="1" allowOverlap="1" wp14:anchorId="23AD4461" wp14:editId="492515BA">
            <wp:simplePos x="0" y="0"/>
            <wp:positionH relativeFrom="column">
              <wp:posOffset>130810</wp:posOffset>
            </wp:positionH>
            <wp:positionV relativeFrom="paragraph">
              <wp:posOffset>15323</wp:posOffset>
            </wp:positionV>
            <wp:extent cx="447675" cy="447675"/>
            <wp:effectExtent l="0" t="0" r="9525" b="9525"/>
            <wp:wrapNone/>
            <wp:docPr id="24" name="Picture 24"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40B2">
        <w:t>Important to K</w:t>
      </w:r>
      <w:r w:rsidR="00EB40B2" w:rsidRPr="00D14834">
        <w:t>now:</w:t>
      </w:r>
    </w:p>
    <w:p w:rsidR="00F45089" w:rsidRPr="00F45089" w:rsidRDefault="00F45089" w:rsidP="004F0835">
      <w:pPr>
        <w:pStyle w:val="MBullet1"/>
        <w:spacing w:after="0"/>
      </w:pPr>
      <w:r w:rsidRPr="00F45089">
        <w:t xml:space="preserve">A Scrutineer or </w:t>
      </w:r>
      <w:r w:rsidR="002B0DC1">
        <w:t>Candidate</w:t>
      </w:r>
      <w:r w:rsidRPr="00F45089">
        <w:t xml:space="preserve"> cannot act as a friend of a voter</w:t>
      </w:r>
    </w:p>
    <w:p w:rsidR="00F45089" w:rsidRPr="00F45089" w:rsidRDefault="00F45089" w:rsidP="004F0835">
      <w:pPr>
        <w:pStyle w:val="MBullet1"/>
        <w:spacing w:after="0"/>
      </w:pPr>
      <w:r w:rsidRPr="00F45089">
        <w:t>A person can act as a friend only once, except for family or in a nursing home</w:t>
      </w:r>
    </w:p>
    <w:p w:rsidR="00EB40B2" w:rsidRDefault="00EB40B2" w:rsidP="0044451F">
      <w:pPr>
        <w:keepNext/>
        <w:tabs>
          <w:tab w:val="left" w:pos="1440"/>
          <w:tab w:val="left" w:pos="2880"/>
        </w:tabs>
        <w:spacing w:after="0" w:line="240" w:lineRule="auto"/>
        <w:rPr>
          <w:rFonts w:cs="Arial"/>
          <w:szCs w:val="24"/>
        </w:rPr>
      </w:pPr>
    </w:p>
    <w:p w:rsidR="00EB40B2" w:rsidRDefault="00EB40B2" w:rsidP="0044451F">
      <w:pPr>
        <w:keepNext/>
        <w:tabs>
          <w:tab w:val="left" w:pos="1440"/>
          <w:tab w:val="left" w:pos="2880"/>
        </w:tabs>
        <w:spacing w:after="0" w:line="240" w:lineRule="auto"/>
        <w:rPr>
          <w:rFonts w:cs="Arial"/>
          <w:szCs w:val="24"/>
        </w:rPr>
      </w:pPr>
    </w:p>
    <w:p w:rsidR="00EB40B2" w:rsidRPr="00900555" w:rsidRDefault="00EB40B2" w:rsidP="000F6642">
      <w:pPr>
        <w:pStyle w:val="MHeading2"/>
        <w:spacing w:after="0"/>
        <w:rPr>
          <w:rStyle w:val="MHeading2Char"/>
          <w:b/>
        </w:rPr>
      </w:pPr>
      <w:bookmarkStart w:id="75" w:name="_Toc508873385"/>
      <w:bookmarkStart w:id="76" w:name="_Toc515455883"/>
      <w:r w:rsidRPr="00900555">
        <w:rPr>
          <w:rStyle w:val="MHeading2Char"/>
          <w:b/>
        </w:rPr>
        <w:t>Voter Needs Help of an Interpreter</w:t>
      </w:r>
      <w:bookmarkEnd w:id="75"/>
      <w:bookmarkEnd w:id="76"/>
    </w:p>
    <w:p w:rsidR="00EB40B2" w:rsidRDefault="00EB40B2" w:rsidP="000F6642">
      <w:pPr>
        <w:pStyle w:val="MHeading2"/>
        <w:keepNext/>
        <w:numPr>
          <w:ilvl w:val="0"/>
          <w:numId w:val="0"/>
        </w:numPr>
        <w:spacing w:after="0" w:line="240" w:lineRule="auto"/>
        <w:rPr>
          <w:rStyle w:val="MHeading2Char"/>
        </w:rPr>
      </w:pPr>
    </w:p>
    <w:p w:rsidR="001015F1" w:rsidRDefault="00EB40B2" w:rsidP="000F6642">
      <w:pPr>
        <w:pStyle w:val="MPar"/>
        <w:keepNext/>
        <w:spacing w:after="0" w:line="240" w:lineRule="auto"/>
      </w:pPr>
      <w:r>
        <w:t>If a voter needs the help of an interpreter the Ballot Officer</w:t>
      </w:r>
      <w:r w:rsidR="001015F1">
        <w:t>:</w:t>
      </w:r>
    </w:p>
    <w:p w:rsidR="00EB40B2" w:rsidRDefault="001015F1" w:rsidP="005D0698">
      <w:pPr>
        <w:pStyle w:val="MBullet1"/>
        <w:spacing w:after="0"/>
      </w:pPr>
      <w:r>
        <w:t>Asks the interpreter to read Declaration #2 out loud</w:t>
      </w:r>
    </w:p>
    <w:p w:rsidR="001015F1" w:rsidRDefault="001015F1" w:rsidP="005D0698">
      <w:pPr>
        <w:pStyle w:val="MBullet1"/>
        <w:spacing w:after="0"/>
      </w:pPr>
      <w:r>
        <w:t>Asks the interpreter "Do you confirm the declaration is true?"</w:t>
      </w:r>
    </w:p>
    <w:p w:rsidR="001015F1" w:rsidRDefault="001015F1" w:rsidP="005D0698">
      <w:pPr>
        <w:pStyle w:val="MBullet1"/>
        <w:spacing w:after="0"/>
      </w:pPr>
      <w:r>
        <w:t>Prints DECLARATION #2 under Notes in the voters' list</w:t>
      </w:r>
    </w:p>
    <w:p w:rsidR="001015F1" w:rsidRDefault="001015F1" w:rsidP="0044451F">
      <w:pPr>
        <w:tabs>
          <w:tab w:val="left" w:pos="1440"/>
          <w:tab w:val="left" w:pos="2880"/>
        </w:tabs>
        <w:spacing w:after="0" w:line="240" w:lineRule="auto"/>
        <w:rPr>
          <w:rFonts w:cs="Arial"/>
          <w:szCs w:val="24"/>
        </w:rPr>
      </w:pPr>
    </w:p>
    <w:p w:rsidR="00EB40B2" w:rsidRPr="00D14834" w:rsidRDefault="00EB40B2" w:rsidP="0044451F">
      <w:pPr>
        <w:pStyle w:val="MParaTitle"/>
        <w:spacing w:after="0" w:line="240" w:lineRule="auto"/>
      </w:pPr>
      <w:r>
        <w:rPr>
          <w:noProof/>
          <w:lang w:eastAsia="en-CA"/>
        </w:rPr>
        <w:drawing>
          <wp:anchor distT="0" distB="0" distL="114300" distR="114300" simplePos="0" relativeHeight="251645952" behindDoc="0" locked="0" layoutInCell="1" allowOverlap="1" wp14:anchorId="2EBF6E44" wp14:editId="00F5FD8D">
            <wp:simplePos x="0" y="0"/>
            <wp:positionH relativeFrom="column">
              <wp:posOffset>131721</wp:posOffset>
            </wp:positionH>
            <wp:positionV relativeFrom="paragraph">
              <wp:posOffset>33434</wp:posOffset>
            </wp:positionV>
            <wp:extent cx="447675" cy="447675"/>
            <wp:effectExtent l="0" t="0" r="9525" b="9525"/>
            <wp:wrapNone/>
            <wp:docPr id="27" name="Picture 27"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t>Important to K</w:t>
      </w:r>
      <w:r w:rsidRPr="00D14834">
        <w:t>now:</w:t>
      </w:r>
    </w:p>
    <w:p w:rsidR="00F45089" w:rsidRPr="00F45089" w:rsidRDefault="00F45089" w:rsidP="00F45089">
      <w:pPr>
        <w:pStyle w:val="MBullet1"/>
        <w:spacing w:after="0"/>
      </w:pPr>
      <w:r w:rsidRPr="00F45089">
        <w:t xml:space="preserve">A Scrutineer or </w:t>
      </w:r>
      <w:r w:rsidR="002B0DC1">
        <w:t>Candidate</w:t>
      </w:r>
      <w:r w:rsidRPr="00F45089">
        <w:t xml:space="preserve"> cannot act as an interpreter</w:t>
      </w:r>
    </w:p>
    <w:p w:rsidR="00F45089" w:rsidRPr="00F45089" w:rsidRDefault="00F45089" w:rsidP="00F45089">
      <w:pPr>
        <w:pStyle w:val="MBullet1"/>
        <w:spacing w:after="0"/>
      </w:pPr>
      <w:r w:rsidRPr="00F45089">
        <w:t xml:space="preserve">An interpreter can </w:t>
      </w:r>
      <w:r w:rsidR="005810FB">
        <w:t>assist</w:t>
      </w:r>
      <w:r w:rsidRPr="00F45089">
        <w:t xml:space="preserve"> more than one person but must take </w:t>
      </w:r>
      <w:r w:rsidR="005810FB">
        <w:t>a</w:t>
      </w:r>
      <w:r w:rsidRPr="00F45089">
        <w:t xml:space="preserve"> declaration each time</w:t>
      </w:r>
    </w:p>
    <w:p w:rsidR="00F45089" w:rsidRDefault="00F45089" w:rsidP="00F45089">
      <w:pPr>
        <w:pStyle w:val="MBullet1"/>
        <w:spacing w:after="0"/>
      </w:pPr>
      <w:r w:rsidRPr="00F45089">
        <w:t xml:space="preserve">An Election Official acting as an interpreter </w:t>
      </w:r>
      <w:r w:rsidR="005810FB">
        <w:t xml:space="preserve">can assist more than one person and </w:t>
      </w:r>
      <w:r w:rsidRPr="00F45089">
        <w:t>does not have to take a declaration</w:t>
      </w:r>
    </w:p>
    <w:p w:rsidR="00DF55A3" w:rsidRPr="00DF55A3" w:rsidRDefault="00713C6F" w:rsidP="00F45089">
      <w:pPr>
        <w:pStyle w:val="MBullet1"/>
        <w:spacing w:after="0"/>
      </w:pPr>
      <w:r w:rsidRPr="00DF55A3">
        <w:rPr>
          <w:rFonts w:cs="Arial"/>
        </w:rPr>
        <w:t xml:space="preserve">A child may act as an interpreter if they are 6 years of age or older and the </w:t>
      </w:r>
      <w:r w:rsidR="00DF55A3" w:rsidRPr="00DF55A3">
        <w:rPr>
          <w:rFonts w:cs="Arial"/>
        </w:rPr>
        <w:t xml:space="preserve">Ballot Officer </w:t>
      </w:r>
      <w:r w:rsidRPr="00DF55A3">
        <w:rPr>
          <w:rFonts w:cs="Arial"/>
        </w:rPr>
        <w:t>is satisfied that they are competent to act as an interpreter on behalf of a</w:t>
      </w:r>
      <w:r w:rsidR="00DF55A3">
        <w:rPr>
          <w:rFonts w:cs="Arial"/>
        </w:rPr>
        <w:t xml:space="preserve"> voter</w:t>
      </w:r>
    </w:p>
    <w:p w:rsidR="00EB40B2" w:rsidRDefault="00EB40B2" w:rsidP="0044451F">
      <w:pPr>
        <w:pStyle w:val="MHeading1"/>
        <w:pageBreakBefore/>
        <w:spacing w:after="0" w:line="240" w:lineRule="auto"/>
      </w:pPr>
      <w:bookmarkStart w:id="77" w:name="_Toc508873386"/>
      <w:bookmarkStart w:id="78" w:name="_Toc515455884"/>
      <w:r>
        <w:t>Customer Service and Accessibility</w:t>
      </w:r>
      <w:bookmarkEnd w:id="77"/>
      <w:bookmarkEnd w:id="78"/>
    </w:p>
    <w:p w:rsidR="00EB40B2" w:rsidRDefault="00EB40B2" w:rsidP="0044451F">
      <w:pPr>
        <w:pStyle w:val="MHeading1"/>
        <w:numPr>
          <w:ilvl w:val="0"/>
          <w:numId w:val="0"/>
        </w:numPr>
        <w:spacing w:after="0" w:line="240" w:lineRule="auto"/>
        <w:ind w:left="720"/>
      </w:pPr>
    </w:p>
    <w:p w:rsidR="00400FF8" w:rsidRPr="00400FF8" w:rsidRDefault="00400FF8" w:rsidP="00400FF8">
      <w:pPr>
        <w:pStyle w:val="MHeading2"/>
        <w:numPr>
          <w:ilvl w:val="0"/>
          <w:numId w:val="0"/>
        </w:numPr>
        <w:spacing w:after="0" w:line="240" w:lineRule="auto"/>
        <w:ind w:left="1440"/>
        <w:rPr>
          <w:sz w:val="24"/>
          <w:szCs w:val="24"/>
        </w:rPr>
      </w:pPr>
      <w:bookmarkStart w:id="79" w:name="_Toc508873387"/>
    </w:p>
    <w:p w:rsidR="00EB40B2" w:rsidRDefault="00EB40B2" w:rsidP="0044451F">
      <w:pPr>
        <w:pStyle w:val="MHeading2"/>
        <w:spacing w:after="0" w:line="240" w:lineRule="auto"/>
      </w:pPr>
      <w:bookmarkStart w:id="80" w:name="_Toc515455885"/>
      <w:r>
        <w:t>Creating a Positive Voting Experience</w:t>
      </w:r>
      <w:bookmarkEnd w:id="79"/>
      <w:bookmarkEnd w:id="80"/>
    </w:p>
    <w:p w:rsidR="00EB40B2" w:rsidRDefault="00EB40B2" w:rsidP="0044451F">
      <w:pPr>
        <w:tabs>
          <w:tab w:val="left" w:pos="1440"/>
          <w:tab w:val="left" w:pos="2880"/>
        </w:tabs>
        <w:spacing w:after="0" w:line="240" w:lineRule="auto"/>
        <w:rPr>
          <w:rFonts w:cs="Arial"/>
          <w:szCs w:val="24"/>
          <w:lang w:eastAsia="en-CA"/>
        </w:rPr>
      </w:pPr>
    </w:p>
    <w:p w:rsidR="00EB40B2" w:rsidRDefault="00EB40B2" w:rsidP="0044451F">
      <w:pPr>
        <w:pStyle w:val="MPar"/>
        <w:spacing w:after="0" w:line="240" w:lineRule="auto"/>
        <w:rPr>
          <w:lang w:eastAsia="en-CA"/>
        </w:rPr>
      </w:pPr>
      <w:r>
        <w:rPr>
          <w:lang w:eastAsia="en-CA"/>
        </w:rPr>
        <w:t>It is important that you and your team create a positive voting experience for all voters:</w:t>
      </w:r>
    </w:p>
    <w:p w:rsidR="00EB40B2" w:rsidRDefault="00EB40B2" w:rsidP="0044451F">
      <w:pPr>
        <w:pStyle w:val="MBullet1"/>
        <w:spacing w:after="0" w:line="240" w:lineRule="auto"/>
        <w:rPr>
          <w:lang w:eastAsia="en-CA"/>
        </w:rPr>
      </w:pPr>
      <w:r>
        <w:rPr>
          <w:lang w:eastAsia="en-CA"/>
        </w:rPr>
        <w:t>Make eye contact</w:t>
      </w:r>
    </w:p>
    <w:p w:rsidR="00EB40B2" w:rsidRDefault="00EB40B2" w:rsidP="0044451F">
      <w:pPr>
        <w:pStyle w:val="MBullet1"/>
        <w:spacing w:after="0" w:line="240" w:lineRule="auto"/>
        <w:rPr>
          <w:lang w:eastAsia="en-CA"/>
        </w:rPr>
      </w:pPr>
      <w:r>
        <w:rPr>
          <w:lang w:eastAsia="en-CA"/>
        </w:rPr>
        <w:t>Smile</w:t>
      </w:r>
    </w:p>
    <w:p w:rsidR="00EB40B2" w:rsidRDefault="00EB40B2" w:rsidP="0044451F">
      <w:pPr>
        <w:pStyle w:val="MBullet1"/>
        <w:spacing w:after="0" w:line="240" w:lineRule="auto"/>
        <w:rPr>
          <w:lang w:eastAsia="en-CA"/>
        </w:rPr>
      </w:pPr>
      <w:r>
        <w:rPr>
          <w:lang w:eastAsia="en-CA"/>
        </w:rPr>
        <w:t>Greet voters as they arrive</w:t>
      </w:r>
    </w:p>
    <w:p w:rsidR="00EB40B2" w:rsidRDefault="00EB40B2" w:rsidP="0044451F">
      <w:pPr>
        <w:pStyle w:val="MBullet1"/>
        <w:spacing w:after="0" w:line="240" w:lineRule="auto"/>
        <w:rPr>
          <w:lang w:eastAsia="en-CA"/>
        </w:rPr>
      </w:pPr>
      <w:r>
        <w:rPr>
          <w:lang w:eastAsia="en-CA"/>
        </w:rPr>
        <w:t>Use a welcoming tone</w:t>
      </w:r>
    </w:p>
    <w:p w:rsidR="00EB40B2" w:rsidRDefault="00EB40B2" w:rsidP="0044451F">
      <w:pPr>
        <w:pStyle w:val="MBullet1"/>
        <w:spacing w:after="0" w:line="240" w:lineRule="auto"/>
        <w:rPr>
          <w:lang w:eastAsia="en-CA"/>
        </w:rPr>
      </w:pPr>
      <w:r>
        <w:rPr>
          <w:lang w:eastAsia="en-CA"/>
        </w:rPr>
        <w:t>Listen</w:t>
      </w:r>
    </w:p>
    <w:p w:rsidR="00EB40B2" w:rsidRDefault="00EB40B2" w:rsidP="0044451F">
      <w:pPr>
        <w:pStyle w:val="MBullet1"/>
        <w:spacing w:after="0" w:line="240" w:lineRule="auto"/>
        <w:rPr>
          <w:lang w:eastAsia="en-CA"/>
        </w:rPr>
      </w:pPr>
      <w:r>
        <w:rPr>
          <w:lang w:eastAsia="en-CA"/>
        </w:rPr>
        <w:t>Be polite and respectful</w:t>
      </w:r>
    </w:p>
    <w:p w:rsidR="00EB40B2" w:rsidRDefault="00EB40B2" w:rsidP="0044451F">
      <w:pPr>
        <w:pStyle w:val="MBullet1"/>
        <w:spacing w:after="0" w:line="240" w:lineRule="auto"/>
        <w:rPr>
          <w:lang w:eastAsia="en-CA"/>
        </w:rPr>
      </w:pPr>
      <w:r>
        <w:rPr>
          <w:lang w:eastAsia="en-CA"/>
        </w:rPr>
        <w:t>Focus on problem solving</w:t>
      </w:r>
    </w:p>
    <w:p w:rsidR="00EB40B2" w:rsidRPr="00900555" w:rsidRDefault="00EB40B2" w:rsidP="0044451F">
      <w:pPr>
        <w:pStyle w:val="MHeading2"/>
        <w:numPr>
          <w:ilvl w:val="0"/>
          <w:numId w:val="0"/>
        </w:numPr>
        <w:spacing w:after="0" w:line="240" w:lineRule="auto"/>
        <w:ind w:left="1440"/>
        <w:rPr>
          <w:sz w:val="24"/>
          <w:szCs w:val="24"/>
        </w:rPr>
      </w:pPr>
    </w:p>
    <w:p w:rsidR="00EB40B2" w:rsidRPr="00900555" w:rsidRDefault="00EB40B2" w:rsidP="0044451F">
      <w:pPr>
        <w:pStyle w:val="MHeading2"/>
        <w:numPr>
          <w:ilvl w:val="0"/>
          <w:numId w:val="0"/>
        </w:numPr>
        <w:spacing w:after="0" w:line="240" w:lineRule="auto"/>
        <w:ind w:left="1440"/>
        <w:rPr>
          <w:sz w:val="24"/>
          <w:szCs w:val="24"/>
        </w:rPr>
      </w:pPr>
    </w:p>
    <w:p w:rsidR="00EB40B2" w:rsidRDefault="00EB40B2" w:rsidP="0044451F">
      <w:pPr>
        <w:pStyle w:val="MHeading2"/>
        <w:spacing w:after="0" w:line="240" w:lineRule="auto"/>
      </w:pPr>
      <w:bookmarkStart w:id="81" w:name="_Toc508873388"/>
      <w:bookmarkStart w:id="82" w:name="_Toc515455886"/>
      <w:r>
        <w:t>Serving People with Disabilities</w:t>
      </w:r>
      <w:bookmarkEnd w:id="81"/>
      <w:bookmarkEnd w:id="82"/>
    </w:p>
    <w:p w:rsidR="00EB40B2" w:rsidRDefault="00EB40B2" w:rsidP="0044451F">
      <w:pPr>
        <w:pStyle w:val="MPar"/>
        <w:spacing w:after="0" w:line="240" w:lineRule="auto"/>
        <w:ind w:left="0"/>
      </w:pPr>
    </w:p>
    <w:p w:rsidR="00F51651" w:rsidRDefault="00F51651" w:rsidP="00F51651">
      <w:pPr>
        <w:pStyle w:val="MPar"/>
        <w:spacing w:after="0" w:line="240" w:lineRule="auto"/>
      </w:pPr>
      <w:r w:rsidRPr="00621948">
        <w:t>It's important that people with disabilities have full and</w:t>
      </w:r>
      <w:r>
        <w:t xml:space="preserve"> equal access to elections and can vote in the same place and in similar ways as others. Sometimes, this may require an approach that is flexible and responsive to the individual needs of the voter. </w:t>
      </w:r>
    </w:p>
    <w:p w:rsidR="00F51651" w:rsidRDefault="00F51651" w:rsidP="00F51651">
      <w:pPr>
        <w:pStyle w:val="MPar"/>
        <w:spacing w:after="0" w:line="240" w:lineRule="auto"/>
      </w:pPr>
    </w:p>
    <w:p w:rsidR="00F51651" w:rsidRDefault="00F51651" w:rsidP="00F51651">
      <w:pPr>
        <w:pStyle w:val="MPar"/>
        <w:spacing w:after="0" w:line="240" w:lineRule="auto"/>
      </w:pPr>
      <w:r>
        <w:t>Remember to TALK!:</w:t>
      </w:r>
    </w:p>
    <w:p w:rsidR="00F51651" w:rsidRPr="005C130D" w:rsidRDefault="00F51651" w:rsidP="00F51651">
      <w:pPr>
        <w:pStyle w:val="MCheckbox"/>
        <w:spacing w:after="0" w:line="240" w:lineRule="auto"/>
      </w:pPr>
      <w:r>
        <w:rPr>
          <w:b/>
          <w:sz w:val="32"/>
          <w:szCs w:val="32"/>
        </w:rPr>
        <w:t>T</w:t>
      </w:r>
      <w:r w:rsidRPr="005C130D">
        <w:t>ake a moment to ask "May I help you?"</w:t>
      </w:r>
    </w:p>
    <w:p w:rsidR="00F51651" w:rsidRDefault="00F51651" w:rsidP="00F51651">
      <w:pPr>
        <w:pStyle w:val="MCheckbox"/>
        <w:spacing w:after="0" w:line="240" w:lineRule="auto"/>
      </w:pPr>
      <w:r>
        <w:rPr>
          <w:b/>
          <w:sz w:val="32"/>
          <w:szCs w:val="32"/>
        </w:rPr>
        <w:t>A</w:t>
      </w:r>
      <w:r>
        <w:t>sk, don't assume. Never assist unless asked to.</w:t>
      </w:r>
    </w:p>
    <w:p w:rsidR="00F51651" w:rsidRDefault="00F51651" w:rsidP="00F51651">
      <w:pPr>
        <w:pStyle w:val="MCheckbox"/>
        <w:spacing w:after="0" w:line="240" w:lineRule="auto"/>
      </w:pPr>
      <w:r>
        <w:rPr>
          <w:b/>
          <w:sz w:val="32"/>
          <w:szCs w:val="32"/>
        </w:rPr>
        <w:t>L</w:t>
      </w:r>
      <w:r>
        <w:t>isten and speak directly to the person.</w:t>
      </w:r>
    </w:p>
    <w:p w:rsidR="00F51651" w:rsidRDefault="00F51651" w:rsidP="00F51651">
      <w:pPr>
        <w:pStyle w:val="MCheckbox"/>
        <w:spacing w:after="0" w:line="240" w:lineRule="auto"/>
      </w:pPr>
      <w:r>
        <w:rPr>
          <w:b/>
          <w:sz w:val="32"/>
          <w:szCs w:val="32"/>
        </w:rPr>
        <w:t>K</w:t>
      </w:r>
      <w:r>
        <w:t>now the accommodations and special services available.</w:t>
      </w:r>
    </w:p>
    <w:p w:rsidR="00F51651" w:rsidRDefault="00F51651" w:rsidP="00F51651">
      <w:pPr>
        <w:rPr>
          <w:rFonts w:cs="Arial"/>
          <w:szCs w:val="24"/>
        </w:rPr>
      </w:pPr>
    </w:p>
    <w:p w:rsidR="00F51651" w:rsidRPr="006D4B04" w:rsidRDefault="00F51651" w:rsidP="00F51651">
      <w:pPr>
        <w:pStyle w:val="MParaTitle"/>
        <w:spacing w:after="0"/>
      </w:pPr>
      <w:r w:rsidRPr="006D4B04">
        <w:t>Impo</w:t>
      </w:r>
      <w:r w:rsidRPr="004D411F">
        <w:rPr>
          <w:b w:val="0"/>
          <w:noProof/>
          <w:lang w:eastAsia="en-CA"/>
        </w:rPr>
        <w:drawing>
          <wp:anchor distT="0" distB="0" distL="114300" distR="114300" simplePos="0" relativeHeight="251688960" behindDoc="0" locked="0" layoutInCell="1" allowOverlap="1" wp14:anchorId="2E31269A" wp14:editId="2EA2BF4F">
            <wp:simplePos x="0" y="0"/>
            <wp:positionH relativeFrom="column">
              <wp:posOffset>0</wp:posOffset>
            </wp:positionH>
            <wp:positionV relativeFrom="paragraph">
              <wp:posOffset>0</wp:posOffset>
            </wp:positionV>
            <wp:extent cx="448056" cy="448056"/>
            <wp:effectExtent l="0" t="0" r="9525" b="9525"/>
            <wp:wrapNone/>
            <wp:docPr id="8" name="Picture 8"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4B04">
        <w:t>rtant to do:</w:t>
      </w:r>
    </w:p>
    <w:p w:rsidR="00F51651" w:rsidRDefault="00F51651" w:rsidP="00F51651">
      <w:pPr>
        <w:pStyle w:val="MBullet1"/>
        <w:spacing w:after="0" w:line="240" w:lineRule="auto"/>
      </w:pPr>
      <w:r>
        <w:t>Be welcoming and treat the voter with respect</w:t>
      </w:r>
    </w:p>
    <w:p w:rsidR="00F51651" w:rsidRDefault="00F51651" w:rsidP="00F51651">
      <w:pPr>
        <w:pStyle w:val="MBullet1"/>
        <w:spacing w:after="0" w:line="240" w:lineRule="auto"/>
      </w:pPr>
      <w:r>
        <w:t>D</w:t>
      </w:r>
      <w:r w:rsidRPr="00951900">
        <w:t>o not single out a voter if you believe they may have a disability</w:t>
      </w:r>
    </w:p>
    <w:p w:rsidR="00F51651" w:rsidRDefault="00F51651" w:rsidP="00F51651">
      <w:pPr>
        <w:pStyle w:val="MBullet1"/>
        <w:spacing w:after="0" w:line="240" w:lineRule="auto"/>
      </w:pPr>
      <w:r>
        <w:t>D</w:t>
      </w:r>
      <w:r w:rsidRPr="00951900">
        <w:t>o not discuss a voter's needs or disability in front of other</w:t>
      </w:r>
      <w:r>
        <w:t>s</w:t>
      </w:r>
    </w:p>
    <w:p w:rsidR="00F51651" w:rsidRDefault="00F51651" w:rsidP="00F51651">
      <w:pPr>
        <w:pStyle w:val="MBullet1"/>
        <w:spacing w:after="0" w:line="240" w:lineRule="auto"/>
      </w:pPr>
      <w:r>
        <w:t>When assisting a voter, keep the voter's privacy and independence in mind</w:t>
      </w:r>
    </w:p>
    <w:p w:rsidR="00EB40B2" w:rsidRDefault="00EB40B2" w:rsidP="0044451F">
      <w:pPr>
        <w:pStyle w:val="MHeading2"/>
        <w:numPr>
          <w:ilvl w:val="0"/>
          <w:numId w:val="0"/>
        </w:numPr>
        <w:spacing w:after="0" w:line="240" w:lineRule="auto"/>
        <w:ind w:left="360"/>
        <w:rPr>
          <w:sz w:val="24"/>
          <w:szCs w:val="24"/>
        </w:rPr>
      </w:pPr>
    </w:p>
    <w:p w:rsidR="00EC110B" w:rsidRPr="00900555" w:rsidRDefault="00EC110B" w:rsidP="0044451F">
      <w:pPr>
        <w:pStyle w:val="MHeading2"/>
        <w:numPr>
          <w:ilvl w:val="0"/>
          <w:numId w:val="0"/>
        </w:numPr>
        <w:spacing w:after="0" w:line="240" w:lineRule="auto"/>
        <w:ind w:left="360"/>
        <w:rPr>
          <w:sz w:val="24"/>
          <w:szCs w:val="24"/>
        </w:rPr>
      </w:pPr>
    </w:p>
    <w:p w:rsidR="00780FD0" w:rsidRPr="00F8663A" w:rsidRDefault="0021702D" w:rsidP="00780FD0">
      <w:pPr>
        <w:pStyle w:val="MHeading2"/>
        <w:spacing w:after="0"/>
      </w:pPr>
      <w:bookmarkStart w:id="83" w:name="_Toc515455887"/>
      <w:bookmarkStart w:id="84" w:name="_Toc508873389"/>
      <w:r>
        <w:t>Inclusive Voting Places</w:t>
      </w:r>
      <w:bookmarkEnd w:id="83"/>
    </w:p>
    <w:p w:rsidR="00780FD0" w:rsidRPr="00F8663A" w:rsidRDefault="00780FD0" w:rsidP="00780FD0">
      <w:pPr>
        <w:spacing w:after="0"/>
        <w:rPr>
          <w:rFonts w:cs="Arial"/>
          <w:b/>
          <w:szCs w:val="24"/>
        </w:rPr>
      </w:pPr>
    </w:p>
    <w:p w:rsidR="00780FD0" w:rsidRPr="00F8663A" w:rsidRDefault="00780FD0" w:rsidP="00780FD0">
      <w:pPr>
        <w:pStyle w:val="MPar"/>
        <w:spacing w:after="0"/>
      </w:pPr>
      <w:r w:rsidRPr="00F8663A">
        <w:t>Everyone in the voting place has the right to be treated respectfully.</w:t>
      </w:r>
    </w:p>
    <w:p w:rsidR="00780FD0" w:rsidRPr="00F8663A" w:rsidRDefault="00780FD0" w:rsidP="00780FD0">
      <w:pPr>
        <w:spacing w:after="0"/>
        <w:rPr>
          <w:rFonts w:cs="Arial"/>
          <w:szCs w:val="24"/>
        </w:rPr>
      </w:pPr>
    </w:p>
    <w:p w:rsidR="00780FD0" w:rsidRPr="00F8663A" w:rsidRDefault="00780FD0" w:rsidP="00780FD0">
      <w:pPr>
        <w:pStyle w:val="MPar"/>
        <w:spacing w:after="0"/>
      </w:pPr>
      <w:r w:rsidRPr="00F8663A">
        <w:t xml:space="preserve">During the day, you will be interacting with many different people and the words you use </w:t>
      </w:r>
      <w:r>
        <w:t>c</w:t>
      </w:r>
      <w:r w:rsidRPr="00F8663A">
        <w:t>an be important.</w:t>
      </w:r>
    </w:p>
    <w:p w:rsidR="00780FD0" w:rsidRPr="00F8663A" w:rsidRDefault="00780FD0" w:rsidP="00780FD0">
      <w:pPr>
        <w:spacing w:after="0"/>
        <w:rPr>
          <w:rFonts w:cs="Arial"/>
          <w:szCs w:val="24"/>
        </w:rPr>
      </w:pPr>
    </w:p>
    <w:p w:rsidR="005F626A" w:rsidRDefault="005F626A" w:rsidP="00780FD0">
      <w:pPr>
        <w:pStyle w:val="MPar"/>
        <w:spacing w:after="0"/>
      </w:pPr>
    </w:p>
    <w:p w:rsidR="005F626A" w:rsidRDefault="005F626A" w:rsidP="00780FD0">
      <w:pPr>
        <w:pStyle w:val="MPar"/>
        <w:spacing w:after="0"/>
      </w:pPr>
    </w:p>
    <w:p w:rsidR="005F626A" w:rsidRDefault="005F626A" w:rsidP="00780FD0">
      <w:pPr>
        <w:pStyle w:val="MPar"/>
        <w:spacing w:after="0"/>
      </w:pPr>
    </w:p>
    <w:p w:rsidR="005F626A" w:rsidRDefault="005F626A" w:rsidP="00780FD0">
      <w:pPr>
        <w:pStyle w:val="MPar"/>
        <w:spacing w:after="0"/>
      </w:pPr>
    </w:p>
    <w:p w:rsidR="00780FD0" w:rsidRPr="00F8663A" w:rsidRDefault="00780FD0" w:rsidP="00780FD0">
      <w:pPr>
        <w:pStyle w:val="MPar"/>
        <w:spacing w:after="0"/>
      </w:pPr>
      <w:r w:rsidRPr="00F8663A">
        <w:t>Follow these tips to ensure your words are respectful</w:t>
      </w:r>
      <w:r>
        <w:t xml:space="preserve"> and your voting place is inclusive for all voters</w:t>
      </w:r>
      <w:r w:rsidRPr="00F8663A">
        <w:t>.</w:t>
      </w:r>
    </w:p>
    <w:p w:rsidR="00780FD0" w:rsidRPr="00F8663A" w:rsidRDefault="00780FD0" w:rsidP="00780FD0">
      <w:pPr>
        <w:spacing w:after="0"/>
        <w:rPr>
          <w:rFonts w:cs="Arial"/>
          <w:b/>
          <w:szCs w:val="24"/>
        </w:rPr>
      </w:pPr>
    </w:p>
    <w:p w:rsidR="00780FD0" w:rsidRPr="00F8663A" w:rsidRDefault="00780FD0" w:rsidP="00780FD0">
      <w:pPr>
        <w:pStyle w:val="MParaTitle"/>
        <w:spacing w:after="0"/>
      </w:pPr>
      <w:r w:rsidRPr="00F8663A">
        <w:t>Don't Assume</w:t>
      </w:r>
    </w:p>
    <w:p w:rsidR="00780FD0" w:rsidRPr="00F8663A" w:rsidRDefault="00780FD0" w:rsidP="00780FD0">
      <w:pPr>
        <w:spacing w:after="0"/>
        <w:rPr>
          <w:rFonts w:cs="Arial"/>
          <w:b/>
          <w:szCs w:val="24"/>
        </w:rPr>
      </w:pPr>
    </w:p>
    <w:p w:rsidR="00780FD0" w:rsidRPr="00F8663A" w:rsidRDefault="00780FD0" w:rsidP="00780FD0">
      <w:pPr>
        <w:pStyle w:val="MPar"/>
        <w:spacing w:after="0"/>
      </w:pPr>
      <w:r w:rsidRPr="00F8663A">
        <w:t xml:space="preserve">Don't assume someone is a man or a woman. You can't tell someone's gender identity by just looking at them. </w:t>
      </w:r>
    </w:p>
    <w:p w:rsidR="00780FD0" w:rsidRPr="00F8663A" w:rsidRDefault="00780FD0" w:rsidP="00780FD0">
      <w:pPr>
        <w:spacing w:after="0"/>
        <w:rPr>
          <w:rFonts w:cs="Arial"/>
          <w:b/>
          <w:szCs w:val="24"/>
        </w:rPr>
      </w:pPr>
    </w:p>
    <w:p w:rsidR="00780FD0" w:rsidRPr="00F8663A" w:rsidRDefault="00780FD0" w:rsidP="00780FD0">
      <w:pPr>
        <w:pStyle w:val="MParaTitle"/>
        <w:spacing w:after="0"/>
      </w:pPr>
      <w:r w:rsidRPr="00F8663A">
        <w:t>Avoid Using Gendered Language</w:t>
      </w:r>
    </w:p>
    <w:p w:rsidR="00780FD0" w:rsidRPr="00F8663A" w:rsidRDefault="00780FD0" w:rsidP="00780FD0">
      <w:pPr>
        <w:spacing w:after="0"/>
        <w:rPr>
          <w:rFonts w:cs="Arial"/>
          <w:szCs w:val="24"/>
        </w:rPr>
      </w:pPr>
    </w:p>
    <w:p w:rsidR="00780FD0" w:rsidRPr="00F8663A" w:rsidRDefault="00780FD0" w:rsidP="00780FD0">
      <w:pPr>
        <w:pStyle w:val="MPar"/>
        <w:spacing w:after="0"/>
      </w:pPr>
      <w:r w:rsidRPr="00F8663A">
        <w:t>Avoid using words that are based on gender, such as:</w:t>
      </w:r>
    </w:p>
    <w:p w:rsidR="00780FD0" w:rsidRPr="00780FD0" w:rsidRDefault="00780FD0" w:rsidP="00780FD0">
      <w:pPr>
        <w:pStyle w:val="MBullet1"/>
        <w:spacing w:after="0"/>
      </w:pPr>
      <w:r w:rsidRPr="00780FD0">
        <w:t>Mr. / Sir</w:t>
      </w:r>
    </w:p>
    <w:p w:rsidR="00780FD0" w:rsidRPr="00780FD0" w:rsidRDefault="00780FD0" w:rsidP="00780FD0">
      <w:pPr>
        <w:pStyle w:val="MBullet1"/>
        <w:spacing w:after="0"/>
      </w:pPr>
      <w:r w:rsidRPr="00780FD0">
        <w:t>Miss / Mrs. / Ms / Madam / Ma'am</w:t>
      </w:r>
    </w:p>
    <w:p w:rsidR="00780FD0" w:rsidRPr="00780FD0" w:rsidRDefault="00780FD0" w:rsidP="00780FD0">
      <w:pPr>
        <w:pStyle w:val="MBullet1"/>
        <w:spacing w:after="0"/>
      </w:pPr>
      <w:r w:rsidRPr="00780FD0">
        <w:t>He / him / his / gentleman / man</w:t>
      </w:r>
    </w:p>
    <w:p w:rsidR="00780FD0" w:rsidRPr="00780FD0" w:rsidRDefault="00780FD0" w:rsidP="00780FD0">
      <w:pPr>
        <w:pStyle w:val="MBullet1"/>
        <w:spacing w:after="0"/>
      </w:pPr>
      <w:r w:rsidRPr="00780FD0">
        <w:t>She / her / hers / woman / lady</w:t>
      </w:r>
    </w:p>
    <w:p w:rsidR="00780FD0" w:rsidRDefault="00780FD0" w:rsidP="00780FD0">
      <w:pPr>
        <w:spacing w:after="0"/>
        <w:rPr>
          <w:rFonts w:cs="Arial"/>
          <w:szCs w:val="24"/>
        </w:rPr>
      </w:pPr>
    </w:p>
    <w:p w:rsidR="00780FD0" w:rsidRPr="00152C1E" w:rsidRDefault="00780FD0" w:rsidP="00780FD0">
      <w:pPr>
        <w:pStyle w:val="MPar"/>
        <w:spacing w:after="0"/>
      </w:pPr>
      <w:r w:rsidRPr="00152C1E">
        <w:t>Even though we use titles like Mr. or Ms. to be respectful, this may end up having the opposite effect and it might impact someone negatively.</w:t>
      </w:r>
    </w:p>
    <w:p w:rsidR="00593511" w:rsidRDefault="00593511" w:rsidP="00780FD0">
      <w:pPr>
        <w:pStyle w:val="MPar"/>
        <w:spacing w:after="0"/>
      </w:pPr>
    </w:p>
    <w:p w:rsidR="00780FD0" w:rsidRPr="00F8663A" w:rsidRDefault="00780FD0" w:rsidP="00780FD0">
      <w:pPr>
        <w:pStyle w:val="MPar"/>
        <w:spacing w:after="0"/>
      </w:pPr>
      <w:r w:rsidRPr="00F8663A">
        <w:t>Use words which are gender neutral, such as:</w:t>
      </w:r>
    </w:p>
    <w:p w:rsidR="00780FD0" w:rsidRPr="00780FD0" w:rsidRDefault="00780FD0" w:rsidP="00780FD0">
      <w:pPr>
        <w:pStyle w:val="MBullet1"/>
        <w:spacing w:after="0"/>
      </w:pPr>
      <w:r w:rsidRPr="00780FD0">
        <w:t>You</w:t>
      </w:r>
    </w:p>
    <w:p w:rsidR="00780FD0" w:rsidRPr="00780FD0" w:rsidRDefault="00780FD0" w:rsidP="00780FD0">
      <w:pPr>
        <w:pStyle w:val="MBullet1"/>
        <w:spacing w:after="0"/>
      </w:pPr>
      <w:r w:rsidRPr="00780FD0">
        <w:t>They</w:t>
      </w:r>
    </w:p>
    <w:p w:rsidR="00780FD0" w:rsidRPr="00780FD0" w:rsidRDefault="00780FD0" w:rsidP="00780FD0">
      <w:pPr>
        <w:pStyle w:val="MBullet1"/>
        <w:spacing w:after="0"/>
      </w:pPr>
      <w:r w:rsidRPr="00780FD0">
        <w:t>The voter</w:t>
      </w:r>
    </w:p>
    <w:p w:rsidR="00780FD0" w:rsidRPr="00780FD0" w:rsidRDefault="00780FD0" w:rsidP="00780FD0">
      <w:pPr>
        <w:pStyle w:val="MBullet1"/>
        <w:spacing w:after="0"/>
      </w:pPr>
      <w:r w:rsidRPr="00780FD0">
        <w:t>This person</w:t>
      </w:r>
    </w:p>
    <w:p w:rsidR="00780FD0" w:rsidRPr="00780FD0" w:rsidRDefault="00780FD0" w:rsidP="00780FD0">
      <w:pPr>
        <w:pStyle w:val="MBullet1"/>
        <w:spacing w:after="0"/>
      </w:pPr>
      <w:r w:rsidRPr="00780FD0">
        <w:t>The Election Official</w:t>
      </w:r>
    </w:p>
    <w:p w:rsidR="00780FD0" w:rsidRDefault="00780FD0" w:rsidP="00780FD0">
      <w:pPr>
        <w:spacing w:after="0"/>
        <w:rPr>
          <w:rFonts w:cs="Arial"/>
          <w:szCs w:val="24"/>
        </w:rPr>
      </w:pPr>
    </w:p>
    <w:p w:rsidR="00780FD0" w:rsidRPr="00F8663A" w:rsidRDefault="00780FD0" w:rsidP="00780FD0">
      <w:pPr>
        <w:pStyle w:val="MPar"/>
        <w:spacing w:after="0"/>
      </w:pPr>
      <w:r w:rsidRPr="00F8663A">
        <w:t>Another option is to identify the person by what they are wearing:</w:t>
      </w:r>
    </w:p>
    <w:p w:rsidR="00780FD0" w:rsidRPr="00780FD0" w:rsidRDefault="00780FD0" w:rsidP="00780FD0">
      <w:pPr>
        <w:pStyle w:val="MBullet1"/>
        <w:spacing w:after="0"/>
      </w:pPr>
      <w:r w:rsidRPr="00780FD0">
        <w:t>"Excuse me, the person in the blue shirt"</w:t>
      </w:r>
    </w:p>
    <w:p w:rsidR="00780FD0" w:rsidRPr="00780FD0" w:rsidRDefault="00780FD0" w:rsidP="00780FD0">
      <w:pPr>
        <w:pStyle w:val="MBullet1"/>
        <w:spacing w:after="0"/>
      </w:pPr>
      <w:r w:rsidRPr="00780FD0">
        <w:t>"Can you help the person in the blue shirt?"</w:t>
      </w:r>
    </w:p>
    <w:p w:rsidR="00780FD0" w:rsidRPr="00F8663A" w:rsidRDefault="00780FD0" w:rsidP="00780FD0">
      <w:pPr>
        <w:spacing w:after="0"/>
        <w:rPr>
          <w:rFonts w:cs="Arial"/>
          <w:szCs w:val="24"/>
        </w:rPr>
      </w:pPr>
    </w:p>
    <w:p w:rsidR="00780FD0" w:rsidRPr="00F8663A" w:rsidRDefault="00780FD0" w:rsidP="00780FD0">
      <w:pPr>
        <w:pStyle w:val="MPar"/>
        <w:spacing w:after="0"/>
      </w:pPr>
      <w:r w:rsidRPr="00F8663A">
        <w:t xml:space="preserve">If at any time a person tells you how they would like to be addressed or corrects you – tell them thank you for the information and move forward using that language. </w:t>
      </w:r>
    </w:p>
    <w:p w:rsidR="005F626A" w:rsidRDefault="005F626A" w:rsidP="00780FD0">
      <w:pPr>
        <w:pStyle w:val="MPar"/>
        <w:spacing w:after="0"/>
      </w:pPr>
    </w:p>
    <w:p w:rsidR="00780FD0" w:rsidRPr="00F8663A" w:rsidRDefault="00780FD0" w:rsidP="00780FD0">
      <w:pPr>
        <w:pStyle w:val="MPar"/>
        <w:spacing w:after="0"/>
      </w:pPr>
      <w:r w:rsidRPr="00F8663A">
        <w:t>As always, a warm smile and a wave can go a long way in creating a welcoming space!</w:t>
      </w:r>
    </w:p>
    <w:p w:rsidR="005F626A" w:rsidRDefault="005F626A" w:rsidP="00780FD0">
      <w:pPr>
        <w:pStyle w:val="MParaTitle"/>
        <w:spacing w:after="0"/>
      </w:pPr>
    </w:p>
    <w:p w:rsidR="00E9439D" w:rsidRDefault="00E9439D" w:rsidP="00780FD0">
      <w:pPr>
        <w:pStyle w:val="MParaTitle"/>
        <w:spacing w:after="0"/>
      </w:pPr>
    </w:p>
    <w:p w:rsidR="00E9439D" w:rsidRDefault="00E9439D" w:rsidP="00780FD0">
      <w:pPr>
        <w:pStyle w:val="MParaTitle"/>
        <w:spacing w:after="0"/>
      </w:pPr>
    </w:p>
    <w:p w:rsidR="00E9439D" w:rsidRDefault="00E9439D" w:rsidP="00780FD0">
      <w:pPr>
        <w:pStyle w:val="MParaTitle"/>
        <w:spacing w:after="0"/>
      </w:pPr>
    </w:p>
    <w:p w:rsidR="00E9439D" w:rsidRDefault="00E9439D" w:rsidP="00780FD0">
      <w:pPr>
        <w:pStyle w:val="MParaTitle"/>
        <w:spacing w:after="0"/>
      </w:pPr>
    </w:p>
    <w:p w:rsidR="00E9439D" w:rsidRDefault="00E9439D" w:rsidP="00780FD0">
      <w:pPr>
        <w:pStyle w:val="MParaTitle"/>
        <w:spacing w:after="0"/>
      </w:pPr>
    </w:p>
    <w:p w:rsidR="00E9439D" w:rsidRDefault="00E9439D" w:rsidP="00780FD0">
      <w:pPr>
        <w:pStyle w:val="MParaTitle"/>
        <w:spacing w:after="0"/>
      </w:pPr>
    </w:p>
    <w:p w:rsidR="00E9439D" w:rsidRDefault="00E9439D" w:rsidP="00780FD0">
      <w:pPr>
        <w:pStyle w:val="MParaTitle"/>
        <w:spacing w:after="0"/>
      </w:pPr>
    </w:p>
    <w:p w:rsidR="00E9439D" w:rsidRDefault="00E9439D" w:rsidP="00780FD0">
      <w:pPr>
        <w:pStyle w:val="MParaTitle"/>
        <w:spacing w:after="0"/>
      </w:pPr>
    </w:p>
    <w:p w:rsidR="00EF7B4F" w:rsidRDefault="00780FD0" w:rsidP="00780FD0">
      <w:pPr>
        <w:pStyle w:val="MParaTitle"/>
        <w:spacing w:after="0"/>
      </w:pPr>
      <w:r w:rsidRPr="00F8663A">
        <w:t xml:space="preserve">What to </w:t>
      </w:r>
      <w:r w:rsidR="00EF7B4F">
        <w:t>Do If Someone's ID Doesn't "Match" Their Appearance</w:t>
      </w:r>
    </w:p>
    <w:p w:rsidR="005E6A5D" w:rsidRDefault="005E6A5D" w:rsidP="00780FD0">
      <w:pPr>
        <w:pStyle w:val="MPar"/>
        <w:spacing w:after="0"/>
      </w:pPr>
    </w:p>
    <w:p w:rsidR="00E9439D" w:rsidRDefault="00780FD0" w:rsidP="00780FD0">
      <w:pPr>
        <w:pStyle w:val="MPar"/>
        <w:spacing w:after="0"/>
      </w:pPr>
      <w:r>
        <w:t>As you know</w:t>
      </w:r>
      <w:r w:rsidR="00E9439D">
        <w:t>, a voter must show identification with their name and Toronto address.</w:t>
      </w:r>
    </w:p>
    <w:p w:rsidR="00E9439D" w:rsidRDefault="00E9439D" w:rsidP="00780FD0">
      <w:pPr>
        <w:pStyle w:val="MPar"/>
        <w:spacing w:after="0"/>
      </w:pPr>
    </w:p>
    <w:p w:rsidR="00E9439D" w:rsidRDefault="00E9439D" w:rsidP="00780FD0">
      <w:pPr>
        <w:pStyle w:val="MPar"/>
        <w:spacing w:after="0"/>
      </w:pPr>
      <w:r>
        <w:t>Photo identification is not required and at no time should you question someone's gender based on the identification they provide.</w:t>
      </w:r>
    </w:p>
    <w:p w:rsidR="00780FD0" w:rsidRDefault="00780FD0" w:rsidP="00780FD0">
      <w:pPr>
        <w:pStyle w:val="MPar"/>
        <w:spacing w:after="0"/>
      </w:pPr>
    </w:p>
    <w:p w:rsidR="005F626A" w:rsidRPr="005F626A" w:rsidRDefault="005F626A" w:rsidP="00780FD0">
      <w:pPr>
        <w:pStyle w:val="MHeading2"/>
        <w:numPr>
          <w:ilvl w:val="0"/>
          <w:numId w:val="0"/>
        </w:numPr>
        <w:spacing w:after="0" w:line="240" w:lineRule="auto"/>
        <w:rPr>
          <w:sz w:val="24"/>
          <w:szCs w:val="24"/>
        </w:rPr>
      </w:pPr>
    </w:p>
    <w:p w:rsidR="00EB40B2" w:rsidRDefault="00EB40B2" w:rsidP="0044451F">
      <w:pPr>
        <w:pStyle w:val="MHeading2"/>
        <w:spacing w:after="0" w:line="240" w:lineRule="auto"/>
      </w:pPr>
      <w:bookmarkStart w:id="85" w:name="_Toc515455888"/>
      <w:r>
        <w:t>Accommodations and Special Services</w:t>
      </w:r>
      <w:bookmarkEnd w:id="84"/>
      <w:bookmarkEnd w:id="85"/>
    </w:p>
    <w:p w:rsidR="00EB40B2" w:rsidRPr="005B70B7" w:rsidRDefault="00EB40B2" w:rsidP="0044451F">
      <w:pPr>
        <w:pStyle w:val="MHeading2"/>
        <w:numPr>
          <w:ilvl w:val="0"/>
          <w:numId w:val="0"/>
        </w:numPr>
        <w:spacing w:after="0" w:line="240" w:lineRule="auto"/>
        <w:rPr>
          <w:sz w:val="24"/>
          <w:szCs w:val="24"/>
        </w:rPr>
      </w:pPr>
    </w:p>
    <w:p w:rsidR="00EB40B2" w:rsidRDefault="00EB40B2" w:rsidP="0044451F">
      <w:pPr>
        <w:pStyle w:val="MPar"/>
        <w:spacing w:after="0" w:line="240" w:lineRule="auto"/>
      </w:pPr>
      <w:r>
        <w:t>To meet the needs of voters, including voters with disabilities and voters whose first language is not English, these accommodations and</w:t>
      </w:r>
      <w:r w:rsidR="00817B57">
        <w:t xml:space="preserve"> special services are available:</w:t>
      </w:r>
    </w:p>
    <w:p w:rsidR="00EC110B" w:rsidRDefault="00EC110B" w:rsidP="0044451F">
      <w:pPr>
        <w:pStyle w:val="MParaTitle"/>
        <w:spacing w:after="0" w:line="240" w:lineRule="auto"/>
      </w:pPr>
    </w:p>
    <w:p w:rsidR="0075522F" w:rsidRPr="004E25E1" w:rsidRDefault="0075522F" w:rsidP="0075522F">
      <w:pPr>
        <w:pStyle w:val="MParaTitle"/>
        <w:spacing w:after="0" w:line="240" w:lineRule="auto"/>
      </w:pPr>
      <w:r w:rsidRPr="004E25E1">
        <w:t>Accessible Voting Equipment</w:t>
      </w:r>
    </w:p>
    <w:p w:rsidR="0075522F" w:rsidRDefault="0075522F" w:rsidP="0075522F">
      <w:pPr>
        <w:pStyle w:val="MBullet1"/>
        <w:spacing w:after="0" w:line="240" w:lineRule="auto"/>
      </w:pPr>
      <w:r>
        <w:t>A</w:t>
      </w:r>
      <w:r w:rsidRPr="001A4E18">
        <w:t xml:space="preserve"> Voter Assist Terminal (VAT) is located in one voting place in each ward</w:t>
      </w:r>
      <w:r>
        <w:t xml:space="preserve"> on election day</w:t>
      </w:r>
      <w:r w:rsidRPr="001A4E18">
        <w:t>. The VAT is a ballot-marking machine that allows voters with disabilities to v</w:t>
      </w:r>
      <w:r>
        <w:t>ote privately and independently</w:t>
      </w:r>
    </w:p>
    <w:p w:rsidR="0075522F" w:rsidRPr="001A4E18" w:rsidRDefault="0075522F" w:rsidP="0075522F">
      <w:pPr>
        <w:pStyle w:val="MBullet1"/>
        <w:spacing w:after="0" w:line="240" w:lineRule="auto"/>
      </w:pPr>
      <w:r w:rsidRPr="001A4E18">
        <w:t xml:space="preserve">The </w:t>
      </w:r>
      <w:r w:rsidRPr="00E46C4B">
        <w:t>Final List of Voting Places</w:t>
      </w:r>
      <w:r w:rsidRPr="001A4E18">
        <w:rPr>
          <w:i/>
        </w:rPr>
        <w:t xml:space="preserve"> </w:t>
      </w:r>
      <w:r w:rsidRPr="001A4E18">
        <w:t xml:space="preserve">lists where the VAT </w:t>
      </w:r>
      <w:r>
        <w:t>is located for your ward</w:t>
      </w:r>
    </w:p>
    <w:p w:rsidR="0075522F" w:rsidRDefault="0075522F" w:rsidP="0075522F">
      <w:pPr>
        <w:spacing w:after="0" w:line="240" w:lineRule="auto"/>
        <w:ind w:left="2880"/>
        <w:rPr>
          <w:rFonts w:cs="Arial"/>
        </w:rPr>
      </w:pPr>
    </w:p>
    <w:p w:rsidR="0075522F" w:rsidRPr="001A4E18" w:rsidRDefault="0075522F" w:rsidP="0075522F">
      <w:pPr>
        <w:pStyle w:val="MParaTitle"/>
        <w:spacing w:after="0" w:line="240" w:lineRule="auto"/>
      </w:pPr>
      <w:r w:rsidRPr="001A4E18">
        <w:t xml:space="preserve">Assistance to </w:t>
      </w:r>
      <w:r>
        <w:t>Voters</w:t>
      </w:r>
    </w:p>
    <w:p w:rsidR="003550AD" w:rsidRPr="00A108F4" w:rsidRDefault="003550AD" w:rsidP="003550AD">
      <w:pPr>
        <w:pStyle w:val="MBullet1"/>
        <w:spacing w:after="0" w:line="240" w:lineRule="auto"/>
      </w:pPr>
      <w:r w:rsidRPr="00A108F4">
        <w:t>If a voter needs assistance inside the voting place, they may bring a friend along or ask an E</w:t>
      </w:r>
      <w:r>
        <w:t>lection Official for assistance</w:t>
      </w:r>
    </w:p>
    <w:p w:rsidR="0075522F" w:rsidRDefault="0075522F" w:rsidP="0075522F">
      <w:pPr>
        <w:pStyle w:val="MBullet1"/>
        <w:spacing w:after="0" w:line="240" w:lineRule="auto"/>
      </w:pPr>
      <w:r w:rsidRPr="001A4E18">
        <w:t>All Election Officials receive customer service training and an Acces</w:t>
      </w:r>
      <w:r>
        <w:t>sible Customer Service Handbook</w:t>
      </w:r>
    </w:p>
    <w:p w:rsidR="0075522F" w:rsidRDefault="0075522F" w:rsidP="0075522F">
      <w:pPr>
        <w:pStyle w:val="MBullet1"/>
        <w:spacing w:after="0" w:line="240" w:lineRule="auto"/>
      </w:pPr>
      <w:r w:rsidRPr="001A4E18">
        <w:t xml:space="preserve">Accessibility Officers are placed at sites with physical barriers to provide assistance to </w:t>
      </w:r>
      <w:r>
        <w:t>voters when required</w:t>
      </w:r>
    </w:p>
    <w:p w:rsidR="0075522F" w:rsidRDefault="0075522F" w:rsidP="0044451F">
      <w:pPr>
        <w:pStyle w:val="MParaTitle"/>
        <w:spacing w:after="0" w:line="240" w:lineRule="auto"/>
      </w:pPr>
    </w:p>
    <w:p w:rsidR="0075522F" w:rsidRPr="00E94E81" w:rsidRDefault="0075522F" w:rsidP="0075522F">
      <w:pPr>
        <w:pStyle w:val="MParaTitle"/>
        <w:spacing w:after="0" w:line="240" w:lineRule="auto"/>
      </w:pPr>
      <w:r w:rsidRPr="00E94E81">
        <w:t>Ballot Transfers</w:t>
      </w:r>
    </w:p>
    <w:p w:rsidR="0075522F" w:rsidRDefault="0075522F" w:rsidP="0075522F">
      <w:pPr>
        <w:pStyle w:val="MBullet1"/>
        <w:spacing w:after="0" w:line="240" w:lineRule="auto"/>
      </w:pPr>
      <w:r w:rsidRPr="001A4E18">
        <w:t xml:space="preserve">If </w:t>
      </w:r>
      <w:r>
        <w:t xml:space="preserve">a voter </w:t>
      </w:r>
      <w:r w:rsidRPr="001A4E18">
        <w:t>is unable to vote at their designated voting place, they can transfer their ballot to an alternate voting place within the same ward.</w:t>
      </w:r>
      <w:r>
        <w:t xml:space="preserve"> This is done through Election Services</w:t>
      </w:r>
    </w:p>
    <w:p w:rsidR="0075522F" w:rsidRPr="001A4E18" w:rsidRDefault="0075522F" w:rsidP="0075522F">
      <w:pPr>
        <w:pStyle w:val="MBullet1"/>
        <w:spacing w:after="0" w:line="240" w:lineRule="auto"/>
      </w:pPr>
      <w:r>
        <w:t>If a person arrives at the voting Place with a Ballot Transfer Notice, voting place staff follow the instructions on the Notice</w:t>
      </w:r>
    </w:p>
    <w:p w:rsidR="0075522F" w:rsidRDefault="0075522F" w:rsidP="0044451F">
      <w:pPr>
        <w:pStyle w:val="MParaTitle"/>
        <w:spacing w:after="0" w:line="240" w:lineRule="auto"/>
      </w:pPr>
    </w:p>
    <w:p w:rsidR="0075522F" w:rsidRPr="00D303AB" w:rsidRDefault="0075522F" w:rsidP="0075522F">
      <w:pPr>
        <w:pStyle w:val="MParaTitle"/>
        <w:spacing w:after="0" w:line="240" w:lineRule="auto"/>
      </w:pPr>
      <w:r w:rsidRPr="00D303AB">
        <w:t>Curbside Voting</w:t>
      </w:r>
    </w:p>
    <w:p w:rsidR="0075522F" w:rsidRPr="00194C82" w:rsidRDefault="0075522F" w:rsidP="0075522F">
      <w:pPr>
        <w:pStyle w:val="MBullet1"/>
        <w:spacing w:after="0" w:line="240" w:lineRule="auto"/>
      </w:pPr>
      <w:r w:rsidRPr="00194C82">
        <w:t>If a</w:t>
      </w:r>
      <w:r>
        <w:t xml:space="preserve"> voter </w:t>
      </w:r>
      <w:r w:rsidRPr="00194C82">
        <w:t>is able to travel to a voting place but is physically unable to go inside, they can ask to have their ballot brought to their vehicle, outside of the building or to anothe</w:t>
      </w:r>
      <w:r>
        <w:t>r area within the voting place</w:t>
      </w:r>
    </w:p>
    <w:p w:rsidR="0075522F" w:rsidRDefault="0075522F" w:rsidP="0044451F">
      <w:pPr>
        <w:pStyle w:val="MParaTitle"/>
        <w:spacing w:after="0" w:line="240" w:lineRule="auto"/>
      </w:pPr>
    </w:p>
    <w:p w:rsidR="001A3010" w:rsidRDefault="001A3010" w:rsidP="0044451F">
      <w:pPr>
        <w:pStyle w:val="MParaTitle"/>
        <w:spacing w:after="0" w:line="240" w:lineRule="auto"/>
      </w:pPr>
    </w:p>
    <w:p w:rsidR="00621CD0" w:rsidRDefault="00621CD0" w:rsidP="0044451F">
      <w:pPr>
        <w:pStyle w:val="MParaTitle"/>
        <w:spacing w:after="0" w:line="240" w:lineRule="auto"/>
      </w:pPr>
    </w:p>
    <w:p w:rsidR="00621CD0" w:rsidRDefault="00621CD0" w:rsidP="0044451F">
      <w:pPr>
        <w:pStyle w:val="MParaTitle"/>
        <w:spacing w:after="0" w:line="240" w:lineRule="auto"/>
      </w:pPr>
    </w:p>
    <w:p w:rsidR="00621CD0" w:rsidRDefault="00621CD0" w:rsidP="0044451F">
      <w:pPr>
        <w:pStyle w:val="MParaTitle"/>
        <w:spacing w:after="0" w:line="240" w:lineRule="auto"/>
      </w:pPr>
    </w:p>
    <w:p w:rsidR="001A3010" w:rsidRDefault="001A3010" w:rsidP="0044451F">
      <w:pPr>
        <w:pStyle w:val="MParaTitle"/>
        <w:spacing w:after="0" w:line="240" w:lineRule="auto"/>
      </w:pPr>
    </w:p>
    <w:p w:rsidR="001A3010" w:rsidRDefault="001A3010" w:rsidP="0044451F">
      <w:pPr>
        <w:pStyle w:val="MParaTitle"/>
        <w:spacing w:after="0" w:line="240" w:lineRule="auto"/>
      </w:pPr>
    </w:p>
    <w:p w:rsidR="00EB40B2" w:rsidRPr="00216572" w:rsidRDefault="00EB40B2" w:rsidP="0044451F">
      <w:pPr>
        <w:pStyle w:val="MParaTitle"/>
        <w:spacing w:after="0" w:line="240" w:lineRule="auto"/>
      </w:pPr>
      <w:r w:rsidRPr="00216572">
        <w:t>Proxy Voting</w:t>
      </w:r>
    </w:p>
    <w:p w:rsidR="00EB40B2" w:rsidRDefault="00EB40B2" w:rsidP="0044451F">
      <w:pPr>
        <w:pStyle w:val="MBullet1"/>
        <w:spacing w:after="0" w:line="240" w:lineRule="auto"/>
      </w:pPr>
      <w:r w:rsidRPr="002956DB">
        <w:t xml:space="preserve">If </w:t>
      </w:r>
      <w:r>
        <w:t>a voter is unable to attend a voting place to cast their ballot, they</w:t>
      </w:r>
      <w:r w:rsidRPr="002956DB">
        <w:t xml:space="preserve"> may appoint a proxy to vote on </w:t>
      </w:r>
      <w:r>
        <w:t>their</w:t>
      </w:r>
      <w:r w:rsidRPr="002956DB">
        <w:t xml:space="preserve"> behalf</w:t>
      </w:r>
      <w:r>
        <w:t>. This is</w:t>
      </w:r>
      <w:r w:rsidR="006E61DB">
        <w:t xml:space="preserve"> done through Election Services</w:t>
      </w:r>
    </w:p>
    <w:p w:rsidR="00EB40B2" w:rsidRPr="00EC5606" w:rsidRDefault="00EB40B2" w:rsidP="0044451F">
      <w:pPr>
        <w:pStyle w:val="MBullet1"/>
        <w:spacing w:after="0" w:line="240" w:lineRule="auto"/>
      </w:pPr>
      <w:r>
        <w:t>If a person arrives at the voting place with a Proxy Appointment, voting place staff follow the steps</w:t>
      </w:r>
      <w:r w:rsidR="006E61DB">
        <w:t xml:space="preserve"> on the Ballot Issuing Placemat</w:t>
      </w:r>
    </w:p>
    <w:p w:rsidR="00990942" w:rsidRDefault="00990942" w:rsidP="0044451F">
      <w:pPr>
        <w:pStyle w:val="MParaTitle"/>
        <w:spacing w:after="0" w:line="240" w:lineRule="auto"/>
      </w:pPr>
    </w:p>
    <w:p w:rsidR="00EB40B2" w:rsidRPr="00A9261E" w:rsidRDefault="00EB40B2" w:rsidP="0044451F">
      <w:pPr>
        <w:pStyle w:val="MParaTitle"/>
        <w:spacing w:after="0" w:line="240" w:lineRule="auto"/>
      </w:pPr>
      <w:r w:rsidRPr="00A9261E">
        <w:t>Translated Materials and Language Services</w:t>
      </w:r>
    </w:p>
    <w:p w:rsidR="00EB40B2" w:rsidRDefault="00EB40B2" w:rsidP="0044451F">
      <w:pPr>
        <w:pStyle w:val="MBullet1"/>
        <w:spacing w:after="0" w:line="240" w:lineRule="auto"/>
      </w:pPr>
      <w:r>
        <w:t>E</w:t>
      </w:r>
      <w:r w:rsidRPr="00F21051">
        <w:t>lection information is available in other languages on the Elections website (</w:t>
      </w:r>
      <w:r w:rsidRPr="00013332">
        <w:rPr>
          <w:rFonts w:cs="Arial"/>
          <w:szCs w:val="24"/>
        </w:rPr>
        <w:t>www.toronto.ca/elections</w:t>
      </w:r>
      <w:r w:rsidRPr="00973AFD">
        <w:t>)</w:t>
      </w:r>
    </w:p>
    <w:p w:rsidR="00EB40B2" w:rsidRPr="00F21051" w:rsidRDefault="00EB40B2" w:rsidP="0044451F">
      <w:pPr>
        <w:pStyle w:val="MBullet1"/>
        <w:spacing w:after="0" w:line="240" w:lineRule="auto"/>
      </w:pPr>
      <w:r w:rsidRPr="00F21051">
        <w:t>If a</w:t>
      </w:r>
      <w:r>
        <w:t xml:space="preserve"> voter needs</w:t>
      </w:r>
      <w:r w:rsidRPr="00F21051">
        <w:t xml:space="preserve"> assistance in a language that is not on the website, </w:t>
      </w:r>
      <w:r>
        <w:t>they can c</w:t>
      </w:r>
      <w:r w:rsidRPr="00F21051">
        <w:t xml:space="preserve">all </w:t>
      </w:r>
      <w:r w:rsidR="00B72EE1">
        <w:t>3-1-1</w:t>
      </w:r>
      <w:r w:rsidRPr="00F21051">
        <w:t xml:space="preserve"> for over-the-phone interpreta</w:t>
      </w:r>
      <w:r w:rsidR="006E61DB">
        <w:t>tion in more than 180 languages</w:t>
      </w:r>
    </w:p>
    <w:p w:rsidR="00EB40B2" w:rsidRDefault="00EB40B2" w:rsidP="0044451F">
      <w:pPr>
        <w:pStyle w:val="MBullet1"/>
        <w:spacing w:after="0" w:line="240" w:lineRule="auto"/>
      </w:pPr>
      <w:r w:rsidRPr="00973AFD">
        <w:t xml:space="preserve">A </w:t>
      </w:r>
      <w:r>
        <w:t>voter</w:t>
      </w:r>
      <w:r w:rsidRPr="00973AFD">
        <w:t xml:space="preserve"> may ask anyone who is not a </w:t>
      </w:r>
      <w:r w:rsidR="002B0DC1">
        <w:t>Candidate</w:t>
      </w:r>
      <w:r w:rsidRPr="00973AFD">
        <w:t xml:space="preserve"> or a </w:t>
      </w:r>
      <w:r w:rsidR="002B0DC1">
        <w:t>Scrutineer</w:t>
      </w:r>
      <w:r w:rsidRPr="00973AFD">
        <w:t xml:space="preserve"> to a</w:t>
      </w:r>
      <w:r w:rsidR="006E61DB">
        <w:t>ct as an interpreter for them</w:t>
      </w:r>
    </w:p>
    <w:p w:rsidR="00EB40B2" w:rsidRDefault="00EB40B2" w:rsidP="0044451F">
      <w:pPr>
        <w:pStyle w:val="MBullet1"/>
        <w:spacing w:after="0" w:line="240" w:lineRule="auto"/>
      </w:pPr>
      <w:r w:rsidRPr="00973AFD">
        <w:t xml:space="preserve">'How to Vote' </w:t>
      </w:r>
      <w:r>
        <w:t>booklets are</w:t>
      </w:r>
      <w:r w:rsidRPr="00973AFD">
        <w:t xml:space="preserve"> available in multiple languages</w:t>
      </w:r>
      <w:r>
        <w:t xml:space="preserve"> and Braille</w:t>
      </w:r>
      <w:r w:rsidRPr="00973AFD">
        <w:t xml:space="preserve"> at </w:t>
      </w:r>
      <w:r>
        <w:t>each voting place</w:t>
      </w:r>
    </w:p>
    <w:p w:rsidR="00EB40B2" w:rsidRDefault="00094AB2" w:rsidP="00094AB2">
      <w:pPr>
        <w:tabs>
          <w:tab w:val="left" w:pos="4620"/>
        </w:tabs>
        <w:spacing w:after="0" w:line="240" w:lineRule="auto"/>
        <w:ind w:left="2880"/>
        <w:rPr>
          <w:rFonts w:cs="Arial"/>
          <w:szCs w:val="24"/>
        </w:rPr>
      </w:pPr>
      <w:r>
        <w:rPr>
          <w:rFonts w:cs="Arial"/>
          <w:szCs w:val="24"/>
        </w:rPr>
        <w:tab/>
      </w:r>
    </w:p>
    <w:p w:rsidR="00EB40B2" w:rsidRPr="00D303AB" w:rsidRDefault="00EB40B2" w:rsidP="0044451F">
      <w:pPr>
        <w:pStyle w:val="MParaTitle"/>
        <w:spacing w:after="0" w:line="240" w:lineRule="auto"/>
      </w:pPr>
      <w:r w:rsidRPr="00D303AB">
        <w:t>Other Items in the Voting Place</w:t>
      </w:r>
    </w:p>
    <w:p w:rsidR="00EB40B2" w:rsidRDefault="00EB40B2" w:rsidP="0044451F">
      <w:pPr>
        <w:pStyle w:val="MBullet1"/>
        <w:spacing w:after="0" w:line="240" w:lineRule="auto"/>
      </w:pPr>
      <w:r>
        <w:t>Magnifying sheets to assist voters with low vision</w:t>
      </w:r>
    </w:p>
    <w:p w:rsidR="00EB40B2" w:rsidRDefault="00EB40B2" w:rsidP="0044451F">
      <w:pPr>
        <w:pStyle w:val="MBullet1"/>
        <w:spacing w:after="0" w:line="240" w:lineRule="auto"/>
      </w:pPr>
      <w:r>
        <w:t>P</w:t>
      </w:r>
      <w:r w:rsidRPr="00FF20EA">
        <w:t>ad</w:t>
      </w:r>
      <w:r>
        <w:t>s</w:t>
      </w:r>
      <w:r w:rsidRPr="00FF20EA">
        <w:t xml:space="preserve"> of paper to communicate with voters who are deaf, deafened or hard-of-hearing</w:t>
      </w:r>
    </w:p>
    <w:p w:rsidR="001F093A" w:rsidRDefault="00094AB2" w:rsidP="001F093A">
      <w:pPr>
        <w:pStyle w:val="MBullet1"/>
        <w:spacing w:after="0" w:line="240" w:lineRule="auto"/>
      </w:pPr>
      <w:r>
        <w:t xml:space="preserve">How to Vote </w:t>
      </w:r>
      <w:r w:rsidR="004E33B8">
        <w:t>Demo</w:t>
      </w:r>
      <w:r>
        <w:t xml:space="preserve"> Pads for Election Officials to show voters how to mark the ballo</w:t>
      </w:r>
      <w:r w:rsidR="001F093A">
        <w:t>t</w:t>
      </w:r>
    </w:p>
    <w:p w:rsidR="00A10804" w:rsidRPr="00B82CCF" w:rsidRDefault="00A10804" w:rsidP="00A10804">
      <w:pPr>
        <w:pStyle w:val="MBullet1"/>
        <w:spacing w:after="0"/>
        <w:rPr>
          <w:rFonts w:cs="Arial"/>
          <w:color w:val="FF0000"/>
          <w:szCs w:val="24"/>
        </w:rPr>
      </w:pPr>
      <w:r w:rsidRPr="002A73B2">
        <w:rPr>
          <w:rFonts w:cs="Arial"/>
          <w:szCs w:val="24"/>
        </w:rPr>
        <w:t>Multilingual pos</w:t>
      </w:r>
      <w:r w:rsidRPr="002A73B2">
        <w:rPr>
          <w:rStyle w:val="MBullet1Char"/>
        </w:rPr>
        <w:t xml:space="preserve">ters in the voting </w:t>
      </w:r>
      <w:r w:rsidRPr="00D85FAF">
        <w:rPr>
          <w:rStyle w:val="MBullet1Char"/>
        </w:rPr>
        <w:t xml:space="preserve">place </w:t>
      </w:r>
      <w:r>
        <w:rPr>
          <w:rStyle w:val="MBullet1Char"/>
        </w:rPr>
        <w:t>letting</w:t>
      </w:r>
      <w:r w:rsidRPr="00D85FAF">
        <w:rPr>
          <w:rStyle w:val="MBullet1Char"/>
        </w:rPr>
        <w:t xml:space="preserve"> voters know there is a How to Vote Booklet with voting instructions</w:t>
      </w:r>
    </w:p>
    <w:p w:rsidR="00094AB2" w:rsidRDefault="00094AB2" w:rsidP="001F093A">
      <w:pPr>
        <w:pStyle w:val="MBullet1"/>
        <w:numPr>
          <w:ilvl w:val="0"/>
          <w:numId w:val="0"/>
        </w:numPr>
        <w:spacing w:after="0" w:line="240" w:lineRule="auto"/>
        <w:ind w:left="2160"/>
      </w:pPr>
    </w:p>
    <w:p w:rsidR="00EB40B2" w:rsidRDefault="00EB40B2" w:rsidP="0044451F">
      <w:pPr>
        <w:pStyle w:val="MHeading2"/>
        <w:numPr>
          <w:ilvl w:val="0"/>
          <w:numId w:val="0"/>
        </w:numPr>
        <w:spacing w:after="0" w:line="240" w:lineRule="auto"/>
      </w:pPr>
    </w:p>
    <w:p w:rsidR="00EB40B2" w:rsidRDefault="00EB40B2" w:rsidP="0044451F">
      <w:pPr>
        <w:pStyle w:val="MHeading1"/>
        <w:pageBreakBefore/>
        <w:spacing w:after="0" w:line="240" w:lineRule="auto"/>
      </w:pPr>
      <w:bookmarkStart w:id="86" w:name="_Toc508873390"/>
      <w:bookmarkStart w:id="87" w:name="_Toc515455889"/>
      <w:r>
        <w:t>Closing the Voting Place Checklist</w:t>
      </w:r>
      <w:bookmarkEnd w:id="86"/>
      <w:bookmarkEnd w:id="87"/>
    </w:p>
    <w:p w:rsidR="00EB40B2" w:rsidRPr="00400FF8" w:rsidRDefault="00EB40B2" w:rsidP="0044451F">
      <w:pPr>
        <w:pStyle w:val="MHeading1"/>
        <w:numPr>
          <w:ilvl w:val="0"/>
          <w:numId w:val="0"/>
        </w:numPr>
        <w:spacing w:after="0" w:line="240" w:lineRule="auto"/>
        <w:ind w:left="360"/>
        <w:rPr>
          <w:sz w:val="24"/>
          <w:szCs w:val="24"/>
        </w:rPr>
      </w:pPr>
    </w:p>
    <w:p w:rsidR="00EB40B2" w:rsidRPr="00400FF8" w:rsidRDefault="00EB40B2" w:rsidP="0044451F">
      <w:pPr>
        <w:pStyle w:val="MCheckbox"/>
        <w:numPr>
          <w:ilvl w:val="0"/>
          <w:numId w:val="0"/>
        </w:numPr>
        <w:spacing w:after="0" w:line="240" w:lineRule="auto"/>
        <w:ind w:left="1800"/>
        <w:rPr>
          <w:b/>
          <w:szCs w:val="24"/>
        </w:rPr>
      </w:pPr>
    </w:p>
    <w:p w:rsidR="00EB40B2" w:rsidRPr="00B924E1" w:rsidRDefault="00EB40B2" w:rsidP="0044451F">
      <w:pPr>
        <w:pStyle w:val="MCheckbox"/>
        <w:spacing w:after="0" w:line="240" w:lineRule="auto"/>
        <w:rPr>
          <w:b/>
          <w:sz w:val="32"/>
          <w:szCs w:val="32"/>
        </w:rPr>
      </w:pPr>
      <w:r w:rsidRPr="00B924E1">
        <w:t xml:space="preserve">Close the voting place at </w:t>
      </w:r>
      <w:r w:rsidRPr="0080267F">
        <w:rPr>
          <w:b/>
        </w:rPr>
        <w:t>8:00 p.m. sharp!</w:t>
      </w:r>
    </w:p>
    <w:p w:rsidR="00EB40B2" w:rsidRDefault="00EB40B2" w:rsidP="0044451F">
      <w:pPr>
        <w:pStyle w:val="MBullet1"/>
        <w:spacing w:after="0" w:line="240" w:lineRule="auto"/>
      </w:pPr>
      <w:r>
        <w:t>The only people allowed to remain in the voting place after 8:00 p.m. are voting place staff and any voters, Scrutineers or Candidates who were in the voting place before 8:00 p.m.</w:t>
      </w:r>
    </w:p>
    <w:p w:rsidR="00EB40B2" w:rsidRDefault="00EB40B2" w:rsidP="0044451F">
      <w:pPr>
        <w:pStyle w:val="ListParagraph"/>
        <w:spacing w:after="0" w:line="240" w:lineRule="auto"/>
        <w:ind w:left="3600"/>
        <w:rPr>
          <w:rFonts w:ascii="Arial" w:hAnsi="Arial" w:cs="Arial"/>
          <w:sz w:val="24"/>
          <w:szCs w:val="24"/>
        </w:rPr>
      </w:pPr>
    </w:p>
    <w:p w:rsidR="00EB40B2" w:rsidRDefault="00EB40B2" w:rsidP="0044451F">
      <w:pPr>
        <w:pStyle w:val="MCheckbox"/>
        <w:spacing w:after="0" w:line="240" w:lineRule="auto"/>
      </w:pPr>
      <w:r>
        <w:t>Serve the remaining voters:</w:t>
      </w:r>
    </w:p>
    <w:p w:rsidR="00EB40B2" w:rsidRDefault="00EB40B2" w:rsidP="0044451F">
      <w:pPr>
        <w:pStyle w:val="MBullet1"/>
        <w:spacing w:after="0" w:line="240" w:lineRule="auto"/>
      </w:pPr>
      <w:r>
        <w:t>Allow any voters in line at 8:00 p.m. to complete voting</w:t>
      </w:r>
    </w:p>
    <w:p w:rsidR="00EB40B2" w:rsidRDefault="00EB40B2" w:rsidP="0044451F">
      <w:pPr>
        <w:pStyle w:val="MBullet1"/>
        <w:spacing w:after="0" w:line="240" w:lineRule="auto"/>
      </w:pPr>
      <w:r>
        <w:t>If there is a line-up of voters at 8:00 p.m. voting place staff must ensure no other person joins the line</w:t>
      </w:r>
    </w:p>
    <w:p w:rsidR="00EB40B2" w:rsidRDefault="00EB40B2" w:rsidP="0044451F">
      <w:pPr>
        <w:spacing w:after="0" w:line="240" w:lineRule="auto"/>
        <w:rPr>
          <w:rFonts w:cs="Arial"/>
          <w:szCs w:val="24"/>
        </w:rPr>
      </w:pPr>
    </w:p>
    <w:p w:rsidR="00EB40B2" w:rsidRDefault="00EB40B2" w:rsidP="0044451F">
      <w:pPr>
        <w:pStyle w:val="MCheckbox"/>
        <w:spacing w:after="0" w:line="240" w:lineRule="auto"/>
      </w:pPr>
      <w:r>
        <w:t>Collect and place in the Critical Items Envelope white copies of the Voters' List Amendment Applications</w:t>
      </w:r>
    </w:p>
    <w:p w:rsidR="00EB40B2" w:rsidRDefault="00EB40B2" w:rsidP="0044451F">
      <w:pPr>
        <w:spacing w:after="0" w:line="240" w:lineRule="auto"/>
        <w:ind w:left="2880"/>
        <w:rPr>
          <w:rFonts w:cs="Arial"/>
          <w:szCs w:val="24"/>
        </w:rPr>
      </w:pPr>
    </w:p>
    <w:p w:rsidR="00EB40B2" w:rsidRDefault="00EB40B2" w:rsidP="0044451F">
      <w:pPr>
        <w:pStyle w:val="MCheckbox"/>
        <w:spacing w:after="0" w:line="240" w:lineRule="auto"/>
      </w:pPr>
      <w:r>
        <w:t>Ensure all voters' lists, including yours, are placed in the Forms File</w:t>
      </w:r>
    </w:p>
    <w:p w:rsidR="00EB40B2" w:rsidRPr="0080267F" w:rsidRDefault="00EB40B2" w:rsidP="0044451F">
      <w:pPr>
        <w:pStyle w:val="ListParagraph"/>
        <w:spacing w:after="0" w:line="240" w:lineRule="auto"/>
        <w:rPr>
          <w:rFonts w:ascii="Arial" w:hAnsi="Arial" w:cs="Arial"/>
          <w:sz w:val="24"/>
          <w:szCs w:val="24"/>
        </w:rPr>
      </w:pPr>
    </w:p>
    <w:p w:rsidR="00EB40B2" w:rsidRDefault="00EB40B2" w:rsidP="0044451F">
      <w:pPr>
        <w:pStyle w:val="MCheckbox"/>
        <w:spacing w:after="0" w:line="240" w:lineRule="auto"/>
      </w:pPr>
      <w:r>
        <w:t>Seal Voter Information Envelopes and place in the supply bag</w:t>
      </w:r>
    </w:p>
    <w:p w:rsidR="00EB40B2" w:rsidRDefault="00EB40B2" w:rsidP="0044451F">
      <w:pPr>
        <w:pStyle w:val="ListParagraph"/>
        <w:spacing w:after="0" w:line="240" w:lineRule="auto"/>
        <w:ind w:left="3960"/>
        <w:rPr>
          <w:rFonts w:ascii="Arial" w:hAnsi="Arial" w:cs="Arial"/>
          <w:sz w:val="24"/>
          <w:szCs w:val="24"/>
        </w:rPr>
      </w:pPr>
    </w:p>
    <w:p w:rsidR="00EB40B2" w:rsidRDefault="00EB40B2" w:rsidP="0044451F">
      <w:pPr>
        <w:pStyle w:val="MCheckbox"/>
        <w:spacing w:after="0" w:line="240" w:lineRule="auto"/>
      </w:pPr>
      <w:r>
        <w:t>Check the auxiliary compartment of the tabulator stand for any marked ballots and feed them into the vote tabulator</w:t>
      </w:r>
    </w:p>
    <w:p w:rsidR="00EB40B2" w:rsidRDefault="00EB40B2" w:rsidP="0044451F">
      <w:pPr>
        <w:pStyle w:val="ListParagraph"/>
        <w:spacing w:after="0" w:line="240" w:lineRule="auto"/>
        <w:ind w:left="3240"/>
        <w:rPr>
          <w:rFonts w:ascii="Arial" w:hAnsi="Arial" w:cs="Arial"/>
          <w:sz w:val="24"/>
          <w:szCs w:val="24"/>
        </w:rPr>
      </w:pPr>
    </w:p>
    <w:p w:rsidR="00EB40B2" w:rsidRDefault="00EB40B2" w:rsidP="005B70B7">
      <w:pPr>
        <w:pStyle w:val="MCheckbox"/>
        <w:spacing w:after="0"/>
      </w:pPr>
      <w:r w:rsidRPr="00B138E0">
        <w:t xml:space="preserve">Direct the Tabulator Officer to produce the election results tape following the steps in their manual </w:t>
      </w:r>
    </w:p>
    <w:p w:rsidR="00457FEB" w:rsidRPr="005B70B7" w:rsidRDefault="00457FEB" w:rsidP="005B70B7">
      <w:pPr>
        <w:pStyle w:val="ListParagraph"/>
        <w:spacing w:after="0"/>
        <w:rPr>
          <w:sz w:val="24"/>
          <w:szCs w:val="24"/>
        </w:rPr>
      </w:pPr>
    </w:p>
    <w:p w:rsidR="00EB40B2" w:rsidRPr="00386227" w:rsidRDefault="00EB40B2" w:rsidP="005B70B7">
      <w:pPr>
        <w:pStyle w:val="MCheckbox"/>
        <w:spacing w:after="0"/>
      </w:pPr>
      <w:r w:rsidRPr="00386227">
        <w:t>Once the election results tape has been produced, separate the tape into two sections:</w:t>
      </w:r>
    </w:p>
    <w:p w:rsidR="00EB40B2" w:rsidRPr="00386227" w:rsidRDefault="00EB40B2" w:rsidP="0044451F">
      <w:pPr>
        <w:pStyle w:val="MBullet1"/>
        <w:spacing w:after="0" w:line="240" w:lineRule="auto"/>
      </w:pPr>
      <w:r w:rsidRPr="00386227">
        <w:t>The first section contains the zero tape and the first copy of the results</w:t>
      </w:r>
    </w:p>
    <w:p w:rsidR="00EB40B2" w:rsidRPr="00386227" w:rsidRDefault="00EB40B2" w:rsidP="0044451F">
      <w:pPr>
        <w:pStyle w:val="MBullet1"/>
        <w:spacing w:after="0" w:line="240" w:lineRule="auto"/>
      </w:pPr>
      <w:r w:rsidRPr="00386227">
        <w:t>The second section contains a second copy of the results</w:t>
      </w:r>
    </w:p>
    <w:p w:rsidR="00EB40B2" w:rsidRPr="00386227" w:rsidRDefault="00EB40B2" w:rsidP="0044451F">
      <w:pPr>
        <w:tabs>
          <w:tab w:val="left" w:pos="1440"/>
          <w:tab w:val="left" w:pos="2880"/>
        </w:tabs>
        <w:spacing w:after="0" w:line="240" w:lineRule="auto"/>
        <w:rPr>
          <w:rFonts w:cs="Arial"/>
          <w:szCs w:val="24"/>
        </w:rPr>
      </w:pPr>
    </w:p>
    <w:p w:rsidR="00407AF5" w:rsidRPr="00386227" w:rsidRDefault="00EB40B2" w:rsidP="0044451F">
      <w:pPr>
        <w:pStyle w:val="MCheckbox"/>
        <w:spacing w:after="0" w:line="240" w:lineRule="auto"/>
      </w:pPr>
      <w:r w:rsidRPr="00386227">
        <w:t>Give the second results tape to the Tabulator Officer</w:t>
      </w:r>
      <w:r w:rsidR="00407AF5" w:rsidRPr="00386227">
        <w:t xml:space="preserve"> direct them to:</w:t>
      </w:r>
    </w:p>
    <w:p w:rsidR="00407AF5" w:rsidRPr="00386227" w:rsidRDefault="00407AF5" w:rsidP="0044451F">
      <w:pPr>
        <w:pStyle w:val="MBullet1"/>
        <w:spacing w:after="0" w:line="240" w:lineRule="auto"/>
        <w:rPr>
          <w:b/>
        </w:rPr>
      </w:pPr>
      <w:r w:rsidRPr="00386227">
        <w:rPr>
          <w:b/>
        </w:rPr>
        <w:t xml:space="preserve">Phone in the results </w:t>
      </w:r>
      <w:r w:rsidR="001527F2">
        <w:rPr>
          <w:b/>
        </w:rPr>
        <w:t>immediately</w:t>
      </w:r>
    </w:p>
    <w:p w:rsidR="00EB40B2" w:rsidRPr="00386227" w:rsidRDefault="00EB40B2" w:rsidP="0044451F">
      <w:pPr>
        <w:pStyle w:val="MBullet1"/>
        <w:spacing w:after="0" w:line="240" w:lineRule="auto"/>
      </w:pPr>
      <w:r w:rsidRPr="00386227">
        <w:t xml:space="preserve">Post the second copy of the results tape if there are </w:t>
      </w:r>
      <w:r w:rsidR="00C3447D">
        <w:t>Scrutineers</w:t>
      </w:r>
      <w:r w:rsidRPr="00386227">
        <w:t xml:space="preserve"> or </w:t>
      </w:r>
      <w:r w:rsidR="00C3447D">
        <w:t>Candidates</w:t>
      </w:r>
      <w:r w:rsidRPr="00386227">
        <w:t xml:space="preserve"> present who wish to view the tape</w:t>
      </w:r>
    </w:p>
    <w:p w:rsidR="00EB40B2" w:rsidRPr="008B69C3" w:rsidRDefault="00EB40B2" w:rsidP="0044451F">
      <w:pPr>
        <w:keepNext/>
        <w:tabs>
          <w:tab w:val="left" w:pos="1440"/>
          <w:tab w:val="left" w:pos="2880"/>
        </w:tabs>
        <w:spacing w:after="0" w:line="240" w:lineRule="auto"/>
        <w:rPr>
          <w:rFonts w:cs="Arial"/>
          <w:szCs w:val="24"/>
        </w:rPr>
      </w:pPr>
    </w:p>
    <w:p w:rsidR="00EB40B2" w:rsidRPr="008E1D5D" w:rsidRDefault="00EB40B2" w:rsidP="0044451F">
      <w:pPr>
        <w:pStyle w:val="MCheckbox"/>
        <w:tabs>
          <w:tab w:val="left" w:pos="1440"/>
          <w:tab w:val="left" w:pos="2880"/>
        </w:tabs>
        <w:spacing w:after="0" w:line="240" w:lineRule="auto"/>
        <w:rPr>
          <w:rFonts w:cs="Arial"/>
          <w:szCs w:val="24"/>
        </w:rPr>
      </w:pPr>
      <w:r>
        <w:t>Complete the Ballot Statement following the instructions on the form</w:t>
      </w:r>
      <w:r w:rsidRPr="00443F52">
        <w:rPr>
          <w:color w:val="FF0000"/>
        </w:rPr>
        <w:t xml:space="preserve"> </w:t>
      </w:r>
    </w:p>
    <w:p w:rsidR="008E1D5D" w:rsidRPr="00443F52" w:rsidRDefault="008E1D5D" w:rsidP="008E1D5D">
      <w:pPr>
        <w:pStyle w:val="MCheckbox"/>
        <w:numPr>
          <w:ilvl w:val="0"/>
          <w:numId w:val="0"/>
        </w:numPr>
        <w:tabs>
          <w:tab w:val="left" w:pos="1440"/>
          <w:tab w:val="left" w:pos="2880"/>
        </w:tabs>
        <w:spacing w:after="0" w:line="240" w:lineRule="auto"/>
        <w:ind w:left="1800"/>
        <w:rPr>
          <w:rFonts w:cs="Arial"/>
          <w:szCs w:val="24"/>
        </w:rPr>
      </w:pPr>
    </w:p>
    <w:p w:rsidR="008E1D5D" w:rsidRDefault="008E1D5D" w:rsidP="008E1D5D">
      <w:pPr>
        <w:pStyle w:val="MCheckbox"/>
        <w:spacing w:after="0" w:line="240" w:lineRule="auto"/>
      </w:pPr>
      <w:r>
        <w:t>Have the first copy of the election results tape that includes the zero tape signed by voting place staff and any Scrutineers present</w:t>
      </w:r>
    </w:p>
    <w:p w:rsidR="008E1D5D" w:rsidRDefault="008E1D5D" w:rsidP="008E1D5D">
      <w:pPr>
        <w:pStyle w:val="ListParagraph"/>
        <w:tabs>
          <w:tab w:val="left" w:pos="1440"/>
          <w:tab w:val="left" w:pos="2880"/>
        </w:tabs>
        <w:spacing w:after="0" w:line="240" w:lineRule="auto"/>
        <w:ind w:left="3240"/>
        <w:rPr>
          <w:rFonts w:ascii="Arial" w:hAnsi="Arial" w:cs="Arial"/>
          <w:sz w:val="24"/>
          <w:szCs w:val="24"/>
        </w:rPr>
      </w:pPr>
    </w:p>
    <w:p w:rsidR="008E1D5D" w:rsidRDefault="008E1D5D" w:rsidP="008E1D5D">
      <w:pPr>
        <w:pStyle w:val="MCheckbox"/>
        <w:spacing w:after="0" w:line="240" w:lineRule="auto"/>
      </w:pPr>
      <w:r>
        <w:t>Place the first signed copy of the election results tape in the Critical Items Envelope</w:t>
      </w:r>
    </w:p>
    <w:p w:rsidR="008E1D5D" w:rsidRDefault="008E1D5D" w:rsidP="008E1D5D">
      <w:pPr>
        <w:pStyle w:val="ListParagraph"/>
      </w:pPr>
    </w:p>
    <w:p w:rsidR="008E1D5D" w:rsidRDefault="008E1D5D" w:rsidP="008E1D5D">
      <w:pPr>
        <w:pStyle w:val="MCheckbox"/>
        <w:numPr>
          <w:ilvl w:val="0"/>
          <w:numId w:val="0"/>
        </w:numPr>
        <w:spacing w:after="0" w:line="240" w:lineRule="auto"/>
        <w:ind w:left="1800" w:hanging="360"/>
      </w:pPr>
    </w:p>
    <w:p w:rsidR="008E1D5D" w:rsidRDefault="008E1D5D" w:rsidP="008E1D5D">
      <w:pPr>
        <w:pStyle w:val="MCheckbox"/>
        <w:numPr>
          <w:ilvl w:val="0"/>
          <w:numId w:val="0"/>
        </w:numPr>
        <w:spacing w:after="0" w:line="240" w:lineRule="auto"/>
        <w:ind w:left="1800" w:hanging="360"/>
      </w:pPr>
    </w:p>
    <w:p w:rsidR="008E1D5D" w:rsidRDefault="008E1D5D" w:rsidP="008E1D5D">
      <w:pPr>
        <w:pStyle w:val="MCheckbox"/>
        <w:numPr>
          <w:ilvl w:val="0"/>
          <w:numId w:val="0"/>
        </w:numPr>
        <w:spacing w:after="0" w:line="240" w:lineRule="auto"/>
        <w:ind w:left="1800" w:hanging="360"/>
      </w:pPr>
    </w:p>
    <w:p w:rsidR="00386227" w:rsidRDefault="00386227" w:rsidP="008E1D5D">
      <w:pPr>
        <w:pStyle w:val="MCheckbox"/>
        <w:numPr>
          <w:ilvl w:val="0"/>
          <w:numId w:val="0"/>
        </w:numPr>
        <w:spacing w:after="0" w:line="240" w:lineRule="auto"/>
        <w:ind w:left="1800" w:hanging="360"/>
      </w:pPr>
    </w:p>
    <w:p w:rsidR="00EB40B2" w:rsidRDefault="00EB40B2" w:rsidP="0044451F">
      <w:pPr>
        <w:pStyle w:val="MCheckbox"/>
        <w:spacing w:after="0" w:line="240" w:lineRule="auto"/>
      </w:pPr>
      <w:r>
        <w:t>On the Critical Items Envelope, record:</w:t>
      </w:r>
    </w:p>
    <w:p w:rsidR="00EB40B2" w:rsidRDefault="00EB40B2" w:rsidP="0044451F">
      <w:pPr>
        <w:pStyle w:val="MBullet1"/>
        <w:spacing w:after="0" w:line="240" w:lineRule="auto"/>
      </w:pPr>
      <w:r>
        <w:t>The ward and sub</w:t>
      </w:r>
    </w:p>
    <w:p w:rsidR="00EB40B2" w:rsidRDefault="00EB40B2" w:rsidP="0044451F">
      <w:pPr>
        <w:pStyle w:val="MBullet1"/>
        <w:spacing w:after="0" w:line="240" w:lineRule="auto"/>
      </w:pPr>
      <w:r>
        <w:t>The number of:</w:t>
      </w:r>
    </w:p>
    <w:p w:rsidR="00EB40B2" w:rsidRDefault="00EB40B2" w:rsidP="0044451F">
      <w:pPr>
        <w:pStyle w:val="MBullet2"/>
        <w:spacing w:after="0" w:line="240" w:lineRule="auto"/>
      </w:pPr>
      <w:r>
        <w:t>Spoiled and declined ballots in the Forms File</w:t>
      </w:r>
    </w:p>
    <w:p w:rsidR="00EB40B2" w:rsidRDefault="00EB40B2" w:rsidP="0044451F">
      <w:pPr>
        <w:pStyle w:val="MBullet2"/>
        <w:spacing w:after="0" w:line="240" w:lineRule="auto"/>
      </w:pPr>
      <w:r>
        <w:t>All white copies of completed Voters' List Amendment Application Additions, Corrections, and Removals</w:t>
      </w:r>
    </w:p>
    <w:p w:rsidR="008E1D5D" w:rsidRDefault="008E1D5D" w:rsidP="008E1D5D">
      <w:pPr>
        <w:pStyle w:val="MBullet2"/>
        <w:numPr>
          <w:ilvl w:val="0"/>
          <w:numId w:val="0"/>
        </w:numPr>
        <w:spacing w:after="0" w:line="240" w:lineRule="auto"/>
        <w:ind w:left="2880"/>
      </w:pPr>
    </w:p>
    <w:p w:rsidR="008E1D5D" w:rsidRDefault="008E1D5D" w:rsidP="008E1D5D">
      <w:pPr>
        <w:pStyle w:val="MCheckbox"/>
        <w:keepNext/>
        <w:spacing w:after="0" w:line="240" w:lineRule="auto"/>
      </w:pPr>
      <w:r>
        <w:t>Direct the Tabulator Officer to:</w:t>
      </w:r>
    </w:p>
    <w:p w:rsidR="008E1D5D" w:rsidRDefault="008E1D5D" w:rsidP="008E1D5D">
      <w:pPr>
        <w:pStyle w:val="MBullet1"/>
        <w:keepNext/>
        <w:spacing w:after="0" w:line="240" w:lineRule="auto"/>
      </w:pPr>
      <w:r>
        <w:t>Remove all used ballots from the vote tabulator stand and pack them into the white Ballot Transfer Box (Used Ballots)</w:t>
      </w:r>
    </w:p>
    <w:p w:rsidR="008E1D5D" w:rsidRDefault="008E1D5D" w:rsidP="008E1D5D">
      <w:pPr>
        <w:pStyle w:val="MBullet1"/>
        <w:keepNext/>
        <w:spacing w:after="0" w:line="240" w:lineRule="auto"/>
      </w:pPr>
      <w:r>
        <w:t>Pack the tabulator in its carrying case</w:t>
      </w:r>
    </w:p>
    <w:p w:rsidR="008E1D5D" w:rsidRDefault="008E1D5D" w:rsidP="008E1D5D">
      <w:pPr>
        <w:pStyle w:val="MBullet1"/>
        <w:keepNext/>
        <w:spacing w:after="0" w:line="240" w:lineRule="auto"/>
      </w:pPr>
      <w:r>
        <w:t>Break down the tabulator stand and used voting screens:</w:t>
      </w:r>
    </w:p>
    <w:p w:rsidR="008E1D5D" w:rsidRPr="00746679" w:rsidRDefault="008E1D5D" w:rsidP="008E1D5D">
      <w:pPr>
        <w:pStyle w:val="MBullet2"/>
        <w:keepNext/>
        <w:spacing w:after="0" w:line="240" w:lineRule="auto"/>
        <w:rPr>
          <w:rFonts w:cs="Arial"/>
          <w:szCs w:val="24"/>
        </w:rPr>
      </w:pPr>
      <w:r w:rsidRPr="00746679">
        <w:rPr>
          <w:rStyle w:val="MBullet2Char"/>
        </w:rPr>
        <w:t>Leave them at the voting place for recycling, if agreed to</w:t>
      </w:r>
      <w:r w:rsidRPr="00746679">
        <w:rPr>
          <w:rFonts w:cs="Arial"/>
          <w:szCs w:val="24"/>
        </w:rPr>
        <w:t xml:space="preserve"> by the on-site contact</w:t>
      </w:r>
    </w:p>
    <w:p w:rsidR="00EB40B2" w:rsidRDefault="00EB40B2" w:rsidP="0044451F">
      <w:pPr>
        <w:tabs>
          <w:tab w:val="left" w:pos="1440"/>
          <w:tab w:val="left" w:pos="2880"/>
        </w:tabs>
        <w:spacing w:after="0" w:line="240" w:lineRule="auto"/>
        <w:rPr>
          <w:rFonts w:cs="Arial"/>
          <w:szCs w:val="24"/>
        </w:rPr>
      </w:pPr>
    </w:p>
    <w:p w:rsidR="00EB40B2" w:rsidRPr="00313B07" w:rsidRDefault="00EB40B2" w:rsidP="0044451F">
      <w:pPr>
        <w:pStyle w:val="MCheckbox"/>
        <w:spacing w:after="0" w:line="240" w:lineRule="auto"/>
      </w:pPr>
      <w:r w:rsidRPr="00313B07">
        <w:t>Ensu</w:t>
      </w:r>
      <w:r>
        <w:t>re items are packed as shown here:</w:t>
      </w:r>
    </w:p>
    <w:p w:rsidR="00EB40B2" w:rsidRDefault="00EB40B2" w:rsidP="0044451F">
      <w:pPr>
        <w:pStyle w:val="ListParagraph"/>
        <w:tabs>
          <w:tab w:val="left" w:pos="1440"/>
          <w:tab w:val="left" w:pos="2880"/>
        </w:tabs>
        <w:spacing w:after="0" w:line="240" w:lineRule="auto"/>
        <w:ind w:left="3240"/>
        <w:rPr>
          <w:rFonts w:ascii="Arial" w:hAnsi="Arial" w:cs="Arial"/>
          <w:sz w:val="24"/>
          <w:szCs w:val="24"/>
        </w:rPr>
      </w:pPr>
    </w:p>
    <w:tbl>
      <w:tblPr>
        <w:tblStyle w:val="TableGrid"/>
        <w:tblW w:w="8460" w:type="dxa"/>
        <w:tblInd w:w="1705" w:type="dxa"/>
        <w:tblLook w:val="04A0" w:firstRow="1" w:lastRow="0" w:firstColumn="1" w:lastColumn="0" w:noHBand="0" w:noVBand="1"/>
        <w:tblCaption w:val="Table"/>
        <w:tblDescription w:val="Table indicating what to pack and where to pack it"/>
      </w:tblPr>
      <w:tblGrid>
        <w:gridCol w:w="6462"/>
        <w:gridCol w:w="1998"/>
      </w:tblGrid>
      <w:tr w:rsidR="00EB40B2" w:rsidTr="003944C2">
        <w:trPr>
          <w:cantSplit/>
          <w:tblHeader/>
        </w:trPr>
        <w:tc>
          <w:tcPr>
            <w:tcW w:w="6462" w:type="dxa"/>
          </w:tcPr>
          <w:p w:rsidR="00EB40B2" w:rsidRDefault="00EB40B2" w:rsidP="0044451F">
            <w:pPr>
              <w:tabs>
                <w:tab w:val="left" w:pos="1440"/>
                <w:tab w:val="left" w:pos="2880"/>
              </w:tabs>
              <w:rPr>
                <w:rFonts w:cs="Arial"/>
                <w:b/>
                <w:szCs w:val="24"/>
              </w:rPr>
            </w:pPr>
            <w:r>
              <w:rPr>
                <w:rFonts w:cs="Arial"/>
                <w:b/>
                <w:szCs w:val="24"/>
              </w:rPr>
              <w:t>Pack these items:</w:t>
            </w:r>
          </w:p>
        </w:tc>
        <w:tc>
          <w:tcPr>
            <w:tcW w:w="1998" w:type="dxa"/>
            <w:vAlign w:val="center"/>
          </w:tcPr>
          <w:p w:rsidR="00EB40B2" w:rsidRPr="00D12B6D" w:rsidRDefault="00EB40B2" w:rsidP="0044451F">
            <w:pPr>
              <w:tabs>
                <w:tab w:val="left" w:pos="1440"/>
                <w:tab w:val="left" w:pos="2880"/>
              </w:tabs>
              <w:rPr>
                <w:rFonts w:cs="Arial"/>
                <w:b/>
                <w:szCs w:val="24"/>
              </w:rPr>
            </w:pPr>
            <w:r w:rsidRPr="00D12B6D">
              <w:rPr>
                <w:rFonts w:cs="Arial"/>
                <w:b/>
                <w:szCs w:val="24"/>
              </w:rPr>
              <w:t xml:space="preserve">In </w:t>
            </w:r>
            <w:r>
              <w:rPr>
                <w:rFonts w:cs="Arial"/>
                <w:b/>
                <w:szCs w:val="24"/>
              </w:rPr>
              <w:t>here</w:t>
            </w:r>
            <w:r w:rsidRPr="00D12B6D">
              <w:rPr>
                <w:rFonts w:cs="Arial"/>
                <w:b/>
                <w:szCs w:val="24"/>
              </w:rPr>
              <w:t>:</w:t>
            </w:r>
          </w:p>
        </w:tc>
      </w:tr>
      <w:tr w:rsidR="00EB40B2" w:rsidTr="003944C2">
        <w:trPr>
          <w:cantSplit/>
          <w:tblHeader/>
        </w:trPr>
        <w:tc>
          <w:tcPr>
            <w:tcW w:w="6462" w:type="dxa"/>
          </w:tcPr>
          <w:p w:rsidR="00EB40B2" w:rsidRDefault="00EB40B2" w:rsidP="00A10288">
            <w:pPr>
              <w:pStyle w:val="ListParagraph"/>
              <w:numPr>
                <w:ilvl w:val="0"/>
                <w:numId w:val="7"/>
              </w:numPr>
              <w:tabs>
                <w:tab w:val="left" w:pos="1440"/>
                <w:tab w:val="left" w:pos="2880"/>
              </w:tabs>
              <w:rPr>
                <w:rFonts w:ascii="Arial" w:hAnsi="Arial" w:cs="Arial"/>
                <w:sz w:val="24"/>
                <w:szCs w:val="24"/>
              </w:rPr>
            </w:pPr>
            <w:r>
              <w:rPr>
                <w:rFonts w:ascii="Arial" w:hAnsi="Arial" w:cs="Arial"/>
                <w:sz w:val="24"/>
                <w:szCs w:val="24"/>
              </w:rPr>
              <w:t>Voter Information Cards</w:t>
            </w:r>
          </w:p>
          <w:p w:rsidR="00EB40B2" w:rsidRDefault="00EB40B2" w:rsidP="00A10288">
            <w:pPr>
              <w:pStyle w:val="ListParagraph"/>
              <w:numPr>
                <w:ilvl w:val="0"/>
                <w:numId w:val="7"/>
              </w:numPr>
              <w:tabs>
                <w:tab w:val="left" w:pos="1440"/>
                <w:tab w:val="left" w:pos="2880"/>
              </w:tabs>
              <w:rPr>
                <w:rFonts w:ascii="Arial" w:hAnsi="Arial" w:cs="Arial"/>
                <w:sz w:val="24"/>
                <w:szCs w:val="24"/>
              </w:rPr>
            </w:pPr>
            <w:r>
              <w:rPr>
                <w:rFonts w:ascii="Arial" w:hAnsi="Arial" w:cs="Arial"/>
                <w:sz w:val="24"/>
                <w:szCs w:val="24"/>
              </w:rPr>
              <w:t>Yellow copies of Applications to Amend the Voters' List</w:t>
            </w:r>
          </w:p>
          <w:p w:rsidR="00EB40B2" w:rsidRPr="00D70730" w:rsidRDefault="00EB40B2" w:rsidP="00A10288">
            <w:pPr>
              <w:pStyle w:val="ListParagraph"/>
              <w:numPr>
                <w:ilvl w:val="0"/>
                <w:numId w:val="7"/>
              </w:numPr>
              <w:tabs>
                <w:tab w:val="left" w:pos="1440"/>
                <w:tab w:val="left" w:pos="2880"/>
              </w:tabs>
              <w:rPr>
                <w:rFonts w:ascii="Arial" w:hAnsi="Arial" w:cs="Arial"/>
                <w:sz w:val="24"/>
                <w:szCs w:val="24"/>
              </w:rPr>
            </w:pPr>
            <w:r>
              <w:rPr>
                <w:rFonts w:ascii="Arial" w:hAnsi="Arial" w:cs="Arial"/>
                <w:sz w:val="24"/>
                <w:szCs w:val="24"/>
              </w:rPr>
              <w:t>Completed Declarations of Identity</w:t>
            </w:r>
          </w:p>
        </w:tc>
        <w:tc>
          <w:tcPr>
            <w:tcW w:w="1998" w:type="dxa"/>
            <w:vAlign w:val="center"/>
          </w:tcPr>
          <w:p w:rsidR="00EB40B2" w:rsidRDefault="00EB40B2" w:rsidP="0044451F">
            <w:pPr>
              <w:tabs>
                <w:tab w:val="left" w:pos="1440"/>
                <w:tab w:val="left" w:pos="2880"/>
              </w:tabs>
              <w:rPr>
                <w:rFonts w:cs="Arial"/>
                <w:szCs w:val="24"/>
              </w:rPr>
            </w:pPr>
            <w:r>
              <w:rPr>
                <w:rFonts w:cs="Arial"/>
                <w:szCs w:val="24"/>
              </w:rPr>
              <w:t>Voter Information Envelope</w:t>
            </w:r>
          </w:p>
        </w:tc>
      </w:tr>
      <w:tr w:rsidR="00EB40B2" w:rsidTr="003944C2">
        <w:trPr>
          <w:cantSplit/>
          <w:tblHeader/>
        </w:trPr>
        <w:tc>
          <w:tcPr>
            <w:tcW w:w="6462" w:type="dxa"/>
          </w:tcPr>
          <w:p w:rsidR="00EB40B2" w:rsidRDefault="00EB40B2" w:rsidP="00A10288">
            <w:pPr>
              <w:pStyle w:val="ListParagraph"/>
              <w:numPr>
                <w:ilvl w:val="0"/>
                <w:numId w:val="6"/>
              </w:numPr>
              <w:tabs>
                <w:tab w:val="left" w:pos="1440"/>
                <w:tab w:val="left" w:pos="2880"/>
              </w:tabs>
              <w:rPr>
                <w:rFonts w:ascii="Arial" w:hAnsi="Arial" w:cs="Arial"/>
                <w:sz w:val="24"/>
                <w:szCs w:val="24"/>
              </w:rPr>
            </w:pPr>
            <w:r>
              <w:rPr>
                <w:rFonts w:ascii="Arial" w:hAnsi="Arial" w:cs="Arial"/>
                <w:sz w:val="24"/>
                <w:szCs w:val="24"/>
              </w:rPr>
              <w:t>White copies of Applications to Amend the Voters' List</w:t>
            </w:r>
          </w:p>
          <w:p w:rsidR="00EB40B2" w:rsidRPr="008125E7" w:rsidRDefault="00EB40B2" w:rsidP="00A10288">
            <w:pPr>
              <w:pStyle w:val="ListParagraph"/>
              <w:numPr>
                <w:ilvl w:val="0"/>
                <w:numId w:val="6"/>
              </w:numPr>
              <w:tabs>
                <w:tab w:val="left" w:pos="1440"/>
                <w:tab w:val="left" w:pos="2880"/>
              </w:tabs>
              <w:rPr>
                <w:rFonts w:ascii="Arial" w:hAnsi="Arial" w:cs="Arial"/>
                <w:sz w:val="24"/>
                <w:szCs w:val="24"/>
              </w:rPr>
            </w:pPr>
            <w:r>
              <w:rPr>
                <w:rFonts w:ascii="Arial" w:hAnsi="Arial" w:cs="Arial"/>
                <w:sz w:val="24"/>
                <w:szCs w:val="24"/>
              </w:rPr>
              <w:t>Signed, first signed copy of the election results tape that includes the zero tape</w:t>
            </w:r>
          </w:p>
        </w:tc>
        <w:tc>
          <w:tcPr>
            <w:tcW w:w="1998" w:type="dxa"/>
            <w:vAlign w:val="center"/>
          </w:tcPr>
          <w:p w:rsidR="00EB40B2" w:rsidRDefault="00EB40B2" w:rsidP="0044451F">
            <w:pPr>
              <w:tabs>
                <w:tab w:val="left" w:pos="1440"/>
                <w:tab w:val="left" w:pos="2880"/>
              </w:tabs>
              <w:rPr>
                <w:rFonts w:cs="Arial"/>
                <w:szCs w:val="24"/>
              </w:rPr>
            </w:pPr>
            <w:r>
              <w:rPr>
                <w:rFonts w:cs="Arial"/>
                <w:szCs w:val="24"/>
              </w:rPr>
              <w:t>Critical Items Envelope</w:t>
            </w:r>
          </w:p>
        </w:tc>
      </w:tr>
      <w:tr w:rsidR="00EB40B2" w:rsidTr="003944C2">
        <w:trPr>
          <w:cantSplit/>
          <w:tblHeader/>
        </w:trPr>
        <w:tc>
          <w:tcPr>
            <w:tcW w:w="6462" w:type="dxa"/>
          </w:tcPr>
          <w:p w:rsidR="00EB40B2" w:rsidRDefault="00EB40B2" w:rsidP="00A10288">
            <w:pPr>
              <w:pStyle w:val="ListParagraph"/>
              <w:numPr>
                <w:ilvl w:val="0"/>
                <w:numId w:val="7"/>
              </w:numPr>
              <w:tabs>
                <w:tab w:val="left" w:pos="1440"/>
                <w:tab w:val="left" w:pos="2880"/>
              </w:tabs>
              <w:rPr>
                <w:rFonts w:ascii="Arial" w:hAnsi="Arial" w:cs="Arial"/>
                <w:sz w:val="24"/>
                <w:szCs w:val="24"/>
              </w:rPr>
            </w:pPr>
            <w:r>
              <w:rPr>
                <w:rFonts w:ascii="Arial" w:hAnsi="Arial" w:cs="Arial"/>
                <w:sz w:val="24"/>
                <w:szCs w:val="24"/>
              </w:rPr>
              <w:t>Spoiled ballots</w:t>
            </w:r>
          </w:p>
          <w:p w:rsidR="00EB40B2" w:rsidRDefault="00EB40B2" w:rsidP="00A10288">
            <w:pPr>
              <w:pStyle w:val="ListParagraph"/>
              <w:numPr>
                <w:ilvl w:val="0"/>
                <w:numId w:val="7"/>
              </w:numPr>
              <w:tabs>
                <w:tab w:val="left" w:pos="1440"/>
                <w:tab w:val="left" w:pos="2880"/>
              </w:tabs>
              <w:rPr>
                <w:rFonts w:ascii="Arial" w:hAnsi="Arial" w:cs="Arial"/>
                <w:sz w:val="24"/>
                <w:szCs w:val="24"/>
              </w:rPr>
            </w:pPr>
            <w:r>
              <w:rPr>
                <w:rFonts w:ascii="Arial" w:hAnsi="Arial" w:cs="Arial"/>
                <w:sz w:val="24"/>
                <w:szCs w:val="24"/>
              </w:rPr>
              <w:t>Declined ballots</w:t>
            </w:r>
          </w:p>
          <w:p w:rsidR="00EB40B2" w:rsidRDefault="00EB40B2" w:rsidP="00A10288">
            <w:pPr>
              <w:pStyle w:val="ListParagraph"/>
              <w:numPr>
                <w:ilvl w:val="0"/>
                <w:numId w:val="7"/>
              </w:numPr>
              <w:tabs>
                <w:tab w:val="left" w:pos="1440"/>
                <w:tab w:val="left" w:pos="2880"/>
              </w:tabs>
              <w:rPr>
                <w:rFonts w:ascii="Arial" w:hAnsi="Arial" w:cs="Arial"/>
                <w:sz w:val="24"/>
                <w:szCs w:val="24"/>
              </w:rPr>
            </w:pPr>
            <w:r>
              <w:rPr>
                <w:rFonts w:ascii="Arial" w:hAnsi="Arial" w:cs="Arial"/>
                <w:sz w:val="24"/>
                <w:szCs w:val="24"/>
              </w:rPr>
              <w:t>Ballot Transfers</w:t>
            </w:r>
          </w:p>
          <w:p w:rsidR="00EB40B2" w:rsidRDefault="00EB40B2" w:rsidP="00A10288">
            <w:pPr>
              <w:pStyle w:val="ListParagraph"/>
              <w:numPr>
                <w:ilvl w:val="0"/>
                <w:numId w:val="7"/>
              </w:numPr>
              <w:tabs>
                <w:tab w:val="left" w:pos="1440"/>
                <w:tab w:val="left" w:pos="2880"/>
              </w:tabs>
              <w:rPr>
                <w:rFonts w:ascii="Arial" w:hAnsi="Arial" w:cs="Arial"/>
                <w:sz w:val="24"/>
                <w:szCs w:val="24"/>
              </w:rPr>
            </w:pPr>
            <w:r>
              <w:rPr>
                <w:rFonts w:ascii="Arial" w:hAnsi="Arial" w:cs="Arial"/>
                <w:sz w:val="24"/>
                <w:szCs w:val="24"/>
              </w:rPr>
              <w:t xml:space="preserve">Proxy Appointments </w:t>
            </w:r>
          </w:p>
          <w:p w:rsidR="00EB40B2" w:rsidRPr="00094193" w:rsidRDefault="00EB40B2" w:rsidP="00A10288">
            <w:pPr>
              <w:pStyle w:val="ListParagraph"/>
              <w:numPr>
                <w:ilvl w:val="0"/>
                <w:numId w:val="7"/>
              </w:numPr>
              <w:tabs>
                <w:tab w:val="left" w:pos="1440"/>
                <w:tab w:val="left" w:pos="2880"/>
              </w:tabs>
              <w:rPr>
                <w:rFonts w:ascii="Arial" w:hAnsi="Arial" w:cs="Arial"/>
                <w:sz w:val="24"/>
                <w:szCs w:val="24"/>
              </w:rPr>
            </w:pPr>
            <w:r>
              <w:rPr>
                <w:rFonts w:ascii="Arial" w:hAnsi="Arial" w:cs="Arial"/>
                <w:sz w:val="24"/>
                <w:szCs w:val="24"/>
              </w:rPr>
              <w:t>Voters' Lists</w:t>
            </w:r>
          </w:p>
        </w:tc>
        <w:tc>
          <w:tcPr>
            <w:tcW w:w="1998" w:type="dxa"/>
            <w:vAlign w:val="center"/>
          </w:tcPr>
          <w:p w:rsidR="00EB40B2" w:rsidRDefault="00EB40B2" w:rsidP="0044451F">
            <w:pPr>
              <w:tabs>
                <w:tab w:val="left" w:pos="1440"/>
                <w:tab w:val="left" w:pos="2880"/>
              </w:tabs>
              <w:rPr>
                <w:rFonts w:cs="Arial"/>
                <w:szCs w:val="24"/>
              </w:rPr>
            </w:pPr>
            <w:r>
              <w:rPr>
                <w:rFonts w:cs="Arial"/>
                <w:szCs w:val="24"/>
              </w:rPr>
              <w:t>Forms File</w:t>
            </w:r>
          </w:p>
        </w:tc>
      </w:tr>
      <w:tr w:rsidR="00EB40B2" w:rsidTr="003944C2">
        <w:trPr>
          <w:cantSplit/>
          <w:tblHeader/>
        </w:trPr>
        <w:tc>
          <w:tcPr>
            <w:tcW w:w="6462" w:type="dxa"/>
          </w:tcPr>
          <w:p w:rsidR="00EB40B2" w:rsidRDefault="00EB40B2" w:rsidP="00A10288">
            <w:pPr>
              <w:pStyle w:val="ListParagraph"/>
              <w:numPr>
                <w:ilvl w:val="0"/>
                <w:numId w:val="7"/>
              </w:numPr>
              <w:tabs>
                <w:tab w:val="left" w:pos="1440"/>
                <w:tab w:val="left" w:pos="2880"/>
              </w:tabs>
              <w:rPr>
                <w:rFonts w:ascii="Arial" w:hAnsi="Arial" w:cs="Arial"/>
                <w:sz w:val="24"/>
                <w:szCs w:val="24"/>
              </w:rPr>
            </w:pPr>
            <w:r>
              <w:rPr>
                <w:rFonts w:ascii="Arial" w:hAnsi="Arial" w:cs="Arial"/>
                <w:sz w:val="24"/>
                <w:szCs w:val="24"/>
              </w:rPr>
              <w:t>Used ballots</w:t>
            </w:r>
          </w:p>
          <w:p w:rsidR="00EB40B2" w:rsidRDefault="00EB40B2" w:rsidP="00A10288">
            <w:pPr>
              <w:pStyle w:val="ListParagraph"/>
              <w:numPr>
                <w:ilvl w:val="0"/>
                <w:numId w:val="7"/>
              </w:numPr>
              <w:tabs>
                <w:tab w:val="left" w:pos="1440"/>
                <w:tab w:val="left" w:pos="2880"/>
              </w:tabs>
              <w:rPr>
                <w:rFonts w:ascii="Arial" w:hAnsi="Arial" w:cs="Arial"/>
                <w:sz w:val="24"/>
                <w:szCs w:val="24"/>
              </w:rPr>
            </w:pPr>
            <w:r>
              <w:rPr>
                <w:rFonts w:ascii="Arial" w:hAnsi="Arial" w:cs="Arial"/>
                <w:sz w:val="24"/>
                <w:szCs w:val="24"/>
              </w:rPr>
              <w:t>Ballot Statement</w:t>
            </w:r>
          </w:p>
          <w:p w:rsidR="00EB40B2" w:rsidRPr="004A0E8F" w:rsidRDefault="00EB40B2" w:rsidP="00A10288">
            <w:pPr>
              <w:pStyle w:val="ListParagraph"/>
              <w:numPr>
                <w:ilvl w:val="0"/>
                <w:numId w:val="7"/>
              </w:numPr>
              <w:tabs>
                <w:tab w:val="left" w:pos="1440"/>
                <w:tab w:val="left" w:pos="2880"/>
              </w:tabs>
              <w:rPr>
                <w:rFonts w:ascii="Arial" w:hAnsi="Arial" w:cs="Arial"/>
                <w:sz w:val="24"/>
                <w:szCs w:val="24"/>
              </w:rPr>
            </w:pPr>
            <w:r>
              <w:rPr>
                <w:rFonts w:ascii="Arial" w:hAnsi="Arial" w:cs="Arial"/>
                <w:sz w:val="24"/>
                <w:szCs w:val="24"/>
              </w:rPr>
              <w:t>Second copy of the election results tape</w:t>
            </w:r>
          </w:p>
        </w:tc>
        <w:tc>
          <w:tcPr>
            <w:tcW w:w="1998" w:type="dxa"/>
            <w:vAlign w:val="center"/>
          </w:tcPr>
          <w:p w:rsidR="00EB40B2" w:rsidRDefault="00EB40B2" w:rsidP="0044451F">
            <w:pPr>
              <w:tabs>
                <w:tab w:val="left" w:pos="1440"/>
                <w:tab w:val="left" w:pos="2880"/>
              </w:tabs>
              <w:rPr>
                <w:rFonts w:cs="Arial"/>
                <w:szCs w:val="24"/>
              </w:rPr>
            </w:pPr>
            <w:r>
              <w:rPr>
                <w:rFonts w:cs="Arial"/>
                <w:szCs w:val="24"/>
              </w:rPr>
              <w:t>white Ballot Transfer Box (Used Ballots)</w:t>
            </w:r>
          </w:p>
        </w:tc>
      </w:tr>
      <w:tr w:rsidR="00EB40B2" w:rsidTr="003944C2">
        <w:trPr>
          <w:cantSplit/>
          <w:tblHeader/>
        </w:trPr>
        <w:tc>
          <w:tcPr>
            <w:tcW w:w="6462" w:type="dxa"/>
          </w:tcPr>
          <w:p w:rsidR="00EB40B2" w:rsidRPr="006D7B0C" w:rsidRDefault="00EB40B2" w:rsidP="00A10288">
            <w:pPr>
              <w:pStyle w:val="ListParagraph"/>
              <w:numPr>
                <w:ilvl w:val="0"/>
                <w:numId w:val="7"/>
              </w:numPr>
              <w:tabs>
                <w:tab w:val="left" w:pos="1440"/>
                <w:tab w:val="left" w:pos="2880"/>
              </w:tabs>
              <w:rPr>
                <w:rFonts w:ascii="Arial" w:hAnsi="Arial" w:cs="Arial"/>
                <w:sz w:val="24"/>
                <w:szCs w:val="24"/>
              </w:rPr>
            </w:pPr>
            <w:r w:rsidRPr="006D7B0C">
              <w:rPr>
                <w:rFonts w:ascii="Arial" w:hAnsi="Arial" w:cs="Arial"/>
                <w:sz w:val="24"/>
                <w:szCs w:val="24"/>
              </w:rPr>
              <w:t>Unused ballots</w:t>
            </w:r>
          </w:p>
        </w:tc>
        <w:tc>
          <w:tcPr>
            <w:tcW w:w="1998" w:type="dxa"/>
            <w:vAlign w:val="center"/>
          </w:tcPr>
          <w:p w:rsidR="00EB40B2" w:rsidRDefault="00EB40B2" w:rsidP="0044451F">
            <w:pPr>
              <w:tabs>
                <w:tab w:val="left" w:pos="1440"/>
                <w:tab w:val="left" w:pos="2880"/>
              </w:tabs>
              <w:rPr>
                <w:rFonts w:cs="Arial"/>
                <w:szCs w:val="24"/>
              </w:rPr>
            </w:pPr>
            <w:r>
              <w:rPr>
                <w:rFonts w:cs="Arial"/>
                <w:szCs w:val="24"/>
              </w:rPr>
              <w:t>Ballot Transfer Box</w:t>
            </w:r>
          </w:p>
          <w:p w:rsidR="00EB40B2" w:rsidRDefault="00EB40B2" w:rsidP="0044451F">
            <w:pPr>
              <w:tabs>
                <w:tab w:val="left" w:pos="1440"/>
                <w:tab w:val="left" w:pos="2880"/>
              </w:tabs>
              <w:rPr>
                <w:rFonts w:cs="Arial"/>
                <w:szCs w:val="24"/>
              </w:rPr>
            </w:pPr>
            <w:r>
              <w:rPr>
                <w:rFonts w:cs="Arial"/>
                <w:szCs w:val="24"/>
              </w:rPr>
              <w:t>(Unused Ballots)</w:t>
            </w:r>
          </w:p>
        </w:tc>
      </w:tr>
      <w:tr w:rsidR="00EB40B2" w:rsidTr="003944C2">
        <w:trPr>
          <w:cantSplit/>
          <w:tblHeader/>
        </w:trPr>
        <w:tc>
          <w:tcPr>
            <w:tcW w:w="6462" w:type="dxa"/>
          </w:tcPr>
          <w:p w:rsidR="00EB40B2" w:rsidRPr="006D7B0C" w:rsidRDefault="00EB40B2" w:rsidP="00A10288">
            <w:pPr>
              <w:pStyle w:val="ListParagraph"/>
              <w:numPr>
                <w:ilvl w:val="0"/>
                <w:numId w:val="7"/>
              </w:numPr>
              <w:tabs>
                <w:tab w:val="left" w:pos="1440"/>
                <w:tab w:val="left" w:pos="2880"/>
              </w:tabs>
              <w:rPr>
                <w:rFonts w:ascii="Arial" w:hAnsi="Arial" w:cs="Arial"/>
                <w:sz w:val="24"/>
                <w:szCs w:val="24"/>
              </w:rPr>
            </w:pPr>
            <w:r>
              <w:rPr>
                <w:rFonts w:ascii="Arial" w:hAnsi="Arial" w:cs="Arial"/>
                <w:sz w:val="24"/>
                <w:szCs w:val="24"/>
              </w:rPr>
              <w:t>Forms File</w:t>
            </w:r>
          </w:p>
        </w:tc>
        <w:tc>
          <w:tcPr>
            <w:tcW w:w="1998" w:type="dxa"/>
            <w:vAlign w:val="center"/>
          </w:tcPr>
          <w:p w:rsidR="00EB40B2" w:rsidRDefault="00EB40B2" w:rsidP="0044451F">
            <w:pPr>
              <w:tabs>
                <w:tab w:val="left" w:pos="1440"/>
                <w:tab w:val="left" w:pos="2880"/>
              </w:tabs>
              <w:rPr>
                <w:rFonts w:cs="Arial"/>
                <w:szCs w:val="24"/>
              </w:rPr>
            </w:pPr>
            <w:r>
              <w:rPr>
                <w:rFonts w:cs="Arial"/>
                <w:szCs w:val="24"/>
              </w:rPr>
              <w:t>Supply Bag</w:t>
            </w:r>
          </w:p>
        </w:tc>
      </w:tr>
    </w:tbl>
    <w:p w:rsidR="00EB40B2" w:rsidRPr="009027E2" w:rsidRDefault="00EB40B2" w:rsidP="0044451F">
      <w:pPr>
        <w:tabs>
          <w:tab w:val="left" w:pos="1440"/>
          <w:tab w:val="left" w:pos="2880"/>
        </w:tabs>
        <w:spacing w:after="0" w:line="240" w:lineRule="auto"/>
        <w:ind w:left="2880"/>
        <w:rPr>
          <w:rFonts w:cs="Arial"/>
          <w:szCs w:val="24"/>
        </w:rPr>
      </w:pPr>
    </w:p>
    <w:p w:rsidR="00EB40B2" w:rsidRDefault="00EB40B2" w:rsidP="0044451F">
      <w:pPr>
        <w:pStyle w:val="MCheckbox"/>
        <w:spacing w:after="0" w:line="240" w:lineRule="auto"/>
      </w:pPr>
      <w:r>
        <w:t>Tape all white Ballot Transfer Boxes (Used Ballots) closed using the seals from your supply bag and put your signature on the seals</w:t>
      </w:r>
    </w:p>
    <w:p w:rsidR="00EB40B2" w:rsidRDefault="00EB40B2" w:rsidP="0044451F">
      <w:pPr>
        <w:pStyle w:val="ListParagraph"/>
        <w:tabs>
          <w:tab w:val="left" w:pos="1440"/>
          <w:tab w:val="left" w:pos="2880"/>
        </w:tabs>
        <w:spacing w:after="0" w:line="240" w:lineRule="auto"/>
        <w:ind w:left="3240"/>
        <w:rPr>
          <w:rFonts w:ascii="Arial" w:hAnsi="Arial" w:cs="Arial"/>
          <w:sz w:val="24"/>
          <w:szCs w:val="24"/>
        </w:rPr>
      </w:pPr>
    </w:p>
    <w:p w:rsidR="00EB40B2" w:rsidRDefault="00EB40B2" w:rsidP="0044451F">
      <w:pPr>
        <w:pStyle w:val="MCheckbox"/>
        <w:numPr>
          <w:ilvl w:val="0"/>
          <w:numId w:val="0"/>
        </w:numPr>
        <w:spacing w:after="0" w:line="240" w:lineRule="auto"/>
        <w:ind w:left="1800"/>
      </w:pPr>
    </w:p>
    <w:p w:rsidR="00EB40B2" w:rsidRDefault="00EB40B2" w:rsidP="0044451F">
      <w:pPr>
        <w:pStyle w:val="ListParagraph"/>
        <w:spacing w:after="0" w:line="240" w:lineRule="auto"/>
      </w:pPr>
    </w:p>
    <w:p w:rsidR="00EB40B2" w:rsidRDefault="00EB40B2" w:rsidP="0044451F">
      <w:pPr>
        <w:pStyle w:val="ListParagraph"/>
        <w:spacing w:after="0" w:line="240" w:lineRule="auto"/>
      </w:pPr>
    </w:p>
    <w:p w:rsidR="00400FF8" w:rsidRDefault="00400FF8" w:rsidP="0044451F">
      <w:pPr>
        <w:pStyle w:val="ListParagraph"/>
        <w:spacing w:after="0" w:line="240" w:lineRule="auto"/>
      </w:pPr>
    </w:p>
    <w:p w:rsidR="008E1D5D" w:rsidRDefault="008E1D5D" w:rsidP="008E1D5D">
      <w:pPr>
        <w:pStyle w:val="MCheckbox"/>
        <w:numPr>
          <w:ilvl w:val="0"/>
          <w:numId w:val="0"/>
        </w:numPr>
        <w:spacing w:after="0" w:line="240" w:lineRule="auto"/>
        <w:ind w:left="1800"/>
      </w:pPr>
    </w:p>
    <w:p w:rsidR="008E1D5D" w:rsidRDefault="008E1D5D" w:rsidP="008E1D5D">
      <w:pPr>
        <w:pStyle w:val="MCheckbox"/>
        <w:numPr>
          <w:ilvl w:val="0"/>
          <w:numId w:val="0"/>
        </w:numPr>
        <w:spacing w:after="0" w:line="240" w:lineRule="auto"/>
        <w:ind w:left="1800"/>
      </w:pPr>
    </w:p>
    <w:p w:rsidR="008E1D5D" w:rsidRDefault="008E1D5D" w:rsidP="008E1D5D">
      <w:pPr>
        <w:pStyle w:val="MCheckbox"/>
        <w:numPr>
          <w:ilvl w:val="0"/>
          <w:numId w:val="0"/>
        </w:numPr>
        <w:spacing w:after="0" w:line="240" w:lineRule="auto"/>
        <w:ind w:left="1800"/>
      </w:pPr>
    </w:p>
    <w:p w:rsidR="00EB40B2" w:rsidRDefault="00EB40B2" w:rsidP="0044451F">
      <w:pPr>
        <w:pStyle w:val="MCheckbox"/>
        <w:spacing w:after="0" w:line="240" w:lineRule="auto"/>
      </w:pPr>
      <w:r>
        <w:t>Take down all election signs posted in the voting place and place in the supply bag</w:t>
      </w:r>
    </w:p>
    <w:p w:rsidR="00EB40B2" w:rsidRDefault="00EB40B2" w:rsidP="0044451F">
      <w:pPr>
        <w:pStyle w:val="ListParagraph"/>
        <w:tabs>
          <w:tab w:val="left" w:pos="1440"/>
          <w:tab w:val="left" w:pos="2880"/>
        </w:tabs>
        <w:spacing w:after="0" w:line="240" w:lineRule="auto"/>
        <w:ind w:left="3600"/>
        <w:rPr>
          <w:rFonts w:ascii="Arial" w:hAnsi="Arial" w:cs="Arial"/>
          <w:sz w:val="24"/>
          <w:szCs w:val="24"/>
        </w:rPr>
      </w:pPr>
    </w:p>
    <w:p w:rsidR="00EB40B2" w:rsidRDefault="00EB40B2" w:rsidP="0044451F">
      <w:pPr>
        <w:pStyle w:val="MCheckbox"/>
        <w:spacing w:after="0" w:line="240" w:lineRule="auto"/>
      </w:pPr>
      <w:r>
        <w:t>Return the voting room to its original state:</w:t>
      </w:r>
    </w:p>
    <w:p w:rsidR="00EB40B2" w:rsidRDefault="00EB40B2" w:rsidP="0044451F">
      <w:pPr>
        <w:pStyle w:val="MBullet1"/>
        <w:spacing w:after="0" w:line="240" w:lineRule="auto"/>
      </w:pPr>
      <w:r>
        <w:t>Tidy up</w:t>
      </w:r>
    </w:p>
    <w:p w:rsidR="00EB40B2" w:rsidRPr="007A15C7" w:rsidRDefault="00EB40B2" w:rsidP="0044451F">
      <w:pPr>
        <w:pStyle w:val="MBullet1"/>
        <w:spacing w:after="0" w:line="240" w:lineRule="auto"/>
      </w:pPr>
      <w:r w:rsidRPr="007A15C7">
        <w:t>Reposition furniture, if possible</w:t>
      </w:r>
    </w:p>
    <w:p w:rsidR="00EB40B2" w:rsidRDefault="00EB40B2" w:rsidP="0044451F">
      <w:pPr>
        <w:tabs>
          <w:tab w:val="left" w:pos="1440"/>
          <w:tab w:val="left" w:pos="2880"/>
        </w:tabs>
        <w:spacing w:after="0" w:line="240" w:lineRule="auto"/>
        <w:rPr>
          <w:rFonts w:cs="Arial"/>
          <w:szCs w:val="24"/>
        </w:rPr>
      </w:pPr>
    </w:p>
    <w:p w:rsidR="00EB40B2" w:rsidRPr="000D0DC2" w:rsidRDefault="00EB40B2" w:rsidP="0044451F">
      <w:pPr>
        <w:pStyle w:val="MParaTitle"/>
        <w:spacing w:after="0" w:line="240" w:lineRule="auto"/>
      </w:pPr>
      <w:r>
        <w:rPr>
          <w:noProof/>
          <w:lang w:eastAsia="en-CA"/>
        </w:rPr>
        <w:drawing>
          <wp:anchor distT="0" distB="0" distL="114300" distR="114300" simplePos="0" relativeHeight="251646976" behindDoc="0" locked="0" layoutInCell="1" allowOverlap="1" wp14:anchorId="780CAB56" wp14:editId="19160D63">
            <wp:simplePos x="0" y="0"/>
            <wp:positionH relativeFrom="column">
              <wp:posOffset>155575</wp:posOffset>
            </wp:positionH>
            <wp:positionV relativeFrom="paragraph">
              <wp:posOffset>42545</wp:posOffset>
            </wp:positionV>
            <wp:extent cx="448056" cy="448056"/>
            <wp:effectExtent l="0" t="0" r="9525" b="9525"/>
            <wp:wrapNone/>
            <wp:docPr id="28" name="Picture 28"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noFill/>
                    <a:ln>
                      <a:noFill/>
                    </a:ln>
                  </pic:spPr>
                </pic:pic>
              </a:graphicData>
            </a:graphic>
            <wp14:sizeRelH relativeFrom="margin">
              <wp14:pctWidth>0</wp14:pctWidth>
            </wp14:sizeRelH>
            <wp14:sizeRelV relativeFrom="margin">
              <wp14:pctHeight>0</wp14:pctHeight>
            </wp14:sizeRelV>
          </wp:anchor>
        </w:drawing>
      </w:r>
      <w:r>
        <w:t>Important to D</w:t>
      </w:r>
      <w:r w:rsidRPr="000D0DC2">
        <w:t>o:</w:t>
      </w:r>
    </w:p>
    <w:p w:rsidR="00EB40B2" w:rsidRPr="00C026C2" w:rsidRDefault="00EB40B2" w:rsidP="0044451F">
      <w:pPr>
        <w:pStyle w:val="MPar"/>
        <w:spacing w:after="0" w:line="240" w:lineRule="auto"/>
      </w:pPr>
      <w:r w:rsidRPr="00C026C2">
        <w:t xml:space="preserve">Make sure the voting place doors do not lock automatically, leaving you outside and the rest of the supplies inside. </w:t>
      </w:r>
    </w:p>
    <w:p w:rsidR="00EB40B2" w:rsidRDefault="00EB40B2" w:rsidP="0044451F">
      <w:pPr>
        <w:tabs>
          <w:tab w:val="left" w:pos="1440"/>
          <w:tab w:val="left" w:pos="2880"/>
        </w:tabs>
        <w:spacing w:after="0" w:line="240" w:lineRule="auto"/>
        <w:rPr>
          <w:rFonts w:cs="Arial"/>
          <w:szCs w:val="24"/>
        </w:rPr>
      </w:pPr>
    </w:p>
    <w:p w:rsidR="00EB40B2" w:rsidRPr="00313B07" w:rsidRDefault="00EB40B2" w:rsidP="0044451F">
      <w:pPr>
        <w:pStyle w:val="MCheckbox"/>
        <w:spacing w:after="0" w:line="240" w:lineRule="auto"/>
      </w:pPr>
      <w:r w:rsidRPr="00313B07">
        <w:t>Place the Critical Items Envelope in the front passenger seat of your vehicle</w:t>
      </w:r>
    </w:p>
    <w:p w:rsidR="00EB40B2" w:rsidRDefault="00EB40B2" w:rsidP="0044451F">
      <w:pPr>
        <w:pStyle w:val="ListParagraph"/>
        <w:tabs>
          <w:tab w:val="left" w:pos="1440"/>
          <w:tab w:val="left" w:pos="2880"/>
        </w:tabs>
        <w:spacing w:after="0" w:line="240" w:lineRule="auto"/>
        <w:ind w:left="3240"/>
        <w:rPr>
          <w:rFonts w:ascii="Arial" w:hAnsi="Arial" w:cs="Arial"/>
          <w:sz w:val="24"/>
          <w:szCs w:val="24"/>
        </w:rPr>
      </w:pPr>
    </w:p>
    <w:p w:rsidR="00EB40B2" w:rsidRDefault="00EB40B2" w:rsidP="0044451F">
      <w:pPr>
        <w:pStyle w:val="MCheckbox"/>
        <w:spacing w:after="0" w:line="240" w:lineRule="auto"/>
      </w:pPr>
      <w:r>
        <w:t>Place these items in the trunk or back seat of your vehicle:</w:t>
      </w:r>
    </w:p>
    <w:p w:rsidR="00EB40B2" w:rsidRDefault="00EB40B2" w:rsidP="0044451F">
      <w:pPr>
        <w:pStyle w:val="MBullet1"/>
        <w:spacing w:after="0" w:line="240" w:lineRule="auto"/>
      </w:pPr>
      <w:r>
        <w:t>All white Ballot Transfer Boxes (Used Ballots)</w:t>
      </w:r>
    </w:p>
    <w:p w:rsidR="00EB40B2" w:rsidRDefault="00EB40B2" w:rsidP="0044451F">
      <w:pPr>
        <w:pStyle w:val="MBullet1"/>
        <w:spacing w:after="0" w:line="240" w:lineRule="auto"/>
      </w:pPr>
      <w:r>
        <w:t>Supply bag</w:t>
      </w:r>
    </w:p>
    <w:p w:rsidR="00EB40B2" w:rsidRDefault="00EB40B2" w:rsidP="0044451F">
      <w:pPr>
        <w:pStyle w:val="MBullet1"/>
        <w:spacing w:after="0" w:line="240" w:lineRule="auto"/>
      </w:pPr>
      <w:r>
        <w:t>Vote tabulator</w:t>
      </w:r>
    </w:p>
    <w:p w:rsidR="00EB40B2" w:rsidRDefault="00EB40B2" w:rsidP="0044451F">
      <w:pPr>
        <w:pStyle w:val="MBullet1"/>
        <w:spacing w:after="0" w:line="240" w:lineRule="auto"/>
      </w:pPr>
      <w:r>
        <w:t>Tabulator stand and voting screens, if the on-site contact does not allow recycling</w:t>
      </w:r>
    </w:p>
    <w:p w:rsidR="00EB40B2" w:rsidRDefault="00EB40B2" w:rsidP="0044451F">
      <w:pPr>
        <w:pStyle w:val="MBullet1"/>
        <w:spacing w:after="0" w:line="240" w:lineRule="auto"/>
      </w:pPr>
      <w:r>
        <w:t>Any Ballot Transfer Boxes (Unused Ballots) that did not fit in your supply bag</w:t>
      </w:r>
    </w:p>
    <w:p w:rsidR="00EB40B2" w:rsidRDefault="00EB40B2" w:rsidP="0044451F">
      <w:pPr>
        <w:tabs>
          <w:tab w:val="left" w:pos="1440"/>
          <w:tab w:val="left" w:pos="2880"/>
        </w:tabs>
        <w:spacing w:after="0" w:line="240" w:lineRule="auto"/>
        <w:ind w:left="360"/>
        <w:rPr>
          <w:rFonts w:cs="Arial"/>
          <w:szCs w:val="24"/>
        </w:rPr>
      </w:pPr>
    </w:p>
    <w:p w:rsidR="00EB40B2" w:rsidRDefault="00EB40B2" w:rsidP="0044451F">
      <w:pPr>
        <w:pStyle w:val="MCheckbox"/>
        <w:spacing w:after="0" w:line="240" w:lineRule="auto"/>
      </w:pPr>
      <w:r>
        <w:t>Advise voting place staff they are free to leave</w:t>
      </w:r>
    </w:p>
    <w:p w:rsidR="00EB40B2" w:rsidRDefault="00EB40B2" w:rsidP="0044451F">
      <w:pPr>
        <w:tabs>
          <w:tab w:val="left" w:pos="1440"/>
          <w:tab w:val="left" w:pos="2880"/>
        </w:tabs>
        <w:spacing w:after="0" w:line="240" w:lineRule="auto"/>
        <w:rPr>
          <w:rFonts w:cs="Arial"/>
          <w:szCs w:val="24"/>
        </w:rPr>
      </w:pPr>
    </w:p>
    <w:p w:rsidR="00EB40B2" w:rsidRDefault="00EB40B2" w:rsidP="0044451F">
      <w:pPr>
        <w:pStyle w:val="MCheckbox"/>
        <w:spacing w:after="0" w:line="240" w:lineRule="auto"/>
      </w:pPr>
      <w:r>
        <w:t>Immediately drive to the Receiving Centre to return your supplies:</w:t>
      </w:r>
    </w:p>
    <w:p w:rsidR="00EB40B2" w:rsidRDefault="00EB40B2" w:rsidP="0044451F">
      <w:pPr>
        <w:pStyle w:val="MBullet1"/>
        <w:spacing w:after="0" w:line="240" w:lineRule="auto"/>
      </w:pPr>
      <w:r>
        <w:t>The location is on the Receiving Centre Map/Windshield sign which was in your supply bag</w:t>
      </w:r>
    </w:p>
    <w:p w:rsidR="00EB40B2" w:rsidRDefault="00EB40B2" w:rsidP="0044451F">
      <w:pPr>
        <w:pStyle w:val="MBullet1"/>
        <w:spacing w:after="0" w:line="240" w:lineRule="auto"/>
      </w:pPr>
      <w:r>
        <w:t>Place the Receiving Centre Map/Windshield Sign in your vehicle's windshield when you arrive at the Receiving Centre</w:t>
      </w:r>
    </w:p>
    <w:p w:rsidR="006C6068" w:rsidRDefault="006C6068" w:rsidP="008E1D5D">
      <w:pPr>
        <w:pStyle w:val="MParaTitle"/>
        <w:spacing w:after="0"/>
      </w:pPr>
    </w:p>
    <w:p w:rsidR="008E1D5D" w:rsidRPr="000D0DC2" w:rsidRDefault="008E1D5D" w:rsidP="008E1D5D">
      <w:pPr>
        <w:pStyle w:val="MParaTitle"/>
        <w:spacing w:after="0"/>
      </w:pPr>
      <w:r>
        <w:rPr>
          <w:noProof/>
          <w:lang w:eastAsia="en-CA"/>
        </w:rPr>
        <w:drawing>
          <wp:anchor distT="0" distB="0" distL="114300" distR="114300" simplePos="0" relativeHeight="251757568" behindDoc="0" locked="0" layoutInCell="1" allowOverlap="1" wp14:anchorId="7E960364" wp14:editId="5C0D14E1">
            <wp:simplePos x="0" y="0"/>
            <wp:positionH relativeFrom="column">
              <wp:posOffset>155575</wp:posOffset>
            </wp:positionH>
            <wp:positionV relativeFrom="paragraph">
              <wp:posOffset>42545</wp:posOffset>
            </wp:positionV>
            <wp:extent cx="448056" cy="448056"/>
            <wp:effectExtent l="0" t="0" r="9525" b="9525"/>
            <wp:wrapNone/>
            <wp:docPr id="30" name="Picture 30"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noFill/>
                    <a:ln>
                      <a:noFill/>
                    </a:ln>
                  </pic:spPr>
                </pic:pic>
              </a:graphicData>
            </a:graphic>
            <wp14:sizeRelH relativeFrom="margin">
              <wp14:pctWidth>0</wp14:pctWidth>
            </wp14:sizeRelH>
            <wp14:sizeRelV relativeFrom="margin">
              <wp14:pctHeight>0</wp14:pctHeight>
            </wp14:sizeRelV>
          </wp:anchor>
        </w:drawing>
      </w:r>
      <w:r>
        <w:t>Important to Know</w:t>
      </w:r>
      <w:r w:rsidRPr="000D0DC2">
        <w:t>:</w:t>
      </w:r>
    </w:p>
    <w:p w:rsidR="003A3DDF" w:rsidRDefault="003A3DDF" w:rsidP="008E1D5D">
      <w:pPr>
        <w:pStyle w:val="MPar"/>
        <w:numPr>
          <w:ilvl w:val="0"/>
          <w:numId w:val="3"/>
        </w:numPr>
        <w:spacing w:after="0" w:line="240" w:lineRule="auto"/>
      </w:pPr>
      <w:r>
        <w:t xml:space="preserve">You must drive directly to the Receiving Centre because staff are </w:t>
      </w:r>
      <w:r w:rsidR="006C6068">
        <w:t>expecting you</w:t>
      </w:r>
    </w:p>
    <w:p w:rsidR="006C6068" w:rsidRDefault="006C6068" w:rsidP="008E1D5D">
      <w:pPr>
        <w:pStyle w:val="MPar"/>
        <w:numPr>
          <w:ilvl w:val="0"/>
          <w:numId w:val="3"/>
        </w:numPr>
        <w:spacing w:after="0" w:line="240" w:lineRule="auto"/>
      </w:pPr>
      <w:r>
        <w:t>Election supplies are critical and must be secured and accounted for</w:t>
      </w:r>
    </w:p>
    <w:p w:rsidR="003A3DDF" w:rsidRDefault="003A3DDF" w:rsidP="008E1D5D">
      <w:pPr>
        <w:pStyle w:val="MPar"/>
        <w:numPr>
          <w:ilvl w:val="0"/>
          <w:numId w:val="3"/>
        </w:numPr>
        <w:spacing w:after="0" w:line="240" w:lineRule="auto"/>
      </w:pPr>
      <w:r>
        <w:t>If you do not arrive when expected, a Supervisor will be dispatched to search and locate you</w:t>
      </w:r>
    </w:p>
    <w:p w:rsidR="00EB40B2" w:rsidRDefault="00EB40B2" w:rsidP="0044451F">
      <w:pPr>
        <w:tabs>
          <w:tab w:val="left" w:pos="1440"/>
          <w:tab w:val="left" w:pos="2880"/>
        </w:tabs>
        <w:spacing w:after="0" w:line="240" w:lineRule="auto"/>
        <w:ind w:left="2880"/>
        <w:rPr>
          <w:rFonts w:cs="Arial"/>
          <w:szCs w:val="24"/>
        </w:rPr>
      </w:pPr>
    </w:p>
    <w:p w:rsidR="00EB40B2" w:rsidRDefault="00EB40B2" w:rsidP="0044451F">
      <w:pPr>
        <w:pStyle w:val="MCheckbox"/>
        <w:spacing w:after="0" w:line="240" w:lineRule="auto"/>
      </w:pPr>
      <w:r>
        <w:t>When you arrive at the Receiving Centre:</w:t>
      </w:r>
    </w:p>
    <w:p w:rsidR="00EB40B2" w:rsidRDefault="00EB40B2" w:rsidP="0044451F">
      <w:pPr>
        <w:pStyle w:val="MBullet1"/>
        <w:spacing w:after="0" w:line="240" w:lineRule="auto"/>
      </w:pPr>
      <w:r>
        <w:t>Stay in your vehicle</w:t>
      </w:r>
    </w:p>
    <w:p w:rsidR="00EB40B2" w:rsidRDefault="00E83BEA" w:rsidP="0044451F">
      <w:pPr>
        <w:pStyle w:val="MBullet1"/>
        <w:spacing w:after="0" w:line="240" w:lineRule="auto"/>
      </w:pPr>
      <w:r>
        <w:t>F</w:t>
      </w:r>
      <w:r w:rsidR="00EB40B2">
        <w:t>ollow the directions</w:t>
      </w:r>
      <w:r>
        <w:t xml:space="preserve"> of Receiving Centre staff</w:t>
      </w:r>
    </w:p>
    <w:p w:rsidR="00EB40B2" w:rsidRDefault="00EB40B2" w:rsidP="0044451F">
      <w:pPr>
        <w:pStyle w:val="MBullet1"/>
        <w:spacing w:after="0" w:line="240" w:lineRule="auto"/>
      </w:pPr>
      <w:r>
        <w:t>Receiving Centre staff will collect all supplies from your vehicle</w:t>
      </w:r>
    </w:p>
    <w:p w:rsidR="00EB40B2" w:rsidRDefault="00EB40B2" w:rsidP="0044451F">
      <w:pPr>
        <w:pStyle w:val="MBullet1"/>
        <w:spacing w:after="0" w:line="240" w:lineRule="auto"/>
      </w:pPr>
      <w:r>
        <w:t>Exit slowly when told you are free to leave</w:t>
      </w:r>
    </w:p>
    <w:p w:rsidR="00673A44" w:rsidRDefault="00673A44" w:rsidP="0044451F">
      <w:pPr>
        <w:pStyle w:val="MHeading1"/>
        <w:numPr>
          <w:ilvl w:val="0"/>
          <w:numId w:val="0"/>
        </w:numPr>
        <w:spacing w:after="0" w:line="240" w:lineRule="auto"/>
        <w:ind w:left="360"/>
      </w:pPr>
    </w:p>
    <w:p w:rsidR="00673A44" w:rsidRPr="00673A44" w:rsidRDefault="00673A44" w:rsidP="00673A44"/>
    <w:p w:rsidR="00EB40B2" w:rsidRDefault="00E219C9" w:rsidP="0044451F">
      <w:pPr>
        <w:pStyle w:val="MHeading1"/>
        <w:pageBreakBefore/>
        <w:spacing w:after="0" w:line="240" w:lineRule="auto"/>
      </w:pPr>
      <w:bookmarkStart w:id="88" w:name="_Toc508873392"/>
      <w:r>
        <w:t xml:space="preserve">  </w:t>
      </w:r>
      <w:bookmarkStart w:id="89" w:name="_Toc515455890"/>
      <w:bookmarkEnd w:id="88"/>
      <w:r w:rsidR="006C6068">
        <w:t xml:space="preserve">Producing </w:t>
      </w:r>
      <w:r w:rsidR="007D4B67">
        <w:t xml:space="preserve">and Transmitting </w:t>
      </w:r>
      <w:r w:rsidR="006C6068">
        <w:t>Election Results</w:t>
      </w:r>
      <w:bookmarkEnd w:id="89"/>
    </w:p>
    <w:p w:rsidR="00EB40B2" w:rsidRDefault="00EB40B2" w:rsidP="0044451F">
      <w:pPr>
        <w:pStyle w:val="MHeading2"/>
        <w:numPr>
          <w:ilvl w:val="0"/>
          <w:numId w:val="0"/>
        </w:numPr>
        <w:spacing w:after="0" w:line="240" w:lineRule="auto"/>
        <w:ind w:left="1440"/>
      </w:pPr>
    </w:p>
    <w:p w:rsidR="00EB40B2" w:rsidRPr="006B52FB" w:rsidRDefault="00EB40B2" w:rsidP="006B52FB">
      <w:pPr>
        <w:pStyle w:val="MPar"/>
      </w:pPr>
    </w:p>
    <w:p w:rsidR="00EB40B2" w:rsidRPr="006B52FB" w:rsidRDefault="00EB40B2" w:rsidP="006B52FB">
      <w:pPr>
        <w:pStyle w:val="MPar"/>
        <w:spacing w:after="0"/>
      </w:pPr>
      <w:r w:rsidRPr="006B52FB">
        <w:t xml:space="preserve">The Tabulator Officer produces election results following these instructions in the </w:t>
      </w:r>
      <w:r w:rsidR="00EC110B" w:rsidRPr="006B52FB">
        <w:t xml:space="preserve">Tabulator </w:t>
      </w:r>
      <w:r w:rsidR="00F707C9" w:rsidRPr="006B52FB">
        <w:t xml:space="preserve">Officer </w:t>
      </w:r>
      <w:r w:rsidR="00EC110B" w:rsidRPr="006B52FB">
        <w:t>Manual.</w:t>
      </w:r>
    </w:p>
    <w:p w:rsidR="00EB40B2" w:rsidRPr="00701E34" w:rsidRDefault="00EB40B2" w:rsidP="006B52FB">
      <w:pPr>
        <w:tabs>
          <w:tab w:val="left" w:pos="1440"/>
          <w:tab w:val="left" w:pos="2880"/>
        </w:tabs>
        <w:spacing w:after="0" w:line="240" w:lineRule="auto"/>
        <w:rPr>
          <w:rFonts w:cs="Arial"/>
          <w:color w:val="FF0000"/>
          <w:szCs w:val="24"/>
        </w:rPr>
      </w:pPr>
    </w:p>
    <w:p w:rsidR="00EB40B2" w:rsidRPr="00701E34" w:rsidRDefault="00EB40B2" w:rsidP="006B52FB">
      <w:pPr>
        <w:pStyle w:val="MCheckbox"/>
        <w:spacing w:after="0"/>
      </w:pPr>
      <w:r w:rsidRPr="00701E34">
        <w:t xml:space="preserve">Open </w:t>
      </w:r>
      <w:r w:rsidRPr="006B52FB">
        <w:t>the</w:t>
      </w:r>
      <w:r w:rsidRPr="00701E34">
        <w:t xml:space="preserve"> key compartment on the vote tabulator</w:t>
      </w:r>
    </w:p>
    <w:p w:rsidR="003E6192" w:rsidRPr="00701E34" w:rsidRDefault="00B516CD" w:rsidP="006B52FB">
      <w:pPr>
        <w:pStyle w:val="MCheckbox"/>
        <w:numPr>
          <w:ilvl w:val="0"/>
          <w:numId w:val="0"/>
        </w:numPr>
        <w:spacing w:after="0" w:line="240" w:lineRule="auto"/>
        <w:ind w:left="1800"/>
        <w:rPr>
          <w:color w:val="FF0000"/>
        </w:rPr>
      </w:pPr>
      <w:r w:rsidRPr="00701E34">
        <w:rPr>
          <w:noProof/>
          <w:color w:val="FF0000"/>
          <w:lang w:eastAsia="en-CA"/>
        </w:rPr>
        <w:drawing>
          <wp:anchor distT="0" distB="0" distL="114300" distR="114300" simplePos="0" relativeHeight="251848704" behindDoc="0" locked="0" layoutInCell="1" allowOverlap="1">
            <wp:simplePos x="0" y="0"/>
            <wp:positionH relativeFrom="column">
              <wp:posOffset>2414693</wp:posOffset>
            </wp:positionH>
            <wp:positionV relativeFrom="paragraph">
              <wp:posOffset>143510</wp:posOffset>
            </wp:positionV>
            <wp:extent cx="2106930" cy="1580197"/>
            <wp:effectExtent l="0" t="0" r="7620" b="1270"/>
            <wp:wrapNone/>
            <wp:docPr id="20" name="Picture 20" descr="Image of Tabulator"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06930" cy="1580197"/>
                    </a:xfrm>
                    <a:prstGeom prst="rect">
                      <a:avLst/>
                    </a:prstGeom>
                  </pic:spPr>
                </pic:pic>
              </a:graphicData>
            </a:graphic>
          </wp:anchor>
        </w:drawing>
      </w:r>
    </w:p>
    <w:p w:rsidR="003E6192" w:rsidRPr="00701E34" w:rsidRDefault="003E6192" w:rsidP="006B52FB">
      <w:pPr>
        <w:pStyle w:val="MCheckbox"/>
        <w:numPr>
          <w:ilvl w:val="0"/>
          <w:numId w:val="0"/>
        </w:numPr>
        <w:spacing w:after="0" w:line="240" w:lineRule="auto"/>
        <w:ind w:left="1800"/>
        <w:rPr>
          <w:color w:val="FF0000"/>
        </w:rPr>
      </w:pPr>
    </w:p>
    <w:p w:rsidR="003E6192" w:rsidRPr="00701E34" w:rsidRDefault="003E6192" w:rsidP="006B52FB">
      <w:pPr>
        <w:pStyle w:val="MCheckbox"/>
        <w:numPr>
          <w:ilvl w:val="0"/>
          <w:numId w:val="0"/>
        </w:numPr>
        <w:spacing w:after="0" w:line="240" w:lineRule="auto"/>
        <w:ind w:left="1800"/>
        <w:rPr>
          <w:color w:val="FF0000"/>
        </w:rPr>
      </w:pPr>
    </w:p>
    <w:p w:rsidR="003E6192" w:rsidRPr="00701E34" w:rsidRDefault="003E6192" w:rsidP="006B52FB">
      <w:pPr>
        <w:pStyle w:val="MCheckbox"/>
        <w:numPr>
          <w:ilvl w:val="0"/>
          <w:numId w:val="0"/>
        </w:numPr>
        <w:spacing w:after="0" w:line="240" w:lineRule="auto"/>
        <w:ind w:left="1800"/>
        <w:rPr>
          <w:color w:val="FF0000"/>
        </w:rPr>
      </w:pPr>
    </w:p>
    <w:p w:rsidR="003E6192" w:rsidRPr="00701E34" w:rsidRDefault="003E6192" w:rsidP="006B52FB">
      <w:pPr>
        <w:pStyle w:val="MCheckbox"/>
        <w:numPr>
          <w:ilvl w:val="0"/>
          <w:numId w:val="0"/>
        </w:numPr>
        <w:spacing w:after="0" w:line="240" w:lineRule="auto"/>
        <w:ind w:left="1800"/>
        <w:rPr>
          <w:color w:val="FF0000"/>
        </w:rPr>
      </w:pPr>
    </w:p>
    <w:p w:rsidR="003E6192" w:rsidRPr="00701E34" w:rsidRDefault="003E6192" w:rsidP="006B52FB">
      <w:pPr>
        <w:pStyle w:val="MCheckbox"/>
        <w:numPr>
          <w:ilvl w:val="0"/>
          <w:numId w:val="0"/>
        </w:numPr>
        <w:spacing w:after="0" w:line="240" w:lineRule="auto"/>
        <w:ind w:left="1800"/>
        <w:rPr>
          <w:color w:val="FF0000"/>
        </w:rPr>
      </w:pPr>
    </w:p>
    <w:p w:rsidR="003E6192" w:rsidRPr="00701E34" w:rsidRDefault="003E6192" w:rsidP="006B52FB">
      <w:pPr>
        <w:pStyle w:val="MCheckbox"/>
        <w:numPr>
          <w:ilvl w:val="0"/>
          <w:numId w:val="0"/>
        </w:numPr>
        <w:spacing w:after="0" w:line="240" w:lineRule="auto"/>
        <w:ind w:left="1800"/>
        <w:rPr>
          <w:color w:val="FF0000"/>
        </w:rPr>
      </w:pPr>
    </w:p>
    <w:p w:rsidR="003E6192" w:rsidRPr="00701E34" w:rsidRDefault="003E6192" w:rsidP="006B52FB">
      <w:pPr>
        <w:pStyle w:val="MCheckbox"/>
        <w:numPr>
          <w:ilvl w:val="0"/>
          <w:numId w:val="0"/>
        </w:numPr>
        <w:spacing w:after="0" w:line="240" w:lineRule="auto"/>
        <w:ind w:left="1800"/>
        <w:rPr>
          <w:color w:val="FF0000"/>
        </w:rPr>
      </w:pPr>
    </w:p>
    <w:p w:rsidR="003E6192" w:rsidRPr="00701E34" w:rsidRDefault="003E6192" w:rsidP="006B52FB">
      <w:pPr>
        <w:pStyle w:val="MCheckbox"/>
        <w:numPr>
          <w:ilvl w:val="0"/>
          <w:numId w:val="0"/>
        </w:numPr>
        <w:spacing w:after="0" w:line="240" w:lineRule="auto"/>
        <w:ind w:left="1800"/>
        <w:rPr>
          <w:color w:val="FF0000"/>
        </w:rPr>
      </w:pPr>
    </w:p>
    <w:p w:rsidR="003E6192" w:rsidRPr="00701E34" w:rsidRDefault="003E6192" w:rsidP="006B52FB">
      <w:pPr>
        <w:pStyle w:val="MCheckbox"/>
        <w:numPr>
          <w:ilvl w:val="0"/>
          <w:numId w:val="0"/>
        </w:numPr>
        <w:spacing w:after="0" w:line="240" w:lineRule="auto"/>
        <w:ind w:left="1800"/>
        <w:rPr>
          <w:color w:val="FF0000"/>
        </w:rPr>
      </w:pPr>
    </w:p>
    <w:p w:rsidR="00EB40B2" w:rsidRPr="00701E34" w:rsidRDefault="00EB40B2" w:rsidP="006B52FB">
      <w:pPr>
        <w:pStyle w:val="ListParagraph"/>
        <w:tabs>
          <w:tab w:val="left" w:pos="1440"/>
          <w:tab w:val="left" w:pos="2880"/>
        </w:tabs>
        <w:spacing w:after="0" w:line="240" w:lineRule="auto"/>
        <w:ind w:left="3240"/>
        <w:rPr>
          <w:rFonts w:ascii="Arial" w:hAnsi="Arial" w:cs="Arial"/>
          <w:color w:val="FF0000"/>
          <w:sz w:val="24"/>
          <w:szCs w:val="24"/>
        </w:rPr>
      </w:pPr>
    </w:p>
    <w:p w:rsidR="00EB40B2" w:rsidRPr="00701E34" w:rsidRDefault="00EB40B2" w:rsidP="006B52FB">
      <w:pPr>
        <w:pStyle w:val="MCheckbox"/>
        <w:spacing w:after="0"/>
      </w:pPr>
      <w:r w:rsidRPr="00701E34">
        <w:t xml:space="preserve">Turn the key counter-clockwise </w:t>
      </w:r>
      <w:r w:rsidR="00B516CD" w:rsidRPr="00701E34">
        <w:t>from the "</w:t>
      </w:r>
      <w:r w:rsidR="00AC15DB" w:rsidRPr="00701E34">
        <w:t>VOTE</w:t>
      </w:r>
      <w:r w:rsidR="00B516CD" w:rsidRPr="00701E34">
        <w:t xml:space="preserve">" position </w:t>
      </w:r>
      <w:r w:rsidRPr="00701E34">
        <w:t>to the "</w:t>
      </w:r>
      <w:r w:rsidR="00AC15DB" w:rsidRPr="00701E34">
        <w:t>OPEN/CLOSE POLL</w:t>
      </w:r>
      <w:r w:rsidRPr="00701E34">
        <w:t>" position</w:t>
      </w:r>
    </w:p>
    <w:p w:rsidR="00EB40B2" w:rsidRPr="00701E34" w:rsidRDefault="00EB40B2" w:rsidP="006B52FB">
      <w:pPr>
        <w:pStyle w:val="ListParagraph"/>
        <w:spacing w:after="0" w:line="240" w:lineRule="auto"/>
        <w:rPr>
          <w:rFonts w:ascii="Arial" w:hAnsi="Arial" w:cs="Arial"/>
          <w:color w:val="FF0000"/>
          <w:sz w:val="24"/>
          <w:szCs w:val="24"/>
        </w:rPr>
      </w:pPr>
    </w:p>
    <w:p w:rsidR="00EB40B2" w:rsidRPr="00701E34" w:rsidRDefault="00B516CD" w:rsidP="006B52FB">
      <w:pPr>
        <w:pStyle w:val="ListParagraph"/>
        <w:spacing w:after="0" w:line="240" w:lineRule="auto"/>
        <w:rPr>
          <w:rFonts w:ascii="Arial" w:hAnsi="Arial" w:cs="Arial"/>
          <w:color w:val="FF0000"/>
          <w:sz w:val="24"/>
          <w:szCs w:val="24"/>
        </w:rPr>
      </w:pPr>
      <w:r w:rsidRPr="00701E34">
        <w:rPr>
          <w:noProof/>
          <w:color w:val="FF0000"/>
          <w:lang w:eastAsia="en-CA"/>
        </w:rPr>
        <w:drawing>
          <wp:anchor distT="0" distB="0" distL="114300" distR="114300" simplePos="0" relativeHeight="251849728" behindDoc="0" locked="0" layoutInCell="1" allowOverlap="1">
            <wp:simplePos x="0" y="0"/>
            <wp:positionH relativeFrom="column">
              <wp:posOffset>2427605</wp:posOffset>
            </wp:positionH>
            <wp:positionV relativeFrom="paragraph">
              <wp:posOffset>24765</wp:posOffset>
            </wp:positionV>
            <wp:extent cx="2106991" cy="1701800"/>
            <wp:effectExtent l="0" t="0" r="7620" b="0"/>
            <wp:wrapNone/>
            <wp:docPr id="910" name="Picture 910" descr="Image of how to place key in Tabulator"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t="26602" b="12820"/>
                    <a:stretch/>
                  </pic:blipFill>
                  <pic:spPr bwMode="auto">
                    <a:xfrm>
                      <a:off x="0" y="0"/>
                      <a:ext cx="2106991" cy="1701800"/>
                    </a:xfrm>
                    <a:prstGeom prst="rect">
                      <a:avLst/>
                    </a:prstGeom>
                    <a:ln>
                      <a:noFill/>
                    </a:ln>
                    <a:extLst>
                      <a:ext uri="{53640926-AAD7-44D8-BBD7-CCE9431645EC}">
                        <a14:shadowObscured xmlns:a14="http://schemas.microsoft.com/office/drawing/2010/main"/>
                      </a:ext>
                    </a:extLst>
                  </pic:spPr>
                </pic:pic>
              </a:graphicData>
            </a:graphic>
          </wp:anchor>
        </w:drawing>
      </w:r>
    </w:p>
    <w:p w:rsidR="00EB40B2" w:rsidRPr="00701E34" w:rsidRDefault="00EB40B2" w:rsidP="006B52FB">
      <w:pPr>
        <w:pStyle w:val="ListParagraph"/>
        <w:spacing w:after="0" w:line="240" w:lineRule="auto"/>
        <w:rPr>
          <w:rFonts w:ascii="Arial" w:hAnsi="Arial" w:cs="Arial"/>
          <w:color w:val="FF0000"/>
          <w:sz w:val="24"/>
          <w:szCs w:val="24"/>
        </w:rPr>
      </w:pPr>
    </w:p>
    <w:p w:rsidR="00EB40B2" w:rsidRPr="00701E34" w:rsidRDefault="00EB40B2" w:rsidP="006B52FB">
      <w:pPr>
        <w:pStyle w:val="ListParagraph"/>
        <w:spacing w:after="0" w:line="240" w:lineRule="auto"/>
        <w:rPr>
          <w:rFonts w:ascii="Arial" w:hAnsi="Arial" w:cs="Arial"/>
          <w:color w:val="FF0000"/>
          <w:sz w:val="24"/>
          <w:szCs w:val="24"/>
        </w:rPr>
      </w:pPr>
    </w:p>
    <w:p w:rsidR="00EB40B2" w:rsidRPr="00701E34" w:rsidRDefault="00EB40B2" w:rsidP="006B52FB">
      <w:pPr>
        <w:pStyle w:val="ListParagraph"/>
        <w:spacing w:after="0" w:line="240" w:lineRule="auto"/>
        <w:rPr>
          <w:rFonts w:ascii="Arial" w:hAnsi="Arial" w:cs="Arial"/>
          <w:color w:val="FF0000"/>
          <w:sz w:val="24"/>
          <w:szCs w:val="24"/>
        </w:rPr>
      </w:pPr>
    </w:p>
    <w:p w:rsidR="00EB40B2" w:rsidRPr="00701E34" w:rsidRDefault="00EB40B2" w:rsidP="006B52FB">
      <w:pPr>
        <w:pStyle w:val="ListParagraph"/>
        <w:spacing w:after="0" w:line="240" w:lineRule="auto"/>
        <w:rPr>
          <w:rFonts w:ascii="Arial" w:hAnsi="Arial" w:cs="Arial"/>
          <w:color w:val="FF0000"/>
          <w:sz w:val="24"/>
          <w:szCs w:val="24"/>
        </w:rPr>
      </w:pPr>
    </w:p>
    <w:p w:rsidR="00B516CD" w:rsidRPr="00701E34" w:rsidRDefault="00B516CD" w:rsidP="006B52FB">
      <w:pPr>
        <w:pStyle w:val="ListParagraph"/>
        <w:spacing w:after="0" w:line="240" w:lineRule="auto"/>
        <w:rPr>
          <w:rFonts w:ascii="Arial" w:hAnsi="Arial" w:cs="Arial"/>
          <w:color w:val="FF0000"/>
          <w:sz w:val="24"/>
          <w:szCs w:val="24"/>
        </w:rPr>
      </w:pPr>
    </w:p>
    <w:p w:rsidR="00B516CD" w:rsidRPr="00701E34" w:rsidRDefault="00B516CD" w:rsidP="006B52FB">
      <w:pPr>
        <w:pStyle w:val="ListParagraph"/>
        <w:spacing w:after="0" w:line="240" w:lineRule="auto"/>
        <w:rPr>
          <w:rFonts w:ascii="Arial" w:hAnsi="Arial" w:cs="Arial"/>
          <w:color w:val="FF0000"/>
          <w:sz w:val="24"/>
          <w:szCs w:val="24"/>
        </w:rPr>
      </w:pPr>
    </w:p>
    <w:p w:rsidR="00B516CD" w:rsidRPr="00701E34" w:rsidRDefault="00B516CD" w:rsidP="006B52FB">
      <w:pPr>
        <w:pStyle w:val="ListParagraph"/>
        <w:spacing w:after="0" w:line="240" w:lineRule="auto"/>
        <w:rPr>
          <w:rFonts w:ascii="Arial" w:hAnsi="Arial" w:cs="Arial"/>
          <w:color w:val="FF0000"/>
          <w:sz w:val="24"/>
          <w:szCs w:val="24"/>
        </w:rPr>
      </w:pPr>
    </w:p>
    <w:p w:rsidR="00B516CD" w:rsidRPr="00701E34" w:rsidRDefault="00B516CD" w:rsidP="006B52FB">
      <w:pPr>
        <w:pStyle w:val="ListParagraph"/>
        <w:spacing w:after="0" w:line="240" w:lineRule="auto"/>
        <w:rPr>
          <w:rFonts w:ascii="Arial" w:hAnsi="Arial" w:cs="Arial"/>
          <w:color w:val="FF0000"/>
          <w:sz w:val="24"/>
          <w:szCs w:val="24"/>
        </w:rPr>
      </w:pPr>
    </w:p>
    <w:p w:rsidR="00B516CD" w:rsidRPr="00701E34" w:rsidRDefault="00B516CD" w:rsidP="006B52FB">
      <w:pPr>
        <w:pStyle w:val="ListParagraph"/>
        <w:spacing w:after="0" w:line="240" w:lineRule="auto"/>
        <w:rPr>
          <w:rFonts w:ascii="Arial" w:hAnsi="Arial" w:cs="Arial"/>
          <w:color w:val="FF0000"/>
          <w:sz w:val="24"/>
          <w:szCs w:val="24"/>
        </w:rPr>
      </w:pPr>
    </w:p>
    <w:p w:rsidR="00B516CD" w:rsidRPr="00701E34" w:rsidRDefault="00B516CD" w:rsidP="006B52FB">
      <w:pPr>
        <w:pStyle w:val="ListParagraph"/>
        <w:spacing w:after="0" w:line="240" w:lineRule="auto"/>
        <w:rPr>
          <w:rFonts w:ascii="Arial" w:hAnsi="Arial" w:cs="Arial"/>
          <w:color w:val="FF0000"/>
          <w:sz w:val="24"/>
          <w:szCs w:val="24"/>
        </w:rPr>
      </w:pPr>
    </w:p>
    <w:p w:rsidR="00EB40B2" w:rsidRPr="006B52FB" w:rsidRDefault="00EB40B2" w:rsidP="006B52FB">
      <w:pPr>
        <w:pStyle w:val="MCheckbox"/>
        <w:spacing w:after="0" w:line="240" w:lineRule="auto"/>
      </w:pPr>
      <w:r w:rsidRPr="006B52FB">
        <w:t>Press the button under "C</w:t>
      </w:r>
      <w:r w:rsidR="00AC15DB" w:rsidRPr="006B52FB">
        <w:t>LOSE POLLS</w:t>
      </w:r>
      <w:r w:rsidRPr="006B52FB">
        <w:t>" on the display screen</w:t>
      </w:r>
    </w:p>
    <w:p w:rsidR="00EB40B2" w:rsidRPr="006B52FB" w:rsidRDefault="00EB40B2" w:rsidP="006B52FB">
      <w:pPr>
        <w:pStyle w:val="MBullet1"/>
        <w:spacing w:after="0" w:line="240" w:lineRule="auto"/>
      </w:pPr>
      <w:r w:rsidRPr="006B52FB">
        <w:t>The display screen will show "P</w:t>
      </w:r>
      <w:r w:rsidR="00AC15DB" w:rsidRPr="006B52FB">
        <w:t>OLL CLOSED"</w:t>
      </w:r>
    </w:p>
    <w:p w:rsidR="00EB40B2" w:rsidRPr="006B52FB" w:rsidRDefault="00EB40B2" w:rsidP="006B52FB">
      <w:pPr>
        <w:pStyle w:val="MBullet1"/>
        <w:spacing w:after="0" w:line="240" w:lineRule="auto"/>
      </w:pPr>
      <w:r w:rsidRPr="006B52FB">
        <w:t>The vote tabulator will print two copies of the election results tape</w:t>
      </w:r>
    </w:p>
    <w:p w:rsidR="00EB40B2" w:rsidRPr="00701E34" w:rsidRDefault="00EB40B2" w:rsidP="0044451F">
      <w:pPr>
        <w:pStyle w:val="ListParagraph"/>
        <w:spacing w:after="0" w:line="240" w:lineRule="auto"/>
        <w:rPr>
          <w:rFonts w:ascii="Arial" w:hAnsi="Arial" w:cs="Arial"/>
          <w:color w:val="FF0000"/>
          <w:sz w:val="24"/>
          <w:szCs w:val="24"/>
        </w:rPr>
      </w:pPr>
    </w:p>
    <w:p w:rsidR="00EB40B2" w:rsidRPr="00701E34" w:rsidRDefault="00B516CD" w:rsidP="0044451F">
      <w:pPr>
        <w:pStyle w:val="ListParagraph"/>
        <w:spacing w:after="0" w:line="240" w:lineRule="auto"/>
        <w:rPr>
          <w:rFonts w:ascii="Arial" w:hAnsi="Arial" w:cs="Arial"/>
          <w:color w:val="FF0000"/>
          <w:sz w:val="24"/>
          <w:szCs w:val="24"/>
        </w:rPr>
      </w:pPr>
      <w:r w:rsidRPr="00701E34">
        <w:rPr>
          <w:noProof/>
          <w:color w:val="FF0000"/>
          <w:lang w:eastAsia="en-CA"/>
        </w:rPr>
        <w:drawing>
          <wp:anchor distT="0" distB="0" distL="114300" distR="114300" simplePos="0" relativeHeight="251650048" behindDoc="0" locked="0" layoutInCell="1" allowOverlap="1" wp14:anchorId="064552DD" wp14:editId="2C889EE9">
            <wp:simplePos x="0" y="0"/>
            <wp:positionH relativeFrom="column">
              <wp:posOffset>2413000</wp:posOffset>
            </wp:positionH>
            <wp:positionV relativeFrom="paragraph">
              <wp:posOffset>-2540</wp:posOffset>
            </wp:positionV>
            <wp:extent cx="2121535" cy="1701800"/>
            <wp:effectExtent l="0" t="0" r="0" b="0"/>
            <wp:wrapThrough wrapText="bothSides">
              <wp:wrapPolygon edited="0">
                <wp:start x="0" y="0"/>
                <wp:lineTo x="0" y="21278"/>
                <wp:lineTo x="21335" y="21278"/>
                <wp:lineTo x="21335" y="0"/>
                <wp:lineTo x="0" y="0"/>
              </wp:wrapPolygon>
            </wp:wrapThrough>
            <wp:docPr id="4775" name="Picture 1" descr="Image of display screen for Tabulator"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k\ERS\2014 Election\Images for Online Training\Close polls on display.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21535" cy="1701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B40B2" w:rsidRPr="00701E34" w:rsidRDefault="00EB40B2" w:rsidP="0044451F">
      <w:pPr>
        <w:pStyle w:val="ListParagraph"/>
        <w:spacing w:after="0" w:line="240" w:lineRule="auto"/>
        <w:rPr>
          <w:rFonts w:ascii="Arial" w:hAnsi="Arial" w:cs="Arial"/>
          <w:color w:val="FF0000"/>
          <w:sz w:val="24"/>
          <w:szCs w:val="24"/>
        </w:rPr>
      </w:pPr>
    </w:p>
    <w:p w:rsidR="00EB40B2" w:rsidRPr="00701E34" w:rsidRDefault="00EB40B2" w:rsidP="0044451F">
      <w:pPr>
        <w:pStyle w:val="ListParagraph"/>
        <w:spacing w:after="0" w:line="240" w:lineRule="auto"/>
        <w:rPr>
          <w:rFonts w:ascii="Arial" w:hAnsi="Arial" w:cs="Arial"/>
          <w:color w:val="FF0000"/>
          <w:sz w:val="24"/>
          <w:szCs w:val="24"/>
        </w:rPr>
      </w:pPr>
    </w:p>
    <w:p w:rsidR="00EB40B2" w:rsidRPr="00701E34" w:rsidRDefault="00EB40B2" w:rsidP="0044451F">
      <w:pPr>
        <w:pStyle w:val="ListParagraph"/>
        <w:spacing w:after="0" w:line="240" w:lineRule="auto"/>
        <w:rPr>
          <w:rFonts w:ascii="Arial" w:hAnsi="Arial" w:cs="Arial"/>
          <w:color w:val="FF0000"/>
          <w:sz w:val="24"/>
          <w:szCs w:val="24"/>
        </w:rPr>
      </w:pPr>
    </w:p>
    <w:p w:rsidR="00EB40B2" w:rsidRPr="00701E34" w:rsidRDefault="00EB40B2" w:rsidP="0044451F">
      <w:pPr>
        <w:pStyle w:val="ListParagraph"/>
        <w:spacing w:after="0" w:line="240" w:lineRule="auto"/>
        <w:rPr>
          <w:rFonts w:ascii="Arial" w:hAnsi="Arial" w:cs="Arial"/>
          <w:color w:val="FF0000"/>
          <w:sz w:val="24"/>
          <w:szCs w:val="24"/>
        </w:rPr>
      </w:pPr>
    </w:p>
    <w:p w:rsidR="00DF41F6" w:rsidRPr="00701E34" w:rsidRDefault="00DF41F6" w:rsidP="0044451F">
      <w:pPr>
        <w:pStyle w:val="ListParagraph"/>
        <w:spacing w:after="0" w:line="240" w:lineRule="auto"/>
        <w:rPr>
          <w:rFonts w:ascii="Arial" w:hAnsi="Arial" w:cs="Arial"/>
          <w:color w:val="FF0000"/>
          <w:sz w:val="24"/>
          <w:szCs w:val="24"/>
        </w:rPr>
      </w:pPr>
    </w:p>
    <w:p w:rsidR="00DF41F6" w:rsidRPr="00701E34" w:rsidRDefault="00DF41F6" w:rsidP="0044451F">
      <w:pPr>
        <w:pStyle w:val="ListParagraph"/>
        <w:spacing w:after="0" w:line="240" w:lineRule="auto"/>
        <w:rPr>
          <w:rFonts w:ascii="Arial" w:hAnsi="Arial" w:cs="Arial"/>
          <w:color w:val="FF0000"/>
          <w:sz w:val="24"/>
          <w:szCs w:val="24"/>
        </w:rPr>
      </w:pPr>
    </w:p>
    <w:p w:rsidR="00DF41F6" w:rsidRPr="00701E34" w:rsidRDefault="00DF41F6" w:rsidP="0044451F">
      <w:pPr>
        <w:pStyle w:val="ListParagraph"/>
        <w:spacing w:after="0" w:line="240" w:lineRule="auto"/>
        <w:rPr>
          <w:rFonts w:ascii="Arial" w:hAnsi="Arial" w:cs="Arial"/>
          <w:color w:val="FF0000"/>
          <w:sz w:val="24"/>
          <w:szCs w:val="24"/>
        </w:rPr>
      </w:pPr>
    </w:p>
    <w:p w:rsidR="00DF41F6" w:rsidRPr="00701E34" w:rsidRDefault="00DF41F6" w:rsidP="0044451F">
      <w:pPr>
        <w:pStyle w:val="ListParagraph"/>
        <w:spacing w:after="0" w:line="240" w:lineRule="auto"/>
        <w:rPr>
          <w:rFonts w:ascii="Arial" w:hAnsi="Arial" w:cs="Arial"/>
          <w:color w:val="FF0000"/>
          <w:sz w:val="24"/>
          <w:szCs w:val="24"/>
        </w:rPr>
      </w:pPr>
    </w:p>
    <w:p w:rsidR="00DF41F6" w:rsidRPr="00701E34" w:rsidRDefault="00DF41F6" w:rsidP="0044451F">
      <w:pPr>
        <w:pStyle w:val="ListParagraph"/>
        <w:spacing w:after="0" w:line="240" w:lineRule="auto"/>
        <w:rPr>
          <w:rFonts w:ascii="Arial" w:hAnsi="Arial" w:cs="Arial"/>
          <w:color w:val="FF0000"/>
          <w:sz w:val="24"/>
          <w:szCs w:val="24"/>
        </w:rPr>
      </w:pPr>
    </w:p>
    <w:p w:rsidR="00DF41F6" w:rsidRPr="00701E34" w:rsidRDefault="00DF41F6" w:rsidP="0044451F">
      <w:pPr>
        <w:pStyle w:val="ListParagraph"/>
        <w:spacing w:after="0" w:line="240" w:lineRule="auto"/>
        <w:rPr>
          <w:rFonts w:ascii="Arial" w:hAnsi="Arial" w:cs="Arial"/>
          <w:color w:val="FF0000"/>
          <w:sz w:val="24"/>
          <w:szCs w:val="24"/>
        </w:rPr>
      </w:pPr>
    </w:p>
    <w:p w:rsidR="00DF41F6" w:rsidRDefault="00DF41F6" w:rsidP="0044451F">
      <w:pPr>
        <w:pStyle w:val="ListParagraph"/>
        <w:spacing w:after="0" w:line="240" w:lineRule="auto"/>
        <w:rPr>
          <w:rFonts w:ascii="Arial" w:hAnsi="Arial" w:cs="Arial"/>
          <w:color w:val="FF0000"/>
          <w:sz w:val="24"/>
          <w:szCs w:val="24"/>
        </w:rPr>
      </w:pPr>
    </w:p>
    <w:p w:rsidR="00465871" w:rsidRDefault="00465871" w:rsidP="0044451F">
      <w:pPr>
        <w:pStyle w:val="ListParagraph"/>
        <w:spacing w:after="0" w:line="240" w:lineRule="auto"/>
        <w:rPr>
          <w:rFonts w:ascii="Arial" w:hAnsi="Arial" w:cs="Arial"/>
          <w:color w:val="FF0000"/>
          <w:sz w:val="24"/>
          <w:szCs w:val="24"/>
        </w:rPr>
      </w:pPr>
    </w:p>
    <w:p w:rsidR="00465871" w:rsidRDefault="00465871" w:rsidP="0044451F">
      <w:pPr>
        <w:pStyle w:val="ListParagraph"/>
        <w:spacing w:after="0" w:line="240" w:lineRule="auto"/>
        <w:rPr>
          <w:rFonts w:ascii="Arial" w:hAnsi="Arial" w:cs="Arial"/>
          <w:color w:val="FF0000"/>
          <w:sz w:val="24"/>
          <w:szCs w:val="24"/>
        </w:rPr>
      </w:pPr>
    </w:p>
    <w:p w:rsidR="0041315F" w:rsidRPr="00701E34" w:rsidRDefault="0041315F" w:rsidP="0044451F">
      <w:pPr>
        <w:pStyle w:val="ListParagraph"/>
        <w:spacing w:after="0" w:line="240" w:lineRule="auto"/>
        <w:rPr>
          <w:rFonts w:ascii="Arial" w:hAnsi="Arial" w:cs="Arial"/>
          <w:color w:val="FF0000"/>
          <w:sz w:val="24"/>
          <w:szCs w:val="24"/>
        </w:rPr>
      </w:pPr>
    </w:p>
    <w:p w:rsidR="00465871" w:rsidRPr="00465871" w:rsidRDefault="00465871" w:rsidP="00465871">
      <w:pPr>
        <w:spacing w:after="0" w:line="240" w:lineRule="auto"/>
        <w:ind w:left="1440"/>
        <w:rPr>
          <w:b/>
          <w:color w:val="2E74B5" w:themeColor="accent1" w:themeShade="BF"/>
        </w:rPr>
      </w:pPr>
      <w:r w:rsidRPr="00465871">
        <w:rPr>
          <w:b/>
          <w:noProof/>
          <w:lang w:eastAsia="en-CA"/>
        </w:rPr>
        <w:drawing>
          <wp:anchor distT="0" distB="0" distL="114300" distR="114300" simplePos="0" relativeHeight="251893760" behindDoc="0" locked="0" layoutInCell="1" allowOverlap="1" wp14:anchorId="52C90101" wp14:editId="04387017">
            <wp:simplePos x="0" y="0"/>
            <wp:positionH relativeFrom="column">
              <wp:posOffset>155575</wp:posOffset>
            </wp:positionH>
            <wp:positionV relativeFrom="paragraph">
              <wp:posOffset>50248</wp:posOffset>
            </wp:positionV>
            <wp:extent cx="447675" cy="447675"/>
            <wp:effectExtent l="0" t="0" r="9525" b="9525"/>
            <wp:wrapNone/>
            <wp:docPr id="7" name="Picture 7"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5871">
        <w:rPr>
          <w:b/>
        </w:rPr>
        <w:t>Important to do:</w:t>
      </w:r>
    </w:p>
    <w:p w:rsidR="00465871" w:rsidRPr="00465871" w:rsidRDefault="00465871" w:rsidP="00944DAA">
      <w:pPr>
        <w:spacing w:after="0" w:line="240" w:lineRule="auto"/>
        <w:ind w:left="1440"/>
      </w:pPr>
      <w:r w:rsidRPr="00465871">
        <w:t>If the tabulator does not print the election results tape, phone the Tabulator Contact Centre immediately.</w:t>
      </w:r>
    </w:p>
    <w:p w:rsidR="00465871" w:rsidRPr="00465871" w:rsidRDefault="00465871" w:rsidP="00944DAA">
      <w:pPr>
        <w:spacing w:after="0"/>
        <w:ind w:left="1800" w:hanging="360"/>
      </w:pPr>
    </w:p>
    <w:p w:rsidR="00465871" w:rsidRPr="00465871" w:rsidRDefault="00465871" w:rsidP="00944DAA">
      <w:pPr>
        <w:pStyle w:val="MCheckbox"/>
        <w:spacing w:after="0"/>
      </w:pPr>
      <w:r w:rsidRPr="00465871">
        <w:t>Give the election results tape to the MDRO who will split the tape:</w:t>
      </w:r>
    </w:p>
    <w:p w:rsidR="00465871" w:rsidRPr="00465871" w:rsidRDefault="00465871" w:rsidP="00944DAA">
      <w:pPr>
        <w:pStyle w:val="MBullet1"/>
        <w:spacing w:after="0"/>
      </w:pPr>
      <w:r w:rsidRPr="00465871">
        <w:t>The first section contains the zero tape and the first copy of the election results</w:t>
      </w:r>
    </w:p>
    <w:p w:rsidR="00465871" w:rsidRPr="00465871" w:rsidRDefault="00465871" w:rsidP="00944DAA">
      <w:pPr>
        <w:pStyle w:val="MBullet1"/>
        <w:spacing w:after="0"/>
      </w:pPr>
      <w:r w:rsidRPr="00465871">
        <w:t>The second section contains a second copy of the election results</w:t>
      </w:r>
    </w:p>
    <w:p w:rsidR="00465871" w:rsidRPr="00465871" w:rsidRDefault="00465871" w:rsidP="00944DAA">
      <w:pPr>
        <w:spacing w:after="0"/>
      </w:pPr>
    </w:p>
    <w:p w:rsidR="00465871" w:rsidRPr="00465871" w:rsidRDefault="00465871" w:rsidP="00944DAA">
      <w:pPr>
        <w:spacing w:after="0"/>
        <w:ind w:left="1440"/>
      </w:pPr>
      <w:r w:rsidRPr="00465871">
        <w:t>The MDRO will give you the second copy of the election results.</w:t>
      </w:r>
    </w:p>
    <w:p w:rsidR="00465871" w:rsidRPr="00465871" w:rsidRDefault="00465871" w:rsidP="00944DAA">
      <w:pPr>
        <w:spacing w:after="0"/>
        <w:ind w:left="360"/>
      </w:pPr>
    </w:p>
    <w:p w:rsidR="00465871" w:rsidRDefault="00465871" w:rsidP="00944DAA">
      <w:pPr>
        <w:pStyle w:val="MCheckbox"/>
        <w:spacing w:after="0"/>
      </w:pPr>
      <w:r w:rsidRPr="00465871">
        <w:t>Phone in the results immediately following the steps on the Tabulator Placemat</w:t>
      </w:r>
    </w:p>
    <w:p w:rsidR="00944DAA" w:rsidRPr="00465871" w:rsidRDefault="00944DAA" w:rsidP="00944DAA">
      <w:pPr>
        <w:pStyle w:val="MCheckbox"/>
        <w:numPr>
          <w:ilvl w:val="0"/>
          <w:numId w:val="0"/>
        </w:numPr>
        <w:spacing w:after="0"/>
        <w:ind w:left="1800"/>
      </w:pPr>
    </w:p>
    <w:p w:rsidR="00465871" w:rsidRDefault="00465871" w:rsidP="00944DAA">
      <w:pPr>
        <w:pStyle w:val="MCheckbox"/>
        <w:spacing w:after="0"/>
      </w:pPr>
      <w:r w:rsidRPr="00465871">
        <w:t xml:space="preserve">Post the second copy of the election results in the voting room for viewing if there are Scrutineers or Candidates present </w:t>
      </w:r>
    </w:p>
    <w:p w:rsidR="00944DAA" w:rsidRDefault="00944DAA" w:rsidP="00944DAA">
      <w:pPr>
        <w:pStyle w:val="ListParagraph"/>
      </w:pPr>
    </w:p>
    <w:p w:rsidR="00EB40B2" w:rsidRPr="00701E34" w:rsidRDefault="00EB40B2" w:rsidP="00944DAA">
      <w:pPr>
        <w:pStyle w:val="MBullet2"/>
        <w:numPr>
          <w:ilvl w:val="0"/>
          <w:numId w:val="0"/>
        </w:numPr>
        <w:ind w:left="2880"/>
        <w:rPr>
          <w:color w:val="FF0000"/>
        </w:rPr>
      </w:pPr>
    </w:p>
    <w:p w:rsidR="00F24739" w:rsidRPr="00F24739" w:rsidRDefault="00A45D23" w:rsidP="00F24739">
      <w:pPr>
        <w:pStyle w:val="MHeading1"/>
        <w:pageBreakBefore/>
        <w:tabs>
          <w:tab w:val="left" w:pos="360"/>
          <w:tab w:val="left" w:pos="1440"/>
          <w:tab w:val="left" w:pos="2880"/>
        </w:tabs>
        <w:spacing w:after="0"/>
        <w:rPr>
          <w:rFonts w:cs="Arial"/>
          <w:szCs w:val="24"/>
        </w:rPr>
      </w:pPr>
      <w:bookmarkStart w:id="90" w:name="_Toc513283047"/>
      <w:r>
        <w:t xml:space="preserve">  </w:t>
      </w:r>
      <w:bookmarkStart w:id="91" w:name="_Toc515455891"/>
      <w:r w:rsidR="00FD0781">
        <w:t xml:space="preserve">The </w:t>
      </w:r>
      <w:r w:rsidR="00F24739" w:rsidRPr="00FD0781">
        <w:t>V</w:t>
      </w:r>
      <w:r w:rsidR="00FD0781">
        <w:t>oter Assist Terminal (V</w:t>
      </w:r>
      <w:r w:rsidR="00F24739" w:rsidRPr="00FD0781">
        <w:t>AT</w:t>
      </w:r>
      <w:r w:rsidR="00FD0781">
        <w:t>)</w:t>
      </w:r>
      <w:bookmarkEnd w:id="90"/>
      <w:bookmarkEnd w:id="91"/>
    </w:p>
    <w:p w:rsidR="00FD0781" w:rsidRDefault="00FD0781" w:rsidP="00533D6C">
      <w:pPr>
        <w:spacing w:after="0" w:line="240" w:lineRule="auto"/>
        <w:ind w:left="1440"/>
      </w:pPr>
    </w:p>
    <w:p w:rsidR="00FD0781" w:rsidRDefault="00FD0781" w:rsidP="00533D6C">
      <w:pPr>
        <w:spacing w:after="0" w:line="240" w:lineRule="auto"/>
        <w:ind w:left="1440"/>
      </w:pPr>
    </w:p>
    <w:p w:rsidR="00FD0781" w:rsidRDefault="00FD0781" w:rsidP="00FD0781">
      <w:pPr>
        <w:pStyle w:val="MParaTitle"/>
      </w:pPr>
      <w:r>
        <w:t>Overview</w:t>
      </w:r>
    </w:p>
    <w:p w:rsidR="00533D6C" w:rsidRDefault="00533D6C" w:rsidP="00F24739">
      <w:pPr>
        <w:spacing w:after="0"/>
        <w:ind w:left="1440"/>
      </w:pPr>
      <w:r>
        <w:t>A Voter Assist Terminal will be available in on</w:t>
      </w:r>
      <w:r w:rsidR="00015722">
        <w:t>e voting place in each ward on e</w:t>
      </w:r>
      <w:r>
        <w:t xml:space="preserve">lection </w:t>
      </w:r>
      <w:r w:rsidR="00015722">
        <w:t>d</w:t>
      </w:r>
      <w:r>
        <w:t>ay and it will be operated by a VAT Officer.</w:t>
      </w:r>
    </w:p>
    <w:p w:rsidR="00533D6C" w:rsidRDefault="00533D6C" w:rsidP="00F24739">
      <w:pPr>
        <w:spacing w:after="0"/>
        <w:ind w:left="1440"/>
      </w:pPr>
    </w:p>
    <w:p w:rsidR="00F24739" w:rsidRPr="00F24739" w:rsidRDefault="00F24739" w:rsidP="00F24739">
      <w:pPr>
        <w:spacing w:after="0"/>
        <w:ind w:left="1440"/>
      </w:pPr>
      <w:r w:rsidRPr="00F24739">
        <w:t>The VAT (Voter Assist Terminal):</w:t>
      </w:r>
    </w:p>
    <w:p w:rsidR="00F24739" w:rsidRPr="00F24739" w:rsidRDefault="00F24739" w:rsidP="00F24739">
      <w:pPr>
        <w:pStyle w:val="MBullet1"/>
        <w:spacing w:after="0"/>
        <w:rPr>
          <w:lang w:val="en-US"/>
        </w:rPr>
      </w:pPr>
      <w:r w:rsidRPr="00F24739">
        <w:t>Is a paper ballot-marking device that enables voters with disabilities to mark their ballot privately and independently</w:t>
      </w:r>
    </w:p>
    <w:p w:rsidR="00F24739" w:rsidRPr="00F24739" w:rsidRDefault="00F24739" w:rsidP="00F24739">
      <w:pPr>
        <w:pStyle w:val="MBullet1"/>
        <w:spacing w:after="0"/>
        <w:rPr>
          <w:lang w:val="en-US"/>
        </w:rPr>
      </w:pPr>
      <w:r w:rsidRPr="00F24739">
        <w:t>Can be equipped with accessible devices to assist voters with marking their ballot</w:t>
      </w:r>
    </w:p>
    <w:p w:rsidR="00F24739" w:rsidRPr="00F24739" w:rsidRDefault="00F24739" w:rsidP="00F24739">
      <w:pPr>
        <w:spacing w:after="0"/>
        <w:ind w:left="1800"/>
        <w:rPr>
          <w:lang w:val="en-US"/>
        </w:rPr>
      </w:pPr>
    </w:p>
    <w:p w:rsidR="00F24739" w:rsidRPr="00F24739" w:rsidRDefault="00E63784" w:rsidP="00F24739">
      <w:pPr>
        <w:ind w:left="1440"/>
        <w:rPr>
          <w:b/>
          <w:lang w:val="en-US"/>
        </w:rPr>
      </w:pPr>
      <w:r>
        <w:rPr>
          <w:b/>
          <w:lang w:val="en-US"/>
        </w:rPr>
        <w:t>The Terminal</w:t>
      </w:r>
    </w:p>
    <w:p w:rsidR="00F24739" w:rsidRPr="00F24739" w:rsidRDefault="00F24739" w:rsidP="00F24739">
      <w:pPr>
        <w:spacing w:after="0"/>
      </w:pPr>
      <w:r w:rsidRPr="00F24739">
        <w:rPr>
          <w:noProof/>
          <w:lang w:eastAsia="en-CA"/>
        </w:rPr>
        <mc:AlternateContent>
          <mc:Choice Requires="wpg">
            <w:drawing>
              <wp:anchor distT="0" distB="0" distL="114300" distR="114300" simplePos="0" relativeHeight="251760640" behindDoc="0" locked="0" layoutInCell="1" allowOverlap="1" wp14:anchorId="6EF28517" wp14:editId="68E8A582">
                <wp:simplePos x="0" y="0"/>
                <wp:positionH relativeFrom="column">
                  <wp:posOffset>1276350</wp:posOffset>
                </wp:positionH>
                <wp:positionV relativeFrom="paragraph">
                  <wp:posOffset>136525</wp:posOffset>
                </wp:positionV>
                <wp:extent cx="5002530" cy="3573145"/>
                <wp:effectExtent l="0" t="0" r="0" b="8255"/>
                <wp:wrapNone/>
                <wp:docPr id="31" name="Group 31" descr="Image of Voter Assist Terminal" title="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2530" cy="3573145"/>
                          <a:chOff x="3360" y="5151"/>
                          <a:chExt cx="7878" cy="5627"/>
                        </a:xfrm>
                      </wpg:grpSpPr>
                      <wps:wsp>
                        <wps:cNvPr id="896" name="Text Box 4"/>
                        <wps:cNvSpPr txBox="1">
                          <a:spLocks noChangeArrowheads="1"/>
                        </wps:cNvSpPr>
                        <wps:spPr bwMode="auto">
                          <a:xfrm>
                            <a:off x="5472" y="9975"/>
                            <a:ext cx="1451"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3920" w:rsidRPr="00C57275" w:rsidRDefault="00BD3920" w:rsidP="00F24739">
                              <w:pPr>
                                <w:rPr>
                                  <w:rFonts w:cs="Arial"/>
                                  <w:szCs w:val="24"/>
                                </w:rPr>
                              </w:pPr>
                              <w:r w:rsidRPr="00C57275">
                                <w:rPr>
                                  <w:rFonts w:cs="Arial"/>
                                  <w:szCs w:val="24"/>
                                </w:rPr>
                                <w:t>Ballot feed tray</w:t>
                              </w:r>
                            </w:p>
                          </w:txbxContent>
                        </wps:txbx>
                        <wps:bodyPr rot="0" vert="horz" wrap="square" lIns="91440" tIns="45720" rIns="91440" bIns="45720" anchor="t" anchorCtr="0" upright="1">
                          <a:noAutofit/>
                        </wps:bodyPr>
                      </wps:wsp>
                      <wps:wsp>
                        <wps:cNvPr id="897" name="Text Box 5"/>
                        <wps:cNvSpPr txBox="1">
                          <a:spLocks noChangeArrowheads="1"/>
                        </wps:cNvSpPr>
                        <wps:spPr bwMode="auto">
                          <a:xfrm>
                            <a:off x="3736" y="8165"/>
                            <a:ext cx="1186"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3920" w:rsidRPr="00C57275" w:rsidRDefault="00BD3920" w:rsidP="00F24739">
                              <w:pPr>
                                <w:rPr>
                                  <w:rFonts w:cs="Arial"/>
                                  <w:szCs w:val="24"/>
                                </w:rPr>
                              </w:pPr>
                              <w:r>
                                <w:rPr>
                                  <w:rFonts w:cs="Arial"/>
                                  <w:szCs w:val="24"/>
                                </w:rPr>
                                <w:t>Zoom</w:t>
                              </w:r>
                            </w:p>
                          </w:txbxContent>
                        </wps:txbx>
                        <wps:bodyPr rot="0" vert="horz" wrap="square" lIns="91440" tIns="45720" rIns="91440" bIns="45720" anchor="t" anchorCtr="0" upright="1">
                          <a:noAutofit/>
                        </wps:bodyPr>
                      </wps:wsp>
                      <wps:wsp>
                        <wps:cNvPr id="898" name="Text Box 6"/>
                        <wps:cNvSpPr txBox="1">
                          <a:spLocks noChangeArrowheads="1"/>
                        </wps:cNvSpPr>
                        <wps:spPr bwMode="auto">
                          <a:xfrm>
                            <a:off x="3784" y="5841"/>
                            <a:ext cx="1186"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3920" w:rsidRPr="00C57275" w:rsidRDefault="00BD3920" w:rsidP="00F24739">
                              <w:pPr>
                                <w:rPr>
                                  <w:rFonts w:cs="Arial"/>
                                  <w:szCs w:val="24"/>
                                </w:rPr>
                              </w:pPr>
                              <w:r w:rsidRPr="00C57275">
                                <w:rPr>
                                  <w:rFonts w:cs="Arial"/>
                                  <w:szCs w:val="24"/>
                                </w:rPr>
                                <w:t>Back button</w:t>
                              </w:r>
                            </w:p>
                          </w:txbxContent>
                        </wps:txbx>
                        <wps:bodyPr rot="0" vert="horz" wrap="square" lIns="91440" tIns="45720" rIns="91440" bIns="45720" anchor="t" anchorCtr="0" upright="1">
                          <a:noAutofit/>
                        </wps:bodyPr>
                      </wps:wsp>
                      <wps:wsp>
                        <wps:cNvPr id="899" name="Text Box 7"/>
                        <wps:cNvSpPr txBox="1">
                          <a:spLocks noChangeArrowheads="1"/>
                        </wps:cNvSpPr>
                        <wps:spPr bwMode="auto">
                          <a:xfrm>
                            <a:off x="7105" y="9949"/>
                            <a:ext cx="1181" cy="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3920" w:rsidRPr="00C57275" w:rsidRDefault="00BD3920" w:rsidP="00F24739">
                              <w:pPr>
                                <w:rPr>
                                  <w:rFonts w:cs="Arial"/>
                                  <w:szCs w:val="24"/>
                                </w:rPr>
                              </w:pPr>
                              <w:r w:rsidRPr="00C57275">
                                <w:rPr>
                                  <w:rFonts w:cs="Arial"/>
                                  <w:szCs w:val="24"/>
                                </w:rPr>
                                <w:t>Adjust contrast</w:t>
                              </w:r>
                            </w:p>
                          </w:txbxContent>
                        </wps:txbx>
                        <wps:bodyPr rot="0" vert="horz" wrap="square" lIns="91440" tIns="45720" rIns="91440" bIns="45720" anchor="t" anchorCtr="0" upright="1">
                          <a:noAutofit/>
                        </wps:bodyPr>
                      </wps:wsp>
                      <wps:wsp>
                        <wps:cNvPr id="900" name="AutoShape 8"/>
                        <wps:cNvCnPr>
                          <a:cxnSpLocks noChangeShapeType="1"/>
                        </wps:cNvCnPr>
                        <wps:spPr bwMode="auto">
                          <a:xfrm flipV="1">
                            <a:off x="4802" y="8047"/>
                            <a:ext cx="1844" cy="599"/>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1" name="AutoShape 9"/>
                        <wps:cNvCnPr>
                          <a:cxnSpLocks noChangeShapeType="1"/>
                        </wps:cNvCnPr>
                        <wps:spPr bwMode="auto">
                          <a:xfrm flipH="1">
                            <a:off x="8941" y="8502"/>
                            <a:ext cx="951" cy="144"/>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2" name="AutoShape 10"/>
                        <wps:cNvCnPr>
                          <a:cxnSpLocks noChangeShapeType="1"/>
                        </wps:cNvCnPr>
                        <wps:spPr bwMode="auto">
                          <a:xfrm flipV="1">
                            <a:off x="6432" y="8933"/>
                            <a:ext cx="121" cy="104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3" name="AutoShape 11"/>
                        <wps:cNvCnPr>
                          <a:cxnSpLocks noChangeShapeType="1"/>
                        </wps:cNvCnPr>
                        <wps:spPr bwMode="auto">
                          <a:xfrm flipH="1" flipV="1">
                            <a:off x="8572" y="8856"/>
                            <a:ext cx="240" cy="101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4" name="AutoShape 12"/>
                        <wps:cNvCnPr>
                          <a:cxnSpLocks noChangeShapeType="1"/>
                        </wps:cNvCnPr>
                        <wps:spPr bwMode="auto">
                          <a:xfrm flipH="1">
                            <a:off x="8812" y="7152"/>
                            <a:ext cx="927" cy="91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5" name="AutoShape 13"/>
                        <wps:cNvCnPr>
                          <a:cxnSpLocks noChangeShapeType="1"/>
                        </wps:cNvCnPr>
                        <wps:spPr bwMode="auto">
                          <a:xfrm flipH="1">
                            <a:off x="7215" y="5520"/>
                            <a:ext cx="1321" cy="81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6" name="AutoShape 14"/>
                        <wps:cNvCnPr>
                          <a:cxnSpLocks noChangeShapeType="1"/>
                        </wps:cNvCnPr>
                        <wps:spPr bwMode="auto">
                          <a:xfrm flipH="1">
                            <a:off x="7821" y="6331"/>
                            <a:ext cx="1251" cy="143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7" name="AutoShape 15"/>
                        <wps:cNvCnPr>
                          <a:cxnSpLocks noChangeShapeType="1"/>
                        </wps:cNvCnPr>
                        <wps:spPr bwMode="auto">
                          <a:xfrm>
                            <a:off x="4802" y="6201"/>
                            <a:ext cx="1461" cy="1606"/>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8" name="AutoShape 16"/>
                        <wps:cNvCnPr>
                          <a:cxnSpLocks noChangeShapeType="1"/>
                        </wps:cNvCnPr>
                        <wps:spPr bwMode="auto">
                          <a:xfrm flipH="1" flipV="1">
                            <a:off x="7350" y="7968"/>
                            <a:ext cx="168" cy="1959"/>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9" name="Text Box 17"/>
                        <wps:cNvSpPr txBox="1">
                          <a:spLocks noChangeArrowheads="1"/>
                        </wps:cNvSpPr>
                        <wps:spPr bwMode="auto">
                          <a:xfrm>
                            <a:off x="8812" y="5841"/>
                            <a:ext cx="1743"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3920" w:rsidRPr="00C57275" w:rsidRDefault="00BD3920" w:rsidP="00F24739">
                              <w:pPr>
                                <w:rPr>
                                  <w:rFonts w:cs="Arial"/>
                                  <w:szCs w:val="24"/>
                                </w:rPr>
                              </w:pPr>
                              <w:r w:rsidRPr="00C57275">
                                <w:rPr>
                                  <w:rFonts w:cs="Arial"/>
                                  <w:szCs w:val="24"/>
                                </w:rPr>
                                <w:t>Next button</w:t>
                              </w:r>
                            </w:p>
                          </w:txbxContent>
                        </wps:txbx>
                        <wps:bodyPr rot="0" vert="horz" wrap="square" lIns="91440" tIns="45720" rIns="91440" bIns="45720" anchor="t" anchorCtr="0" upright="1">
                          <a:noAutofit/>
                        </wps:bodyPr>
                      </wps:wsp>
                      <wps:wsp>
                        <wps:cNvPr id="915" name="Text Box 18"/>
                        <wps:cNvSpPr txBox="1">
                          <a:spLocks noChangeArrowheads="1"/>
                        </wps:cNvSpPr>
                        <wps:spPr bwMode="auto">
                          <a:xfrm>
                            <a:off x="9892" y="7684"/>
                            <a:ext cx="1346"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3920" w:rsidRPr="00C57275" w:rsidRDefault="00BD3920" w:rsidP="00F24739">
                              <w:pPr>
                                <w:rPr>
                                  <w:rFonts w:cs="Arial"/>
                                  <w:szCs w:val="24"/>
                                </w:rPr>
                              </w:pPr>
                              <w:r w:rsidRPr="00C57275">
                                <w:rPr>
                                  <w:rFonts w:cs="Arial"/>
                                  <w:szCs w:val="24"/>
                                </w:rPr>
                                <w:t xml:space="preserve">Input for </w:t>
                              </w:r>
                              <w:r>
                                <w:rPr>
                                  <w:rFonts w:cs="Arial"/>
                                  <w:szCs w:val="24"/>
                                </w:rPr>
                                <w:t>rocker paddle or sip/puff device</w:t>
                              </w:r>
                            </w:p>
                          </w:txbxContent>
                        </wps:txbx>
                        <wps:bodyPr rot="0" vert="horz" wrap="square" lIns="91440" tIns="45720" rIns="91440" bIns="45720" anchor="t" anchorCtr="0" upright="1">
                          <a:noAutofit/>
                        </wps:bodyPr>
                      </wps:wsp>
                      <wps:wsp>
                        <wps:cNvPr id="917" name="Text Box 19"/>
                        <wps:cNvSpPr txBox="1">
                          <a:spLocks noChangeArrowheads="1"/>
                        </wps:cNvSpPr>
                        <wps:spPr bwMode="auto">
                          <a:xfrm>
                            <a:off x="9739" y="6645"/>
                            <a:ext cx="1499"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3920" w:rsidRPr="00C57275" w:rsidRDefault="00BD3920" w:rsidP="00F24739">
                              <w:pPr>
                                <w:rPr>
                                  <w:rFonts w:cs="Arial"/>
                                  <w:szCs w:val="24"/>
                                </w:rPr>
                              </w:pPr>
                              <w:r w:rsidRPr="00C57275">
                                <w:rPr>
                                  <w:rFonts w:cs="Arial"/>
                                  <w:szCs w:val="24"/>
                                </w:rPr>
                                <w:t>Keypad with Braille</w:t>
                              </w:r>
                            </w:p>
                          </w:txbxContent>
                        </wps:txbx>
                        <wps:bodyPr rot="0" vert="horz" wrap="square" lIns="91440" tIns="45720" rIns="91440" bIns="45720" anchor="t" anchorCtr="0" upright="1">
                          <a:noAutofit/>
                        </wps:bodyPr>
                      </wps:wsp>
                      <wps:wsp>
                        <wps:cNvPr id="919" name="Text Box 20"/>
                        <wps:cNvSpPr txBox="1">
                          <a:spLocks noChangeArrowheads="1"/>
                        </wps:cNvSpPr>
                        <wps:spPr bwMode="auto">
                          <a:xfrm>
                            <a:off x="8464" y="5175"/>
                            <a:ext cx="2163"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3920" w:rsidRPr="00C57275" w:rsidRDefault="00BD3920" w:rsidP="00F24739">
                              <w:pPr>
                                <w:rPr>
                                  <w:rFonts w:cs="Arial"/>
                                  <w:szCs w:val="24"/>
                                </w:rPr>
                              </w:pPr>
                              <w:r>
                                <w:rPr>
                                  <w:rFonts w:cs="Arial"/>
                                  <w:szCs w:val="24"/>
                                </w:rPr>
                                <w:t>Touch-screen</w:t>
                              </w:r>
                            </w:p>
                          </w:txbxContent>
                        </wps:txbx>
                        <wps:bodyPr rot="0" vert="horz" wrap="square" lIns="91440" tIns="45720" rIns="91440" bIns="45720" anchor="t" anchorCtr="0" upright="1">
                          <a:noAutofit/>
                        </wps:bodyPr>
                      </wps:wsp>
                      <wps:wsp>
                        <wps:cNvPr id="4932" name="Text Box 21"/>
                        <wps:cNvSpPr txBox="1">
                          <a:spLocks noChangeArrowheads="1"/>
                        </wps:cNvSpPr>
                        <wps:spPr bwMode="auto">
                          <a:xfrm>
                            <a:off x="8536" y="9866"/>
                            <a:ext cx="1823"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3920" w:rsidRPr="00C57275" w:rsidRDefault="00BD3920" w:rsidP="00F24739">
                              <w:pPr>
                                <w:rPr>
                                  <w:rFonts w:cs="Arial"/>
                                  <w:szCs w:val="24"/>
                                </w:rPr>
                              </w:pPr>
                              <w:r w:rsidRPr="00C57275">
                                <w:rPr>
                                  <w:rFonts w:cs="Arial"/>
                                  <w:szCs w:val="24"/>
                                </w:rPr>
                                <w:t>Input for headphones</w:t>
                              </w:r>
                            </w:p>
                          </w:txbxContent>
                        </wps:txbx>
                        <wps:bodyPr rot="0" vert="horz" wrap="square" lIns="91440" tIns="45720" rIns="91440" bIns="45720" anchor="t" anchorCtr="0" upright="1">
                          <a:noAutofit/>
                        </wps:bodyPr>
                      </wps:wsp>
                      <wps:wsp>
                        <wps:cNvPr id="4935" name="Text Box 22"/>
                        <wps:cNvSpPr txBox="1">
                          <a:spLocks noChangeArrowheads="1"/>
                        </wps:cNvSpPr>
                        <wps:spPr bwMode="auto">
                          <a:xfrm>
                            <a:off x="3360" y="9073"/>
                            <a:ext cx="1562"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3920" w:rsidRPr="00C57275" w:rsidRDefault="00BD3920" w:rsidP="00F24739">
                              <w:pPr>
                                <w:rPr>
                                  <w:rFonts w:cs="Arial"/>
                                  <w:szCs w:val="24"/>
                                </w:rPr>
                              </w:pPr>
                              <w:r>
                                <w:rPr>
                                  <w:rFonts w:cs="Arial"/>
                                  <w:szCs w:val="24"/>
                                </w:rPr>
                                <w:t>On/off/test</w:t>
                              </w:r>
                              <w:r w:rsidRPr="00C57275">
                                <w:rPr>
                                  <w:rFonts w:cs="Arial"/>
                                  <w:szCs w:val="24"/>
                                </w:rPr>
                                <w:t xml:space="preserve"> </w:t>
                              </w:r>
                              <w:r>
                                <w:rPr>
                                  <w:rFonts w:cs="Arial"/>
                                  <w:szCs w:val="24"/>
                                </w:rPr>
                                <w:t>switch</w:t>
                              </w:r>
                            </w:p>
                          </w:txbxContent>
                        </wps:txbx>
                        <wps:bodyPr rot="0" vert="horz" wrap="square" lIns="91440" tIns="45720" rIns="91440" bIns="45720" anchor="t" anchorCtr="0" upright="1">
                          <a:noAutofit/>
                        </wps:bodyPr>
                      </wps:wsp>
                      <wps:wsp>
                        <wps:cNvPr id="4936" name="AutoShape 23"/>
                        <wps:cNvCnPr>
                          <a:cxnSpLocks noChangeShapeType="1"/>
                        </wps:cNvCnPr>
                        <wps:spPr bwMode="auto">
                          <a:xfrm flipV="1">
                            <a:off x="4802" y="8941"/>
                            <a:ext cx="670"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37" name="Text Box 24"/>
                        <wps:cNvSpPr txBox="1">
                          <a:spLocks noChangeArrowheads="1"/>
                        </wps:cNvSpPr>
                        <wps:spPr bwMode="auto">
                          <a:xfrm>
                            <a:off x="3952" y="5151"/>
                            <a:ext cx="3566"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3920" w:rsidRPr="00C57275" w:rsidRDefault="00BD3920" w:rsidP="00F24739">
                              <w:pPr>
                                <w:rPr>
                                  <w:rFonts w:cs="Arial"/>
                                  <w:szCs w:val="24"/>
                                </w:rPr>
                              </w:pPr>
                              <w:r>
                                <w:rPr>
                                  <w:rFonts w:cs="Arial"/>
                                  <w:szCs w:val="24"/>
                                </w:rPr>
                                <w:t>Exit/Return Ballot button</w:t>
                              </w:r>
                            </w:p>
                          </w:txbxContent>
                        </wps:txbx>
                        <wps:bodyPr rot="0" vert="horz" wrap="square" lIns="91440" tIns="45720" rIns="91440" bIns="45720" anchor="t" anchorCtr="0" upright="1">
                          <a:noAutofit/>
                        </wps:bodyPr>
                      </wps:wsp>
                      <wps:wsp>
                        <wps:cNvPr id="4938" name="AutoShape 25"/>
                        <wps:cNvCnPr>
                          <a:cxnSpLocks noChangeShapeType="1"/>
                        </wps:cNvCnPr>
                        <wps:spPr bwMode="auto">
                          <a:xfrm>
                            <a:off x="6263" y="5640"/>
                            <a:ext cx="660" cy="21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F28517" id="Group 31" o:spid="_x0000_s1026" alt="Title: Graphic - Description: Image of Voter Assist Terminal" style="position:absolute;margin-left:100.5pt;margin-top:10.75pt;width:393.9pt;height:281.35pt;z-index:251760640" coordorigin="3360,5151" coordsize="7878,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">
                <v:shapetype id="_x0000_t202" coordsize="21600,21600" o:spt="202" path="m,l,21600r21600,l21600,xe">
                  <v:stroke joinstyle="miter"/>
                  <v:path gradientshapeok="t" o:connecttype="rect"/>
                </v:shapetype>
                <v:shape id="Text Box 4" o:spid="_x0000_s1027" type="#_x0000_t202" style="position:absolute;left:5472;top:9975;width:1451;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hJsMA&#10;AADcAAAADwAAAGRycy9kb3ducmV2LnhtbESPT4vCMBTE74LfITxhb5q4qGg1iqwIe1pZ/4G3R/Ns&#10;i81LaaLtfnsjLHgcZuY3zGLV2lI8qPaFYw3DgQJBnDpTcKbheNj2pyB8QDZYOiYNf+Rhtex2FpgY&#10;1/AvPfYhExHCPkENeQhVIqVPc7LoB64ijt7V1RZDlHUmTY1NhNtSfio1kRYLjgs5VvSVU3rb362G&#10;08/1ch6pXbax46pxrZJsZ1Lrj167noMI1IZ3+L/9bTRMZx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DhJsMAAADcAAAADwAAAAAAAAAAAAAAAACYAgAAZHJzL2Rv&#10;d25yZXYueG1sUEsFBgAAAAAEAAQA9QAAAIgDAAAAAA==&#10;" filled="f" stroked="f">
                  <v:textbox>
                    <w:txbxContent>
                      <w:p w:rsidR="00BD3920" w:rsidRPr="00C57275" w:rsidRDefault="00BD3920" w:rsidP="00F24739">
                        <w:pPr>
                          <w:rPr>
                            <w:rFonts w:cs="Arial"/>
                            <w:szCs w:val="24"/>
                          </w:rPr>
                        </w:pPr>
                        <w:r w:rsidRPr="00C57275">
                          <w:rPr>
                            <w:rFonts w:cs="Arial"/>
                            <w:szCs w:val="24"/>
                          </w:rPr>
                          <w:t>Ballot feed tray</w:t>
                        </w:r>
                      </w:p>
                    </w:txbxContent>
                  </v:textbox>
                </v:shape>
                <v:shape id="Text Box 5" o:spid="_x0000_s1028" type="#_x0000_t202" style="position:absolute;left:3736;top:8165;width:1186;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xEvcUA&#10;AADcAAAADwAAAGRycy9kb3ducmV2LnhtbESPS2vDMBCE74X8B7GB3BIpIW1jJ0oILYWeWuo8ILfF&#10;Wj+ItTKWGrv/vioEehxm5htmsxtsI27U+dqxhvlMgSDOnam51HA8vE1XIHxANtg4Jg0/5GG3HT1s&#10;MDWu5y+6ZaEUEcI+RQ1VCG0qpc8rsuhnriWOXuE6iyHKrpSmwz7CbSMXSj1JizXHhQpbeqkov2bf&#10;VsPpo7icl+qzfLWPbe8GJdkmUuvJeNivQQQawn/43n43GlbJM/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ES9xQAAANwAAAAPAAAAAAAAAAAAAAAAAJgCAABkcnMv&#10;ZG93bnJldi54bWxQSwUGAAAAAAQABAD1AAAAigMAAAAA&#10;" filled="f" stroked="f">
                  <v:textbox>
                    <w:txbxContent>
                      <w:p w:rsidR="00BD3920" w:rsidRPr="00C57275" w:rsidRDefault="00BD3920" w:rsidP="00F24739">
                        <w:pPr>
                          <w:rPr>
                            <w:rFonts w:cs="Arial"/>
                            <w:szCs w:val="24"/>
                          </w:rPr>
                        </w:pPr>
                        <w:r>
                          <w:rPr>
                            <w:rFonts w:cs="Arial"/>
                            <w:szCs w:val="24"/>
                          </w:rPr>
                          <w:t>Zoom</w:t>
                        </w:r>
                      </w:p>
                    </w:txbxContent>
                  </v:textbox>
                </v:shape>
                <v:shape id="Text Box 6" o:spid="_x0000_s1029" type="#_x0000_t202" style="position:absolute;left:3784;top:5841;width:1186;height: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PQz8AA&#10;AADcAAAADwAAAGRycy9kb3ducmV2LnhtbERPy4rCMBTdC/MP4Q6402RERatRhpEBV4r1Ae4uzbUt&#10;09yUJmPr35uF4PJw3st1Zytxp8aXjjV8DRUI4syZknMNp+PvYAbCB2SDlWPS8CAP69VHb4mJcS0f&#10;6J6GXMQQ9glqKEKoEyl9VpBFP3Q1ceRurrEYImxyaRpsY7it5EipqbRYcmwosKafgrK/9N9qOO9u&#10;18tY7fONndSt65RkO5da9z+77wWIQF14i1/urdEwm8e1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PQz8AAAADcAAAADwAAAAAAAAAAAAAAAACYAgAAZHJzL2Rvd25y&#10;ZXYueG1sUEsFBgAAAAAEAAQA9QAAAIUDAAAAAA==&#10;" filled="f" stroked="f">
                  <v:textbox>
                    <w:txbxContent>
                      <w:p w:rsidR="00BD3920" w:rsidRPr="00C57275" w:rsidRDefault="00BD3920" w:rsidP="00F24739">
                        <w:pPr>
                          <w:rPr>
                            <w:rFonts w:cs="Arial"/>
                            <w:szCs w:val="24"/>
                          </w:rPr>
                        </w:pPr>
                        <w:r w:rsidRPr="00C57275">
                          <w:rPr>
                            <w:rFonts w:cs="Arial"/>
                            <w:szCs w:val="24"/>
                          </w:rPr>
                          <w:t>Back button</w:t>
                        </w:r>
                      </w:p>
                    </w:txbxContent>
                  </v:textbox>
                </v:shape>
                <v:shape id="Text Box 7" o:spid="_x0000_s1030" type="#_x0000_t202" style="position:absolute;left:7105;top:9949;width:1181;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91VMQA&#10;AADcAAAADwAAAGRycy9kb3ducmV2LnhtbESPW2sCMRSE34X+h3AKvmlSseJuzYoohT5VvLTQt8Pm&#10;7IVuTpZN6m7/vREEH4eZ+YZZrQfbiAt1vnas4WWqQBDnztRcajif3idLED4gG2wck4Z/8rDOnkYr&#10;TI3r+UCXYyhFhLBPUUMVQptK6fOKLPqpa4mjV7jOYoiyK6XpsI9w28iZUgtpsea4UGFL24ry3+Of&#10;1fD1Wfx8z9W+3NnXtneDkmwTqfX4edi8gQg0hEf43v4wGpZJ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dVTEAAAA3AAAAA8AAAAAAAAAAAAAAAAAmAIAAGRycy9k&#10;b3ducmV2LnhtbFBLBQYAAAAABAAEAPUAAACJAwAAAAA=&#10;" filled="f" stroked="f">
                  <v:textbox>
                    <w:txbxContent>
                      <w:p w:rsidR="00BD3920" w:rsidRPr="00C57275" w:rsidRDefault="00BD3920" w:rsidP="00F24739">
                        <w:pPr>
                          <w:rPr>
                            <w:rFonts w:cs="Arial"/>
                            <w:szCs w:val="24"/>
                          </w:rPr>
                        </w:pPr>
                        <w:r w:rsidRPr="00C57275">
                          <w:rPr>
                            <w:rFonts w:cs="Arial"/>
                            <w:szCs w:val="24"/>
                          </w:rPr>
                          <w:t>Adjust contrast</w:t>
                        </w:r>
                      </w:p>
                    </w:txbxContent>
                  </v:textbox>
                </v:shape>
                <v:shapetype id="_x0000_t32" coordsize="21600,21600" o:spt="32" o:oned="t" path="m,l21600,21600e" filled="f">
                  <v:path arrowok="t" fillok="f" o:connecttype="none"/>
                  <o:lock v:ext="edit" shapetype="t"/>
                </v:shapetype>
                <v:shape id="AutoShape 8" o:spid="_x0000_s1031" type="#_x0000_t32" style="position:absolute;left:4802;top:8047;width:1844;height:5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Env8MAAADcAAAADwAAAGRycy9kb3ducmV2LnhtbERPTWvCMBi+C/6H8A68aTJBmZ1RRPAD&#10;PAxbd9jtpXnXFJs3pYm2+/fLYbDjw/O93g6uEU/qQu1Zw+tMgSAuvam50nArDtM3ECEiG2w8k4Yf&#10;CrDdjEdrzIzv+UrPPFYihXDIUIONsc2kDKUlh2HmW+LEffvOYUywq6TpsE/hrpFzpZbSYc2pwWJL&#10;e0vlPX84DfOL/ciP5bG/rR7XU2sXn8WXOmg9eRl27yAiDfFf/Oc+Gw0rleanM+k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hJ7/DAAAA3AAAAA8AAAAAAAAAAAAA&#10;AAAAoQIAAGRycy9kb3ducmV2LnhtbFBLBQYAAAAABAAEAPkAAACRAwAAAAA=&#10;" strokeweight="1.25pt">
                  <v:stroke endarrow="block"/>
                </v:shape>
                <v:shape id="AutoShape 9" o:spid="_x0000_s1032" type="#_x0000_t32" style="position:absolute;left:8941;top:8502;width:951;height:1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2CJMUAAADcAAAADwAAAGRycy9kb3ducmV2LnhtbESPT2sCMRTE7wW/Q3hCbzVRaKmrUUTw&#10;D/RQXPXg7bF5bhY3L8smuuu3bwqFHoeZ+Q0zX/auFg9qQ+VZw3ikQBAX3lRcajgdN2+fIEJENlh7&#10;Jg1PCrBcDF7mmBnf8YEeeSxFgnDIUIONscmkDIUlh2HkG+LkXX3rMCbZltK02CW4q+VEqQ/psOK0&#10;YLGhtaXilt+dhsmX/c63xbY7Te+HXWPfz8eL2mj9OuxXMxCR+vgf/mvvjYapGsPvmX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2CJMUAAADcAAAADwAAAAAAAAAA&#10;AAAAAAChAgAAZHJzL2Rvd25yZXYueG1sUEsFBgAAAAAEAAQA+QAAAJMDAAAAAA==&#10;" strokeweight="1.25pt">
                  <v:stroke endarrow="block"/>
                </v:shape>
                <v:shape id="AutoShape 10" o:spid="_x0000_s1033" type="#_x0000_t32" style="position:absolute;left:6432;top:8933;width:121;height:10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8cU8UAAADcAAAADwAAAGRycy9kb3ducmV2LnhtbESPQWsCMRSE74X+h/AK3mrigqWuRpGC&#10;VuihuOrB22Pz3CxuXpZNdNd/3xQKPQ4z8w2zWA2uEXfqQu1Zw2SsQBCX3tRcaTgeNq/vIEJENth4&#10;Jg0PCrBaPj8tMDe+5z3di1iJBOGQowYbY5tLGUpLDsPYt8TJu/jOYUyyq6TpsE9w18hMqTfpsOa0&#10;YLGlD0vltbg5DdmX/S625bY/zm77z9ZOT4ez2mg9ehnWcxCRhvgf/mvvjIaZyuD3TDo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8cU8UAAADcAAAADwAAAAAAAAAA&#10;AAAAAAChAgAAZHJzL2Rvd25yZXYueG1sUEsFBgAAAAAEAAQA+QAAAJMDAAAAAA==&#10;" strokeweight="1.25pt">
                  <v:stroke endarrow="block"/>
                </v:shape>
                <v:shape id="AutoShape 11" o:spid="_x0000_s1034" type="#_x0000_t32" style="position:absolute;left:8572;top:8856;width:240;height:101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lz7sQAAADcAAAADwAAAGRycy9kb3ducmV2LnhtbESPQWuDQBSE74H+h+UVeotr2zQYk00I&#10;AaG3GFPvr+6LSt234m7V/PtuodDjMDPfMLvDbDox0uBaywqeoxgEcWV1y7WCj2u2TEA4j6yxs0wK&#10;7uTgsH9Y7DDVduILjYWvRYCwS1FB432fSumqhgy6yPbEwbvZwaAPcqilHnAKcNPJlzheS4Mth4UG&#10;ezo1VH0V30bBW1fmeXK6rMbPsj/f2yz35eao1NPjfNyC8DT7//Bf+10r2MSv8HsmHA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yXPuxAAAANwAAAAPAAAAAAAAAAAA&#10;AAAAAKECAABkcnMvZG93bnJldi54bWxQSwUGAAAAAAQABAD5AAAAkgMAAAAA&#10;" strokeweight="1.25pt">
                  <v:stroke endarrow="block"/>
                </v:shape>
                <v:shape id="AutoShape 12" o:spid="_x0000_s1035" type="#_x0000_t32" style="position:absolute;left:8812;top:7152;width:927;height:9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ohvMUAAADcAAAADwAAAGRycy9kb3ducmV2LnhtbESPQWsCMRSE7wX/Q3hCbzVRWqlbo4ig&#10;FnoQV3vo7bF53SxuXpZNdNd/3whCj8PMfMPMl72rxZXaUHnWMB4pEMSFNxWXGk7Hzcs7iBCRDdae&#10;ScONAiwXg6c5ZsZ3fKBrHkuRIBwy1GBjbDIpQ2HJYRj5hjh5v751GJNsS2la7BLc1XKi1FQ6rDgt&#10;WGxobak45xenYfJl9/m22Han2eWwa+zb9/FHbbR+HvarDxCR+vgffrQ/jYaZeoX7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ohvMUAAADcAAAADwAAAAAAAAAA&#10;AAAAAAChAgAAZHJzL2Rvd25yZXYueG1sUEsFBgAAAAAEAAQA+QAAAJMDAAAAAA==&#10;" strokeweight="1.25pt">
                  <v:stroke endarrow="block"/>
                </v:shape>
                <v:shape id="AutoShape 13" o:spid="_x0000_s1036" type="#_x0000_t32" style="position:absolute;left:7215;top:5520;width:1321;height:8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aEJ8UAAADcAAAADwAAAGRycy9kb3ducmV2LnhtbESPQWsCMRSE7wX/Q3iCt5ooKHVrlCKo&#10;BQ/iag+9PTavm6Wbl2UT3e2/N4LQ4zAz3zDLde9qcaM2VJ41TMYKBHHhTcWlhst5+/oGIkRkg7Vn&#10;0vBHAdarwcsSM+M7PtEtj6VIEA4ZarAxNpmUobDkMIx9Q5y8H986jEm2pTQtdgnuajlVai4dVpwW&#10;LDa0sVT85lenYXqwx3xX7LrL4nraN3b2df5WW61Hw/7jHUSkPv6Hn+1Po2GhZvA4k4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aEJ8UAAADcAAAADwAAAAAAAAAA&#10;AAAAAAChAgAAZHJzL2Rvd25yZXYueG1sUEsFBgAAAAAEAAQA+QAAAJMDAAAAAA==&#10;" strokeweight="1.25pt">
                  <v:stroke endarrow="block"/>
                </v:shape>
                <v:shape id="AutoShape 14" o:spid="_x0000_s1037" type="#_x0000_t32" style="position:absolute;left:7821;top:6331;width:1251;height:14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QaUMUAAADcAAAADwAAAGRycy9kb3ducmV2LnhtbESPQWsCMRSE7wX/Q3hCbzVRUOrWKEVQ&#10;Cx7EVQ/eHpvXzdLNy7KJ7vbfN4LQ4zAz3zCLVe9qcac2VJ41jEcKBHHhTcWlhvNp8/YOIkRkg7Vn&#10;0vBLAVbLwcsCM+M7PtI9j6VIEA4ZarAxNpmUobDkMIx8Q5y8b986jEm2pTQtdgnuajlRaiYdVpwW&#10;LDa0tlT85DenYbK3h3xbbLvz/HbcNXZ6OV3VRuvXYf/5ASJSH//Dz/aX0TBXM3ic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QaUMUAAADcAAAADwAAAAAAAAAA&#10;AAAAAAChAgAAZHJzL2Rvd25yZXYueG1sUEsFBgAAAAAEAAQA+QAAAJMDAAAAAA==&#10;" strokeweight="1.25pt">
                  <v:stroke endarrow="block"/>
                </v:shape>
                <v:shape id="AutoShape 15" o:spid="_x0000_s1038" type="#_x0000_t32" style="position:absolute;left:4802;top:6201;width:1461;height:16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gDqsQAAADcAAAADwAAAGRycy9kb3ducmV2LnhtbESPS2vCQBSF90L/w3AL3ekkrVWbZpRS&#10;lBbEha/9beY2Cc3cCTOjSf+9IwguD+fxcfJFbxpxJudrywrSUQKCuLC65lLBYb8azkD4gKyxsUwK&#10;/snDYv4wyDHTtuMtnXehFHGEfYYKqhDaTEpfVGTQj2xLHL1f6wyGKF0ptcMujptGPifJRBqsORIq&#10;bOmzouJvdzKRu/Ljr2VZrDdp9/qy/nF0HE9IqafH/uMdRKA+3MO39rdW8JZM4XomHgE5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OAOqxAAAANwAAAAPAAAAAAAAAAAA&#10;AAAAAKECAABkcnMvZG93bnJldi54bWxQSwUGAAAAAAQABAD5AAAAkgMAAAAA&#10;" strokeweight="1.25pt">
                  <v:stroke endarrow="block"/>
                </v:shape>
                <v:shape id="AutoShape 16" o:spid="_x0000_s1039" type="#_x0000_t32" style="position:absolute;left:7350;top:7968;width:168;height:19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3hn8EAAADcAAAADwAAAGRycy9kb3ducmV2LnhtbERPy2rCQBTdF/yH4QrdNROlFU0dRQTB&#10;XZNo9reZ2yQ0cydkxjz+vrMouDyc9/44mVYM1LvGsoJVFIMgLq1uuFJwv13etiCcR9bYWiYFMzk4&#10;HhYve0y0HTmjIfeVCCHsElRQe98lUrqyJoMush1x4H5sb9AH2FdS9ziGcNPKdRxvpMGGQ0ONHZ1r&#10;Kn/zh1Hw0RZpuj1n78N30X3NzSX1xe6k1OtyOn2C8DT5p/jffdUKdnFYG86EIyAP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beGfwQAAANwAAAAPAAAAAAAAAAAAAAAA&#10;AKECAABkcnMvZG93bnJldi54bWxQSwUGAAAAAAQABAD5AAAAjwMAAAAA&#10;" strokeweight="1.25pt">
                  <v:stroke endarrow="block"/>
                </v:shape>
                <v:shape id="Text Box 17" o:spid="_x0000_s1040" type="#_x0000_t202" style="position:absolute;left:8812;top:5841;width:1743;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TvTsQA&#10;AADcAAAADwAAAGRycy9kb3ducmV2LnhtbESPQWvCQBSE74X+h+UVemt2K6000VVEEXqqGNuCt0f2&#10;mYRm34bsmqT/3hUEj8PMfMPMl6NtRE+drx1reE0UCOLCmZpLDd+H7csHCB+QDTaOScM/eVguHh/m&#10;mBk38J76PJQiQthnqKEKoc2k9EVFFn3iWuLonVxnMUTZldJ0OES4beREqam0WHNcqLCldUXFX362&#10;Gn6+TsffN7UrN/a9HdyoJNtUav38NK5mIAKN4R6+tT+NhlSlcD0Tj4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0707EAAAA3AAAAA8AAAAAAAAAAAAAAAAAmAIAAGRycy9k&#10;b3ducmV2LnhtbFBLBQYAAAAABAAEAPUAAACJAwAAAAA=&#10;" filled="f" stroked="f">
                  <v:textbox>
                    <w:txbxContent>
                      <w:p w:rsidR="00BD3920" w:rsidRPr="00C57275" w:rsidRDefault="00BD3920" w:rsidP="00F24739">
                        <w:pPr>
                          <w:rPr>
                            <w:rFonts w:cs="Arial"/>
                            <w:szCs w:val="24"/>
                          </w:rPr>
                        </w:pPr>
                        <w:r w:rsidRPr="00C57275">
                          <w:rPr>
                            <w:rFonts w:cs="Arial"/>
                            <w:szCs w:val="24"/>
                          </w:rPr>
                          <w:t>Next button</w:t>
                        </w:r>
                      </w:p>
                    </w:txbxContent>
                  </v:textbox>
                </v:shape>
                <v:shape id="Text Box 18" o:spid="_x0000_s1041" type="#_x0000_t202" style="position:absolute;left:9892;top:7684;width:1346;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lsMA&#10;AADcAAAADwAAAGRycy9kb3ducmV2LnhtbESPQYvCMBSE78L+h/AWvGmiqKzVKIsieFLU3QVvj+bZ&#10;lm1eShNt/fdGEDwOM/MNM1+2thQ3qn3hWMOgr0AQp84UnGn4OW16XyB8QDZYOiYNd/KwXHx05pgY&#10;1/CBbseQiQhhn6CGPIQqkdKnOVn0fVcRR+/iaoshyjqTpsYmwm0ph0pNpMWC40KOFa1ySv+PV6vh&#10;d3c5/43UPlvbcdW4Vkm2U6l197P9noEI1IZ3+NXeGg3TwRi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zlsMAAADcAAAADwAAAAAAAAAAAAAAAACYAgAAZHJzL2Rv&#10;d25yZXYueG1sUEsFBgAAAAAEAAQA9QAAAIgDAAAAAA==&#10;" filled="f" stroked="f">
                  <v:textbox>
                    <w:txbxContent>
                      <w:p w:rsidR="00BD3920" w:rsidRPr="00C57275" w:rsidRDefault="00BD3920" w:rsidP="00F24739">
                        <w:pPr>
                          <w:rPr>
                            <w:rFonts w:cs="Arial"/>
                            <w:szCs w:val="24"/>
                          </w:rPr>
                        </w:pPr>
                        <w:r w:rsidRPr="00C57275">
                          <w:rPr>
                            <w:rFonts w:cs="Arial"/>
                            <w:szCs w:val="24"/>
                          </w:rPr>
                          <w:t xml:space="preserve">Input for </w:t>
                        </w:r>
                        <w:r>
                          <w:rPr>
                            <w:rFonts w:cs="Arial"/>
                            <w:szCs w:val="24"/>
                          </w:rPr>
                          <w:t>rocker paddle or sip/puff device</w:t>
                        </w:r>
                      </w:p>
                    </w:txbxContent>
                  </v:textbox>
                </v:shape>
                <v:shape id="Text Box 19" o:spid="_x0000_s1042" type="#_x0000_t202" style="position:absolute;left:9739;top:6645;width:1499;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5IesUA&#10;AADcAAAADwAAAGRycy9kb3ducmV2LnhtbESPT2sCMRTE74LfITzBmyaKtbrdKNJS6KnSVQu9PTZv&#10;/9DNy7JJ3e23bwqCx2FmfsOk+8E24kqdrx1rWMwVCOLcmZpLDefT62wDwgdkg41j0vBLHva78SjF&#10;xLieP+iahVJECPsENVQhtImUPq/Iop+7ljh6hesshii7UpoO+wi3jVwqtZYWa44LFbb0XFH+nf1Y&#10;DZf34utzpY7li31oezcoyXYrtZ5OhsMTiEBDuIdv7TejYbt4h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kh6xQAAANwAAAAPAAAAAAAAAAAAAAAAAJgCAABkcnMv&#10;ZG93bnJldi54bWxQSwUGAAAAAAQABAD1AAAAigMAAAAA&#10;" filled="f" stroked="f">
                  <v:textbox>
                    <w:txbxContent>
                      <w:p w:rsidR="00BD3920" w:rsidRPr="00C57275" w:rsidRDefault="00BD3920" w:rsidP="00F24739">
                        <w:pPr>
                          <w:rPr>
                            <w:rFonts w:cs="Arial"/>
                            <w:szCs w:val="24"/>
                          </w:rPr>
                        </w:pPr>
                        <w:r w:rsidRPr="00C57275">
                          <w:rPr>
                            <w:rFonts w:cs="Arial"/>
                            <w:szCs w:val="24"/>
                          </w:rPr>
                          <w:t>Keypad with Braille</w:t>
                        </w:r>
                      </w:p>
                    </w:txbxContent>
                  </v:textbox>
                </v:shape>
                <v:shape id="Text Box 20" o:spid="_x0000_s1043" type="#_x0000_t202" style="position:absolute;left:8464;top:5175;width:2163;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5k8QA&#10;AADcAAAADwAAAGRycy9kb3ducmV2LnhtbESPQWvCQBSE70L/w/IK3nQ3YsWkriJKoaeK2hZ6e2Sf&#10;SWj2bchuk/Tfu4LgcZiZb5jVZrC16Kj1lWMNyVSBIM6dqbjQ8Hl+myxB+IBssHZMGv7Jw2b9NFph&#10;ZlzPR+pOoRARwj5DDWUITSalz0uy6KeuIY7exbUWQ5RtIU2LfYTbWs6UWkiLFceFEhvalZT/nv6s&#10;hq+Py8/3XB2KvX1pejcoyTaVWo+fh+0riEBDeITv7XejIU1SuJ2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teZPEAAAA3AAAAA8AAAAAAAAAAAAAAAAAmAIAAGRycy9k&#10;b3ducmV2LnhtbFBLBQYAAAAABAAEAPUAAACJAwAAAAA=&#10;" filled="f" stroked="f">
                  <v:textbox>
                    <w:txbxContent>
                      <w:p w:rsidR="00BD3920" w:rsidRPr="00C57275" w:rsidRDefault="00BD3920" w:rsidP="00F24739">
                        <w:pPr>
                          <w:rPr>
                            <w:rFonts w:cs="Arial"/>
                            <w:szCs w:val="24"/>
                          </w:rPr>
                        </w:pPr>
                        <w:r>
                          <w:rPr>
                            <w:rFonts w:cs="Arial"/>
                            <w:szCs w:val="24"/>
                          </w:rPr>
                          <w:t>Touch-screen</w:t>
                        </w:r>
                      </w:p>
                    </w:txbxContent>
                  </v:textbox>
                </v:shape>
                <v:shape id="Text Box 21" o:spid="_x0000_s1044" type="#_x0000_t202" style="position:absolute;left:8536;top:9866;width:1823;height: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pH58QA&#10;AADdAAAADwAAAGRycy9kb3ducmV2LnhtbESPW4vCMBSE3xf8D+EI+7YmXtFqlGVF8GnFK/h2aI5t&#10;sTkpTdbWf28WFvZxmJlvmMWqtaV4UO0Lxxr6PQWCOHWm4EzD6bj5mILwAdlg6Zg0PMnDatl5W2Bi&#10;XMN7ehxCJiKEfYIa8hCqREqf5mTR91xFHL2bqy2GKOtMmhqbCLelHCg1kRYLjgs5VvSVU3o//FgN&#10;5+/b9TJSu2xtx1XjWiXZzqTW7932cw4iUBv+w3/trdEwmg0H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aR+fEAAAA3QAAAA8AAAAAAAAAAAAAAAAAmAIAAGRycy9k&#10;b3ducmV2LnhtbFBLBQYAAAAABAAEAPUAAACJAwAAAAA=&#10;" filled="f" stroked="f">
                  <v:textbox>
                    <w:txbxContent>
                      <w:p w:rsidR="00BD3920" w:rsidRPr="00C57275" w:rsidRDefault="00BD3920" w:rsidP="00F24739">
                        <w:pPr>
                          <w:rPr>
                            <w:rFonts w:cs="Arial"/>
                            <w:szCs w:val="24"/>
                          </w:rPr>
                        </w:pPr>
                        <w:r w:rsidRPr="00C57275">
                          <w:rPr>
                            <w:rFonts w:cs="Arial"/>
                            <w:szCs w:val="24"/>
                          </w:rPr>
                          <w:t>Input for headphones</w:t>
                        </w:r>
                      </w:p>
                    </w:txbxContent>
                  </v:textbox>
                </v:shape>
                <v:shape id="Text Box 22" o:spid="_x0000_s1045" type="#_x0000_t202" style="position:absolute;left:3360;top:9073;width:1562;height: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fk8UA&#10;AADdAAAADwAAAGRycy9kb3ducmV2LnhtbESPW2vCQBSE3wv+h+UIvtVdr2h0FWkp+NRivIBvh+wx&#10;CWbPhuzWxH/fLRT6OMzMN8x629lKPKjxpWMNo6ECQZw5U3Ku4XT8eF2A8AHZYOWYNDzJw3bTe1lj&#10;YlzLB3qkIRcRwj5BDUUIdSKlzwqy6IeuJo7ezTUWQ5RNLk2DbYTbSo6VmkuLJceFAmt6Kyi7p99W&#10;w/nzdr1M1Vf+bmd16zol2S6l1oN+t1uBCNSF//Bfe280TJeTG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9+TxQAAAN0AAAAPAAAAAAAAAAAAAAAAAJgCAABkcnMv&#10;ZG93bnJldi54bWxQSwUGAAAAAAQABAD1AAAAigMAAAAA&#10;" filled="f" stroked="f">
                  <v:textbox>
                    <w:txbxContent>
                      <w:p w:rsidR="00BD3920" w:rsidRPr="00C57275" w:rsidRDefault="00BD3920" w:rsidP="00F24739">
                        <w:pPr>
                          <w:rPr>
                            <w:rFonts w:cs="Arial"/>
                            <w:szCs w:val="24"/>
                          </w:rPr>
                        </w:pPr>
                        <w:r>
                          <w:rPr>
                            <w:rFonts w:cs="Arial"/>
                            <w:szCs w:val="24"/>
                          </w:rPr>
                          <w:t>On/off/test</w:t>
                        </w:r>
                        <w:r w:rsidRPr="00C57275">
                          <w:rPr>
                            <w:rFonts w:cs="Arial"/>
                            <w:szCs w:val="24"/>
                          </w:rPr>
                          <w:t xml:space="preserve"> </w:t>
                        </w:r>
                        <w:r>
                          <w:rPr>
                            <w:rFonts w:cs="Arial"/>
                            <w:szCs w:val="24"/>
                          </w:rPr>
                          <w:t>switch</w:t>
                        </w:r>
                      </w:p>
                    </w:txbxContent>
                  </v:textbox>
                </v:shape>
                <v:shape id="AutoShape 23" o:spid="_x0000_s1046" type="#_x0000_t32" style="position:absolute;left:4802;top:8941;width:670;height:2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KjBMQAAADdAAAADwAAAGRycy9kb3ducmV2LnhtbESPQWsCMRSE7wX/Q3hCbzVba0VXo6gg&#10;SC+lKujxsXnuhm5elk3crP++KRR6HGbmG2a57m0tOmq9cazgdZSBIC6cNlwqOJ/2LzMQPiBrrB2T&#10;ggd5WK8GT0vMtYv8Rd0xlCJB2OeooAqhyaX0RUUW/cg1xMm7udZiSLItpW4xJrit5TjLptKi4bRQ&#10;YUO7iorv490qMPHTdM1hF7cfl6vXkczj3Rmlnof9ZgEiUB/+w3/tg1Ywmb9N4fdNe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MqMExAAAAN0AAAAPAAAAAAAAAAAA&#10;AAAAAKECAABkcnMvZG93bnJldi54bWxQSwUGAAAAAAQABAD5AAAAkgMAAAAA&#10;">
                  <v:stroke endarrow="block"/>
                </v:shape>
                <v:shape id="Text Box 24" o:spid="_x0000_s1047" type="#_x0000_t202" style="position:absolute;left:3952;top:5151;width:3566;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3kf8UA&#10;AADdAAAADwAAAGRycy9kb3ducmV2LnhtbESPW2sCMRSE3wv+h3CEvmmitV5Wo0hLwaeKV/DtsDnu&#10;Lm5Olk3qrv++KQh9HGbmG2axam0p7lT7wrGGQV+BIE6dKTjTcDx89aYgfEA2WDomDQ/ysFp2XhaY&#10;GNfwju77kIkIYZ+ghjyEKpHSpzlZ9H1XEUfv6mqLIco6k6bGJsJtKYdKjaXFguNCjhV95JTe9j9W&#10;w+n7ejmP1Db7tO9V41ol2c6k1q/ddj0HEagN/+Fne2M0jGZvE/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7eR/xQAAAN0AAAAPAAAAAAAAAAAAAAAAAJgCAABkcnMv&#10;ZG93bnJldi54bWxQSwUGAAAAAAQABAD1AAAAigMAAAAA&#10;" filled="f" stroked="f">
                  <v:textbox>
                    <w:txbxContent>
                      <w:p w:rsidR="00BD3920" w:rsidRPr="00C57275" w:rsidRDefault="00BD3920" w:rsidP="00F24739">
                        <w:pPr>
                          <w:rPr>
                            <w:rFonts w:cs="Arial"/>
                            <w:szCs w:val="24"/>
                          </w:rPr>
                        </w:pPr>
                        <w:r>
                          <w:rPr>
                            <w:rFonts w:cs="Arial"/>
                            <w:szCs w:val="24"/>
                          </w:rPr>
                          <w:t>Exit/Return Ballot button</w:t>
                        </w:r>
                      </w:p>
                    </w:txbxContent>
                  </v:textbox>
                </v:shape>
                <v:shape id="AutoShape 25" o:spid="_x0000_s1048" type="#_x0000_t32" style="position:absolute;left:6263;top:5640;width:660;height:21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phh8QAAADdAAAADwAAAGRycy9kb3ducmV2LnhtbERPz2vCMBS+C/4P4Qm7aeocY62mMgaT&#10;4dhhKkVvj+atLWteSpJq3V+/HASPH9/v1XowrTiT841lBfNZAoK4tLrhSsFh/z59AeEDssbWMim4&#10;kod1Ph6tMNP2wt903oVKxBD2GSqoQ+gyKX1Zk0E/sx1x5H6sMxgidJXUDi8x3LTyMUmepcGGY0ON&#10;Hb3VVP7ueqPg+Jn2xbX4om0xT7cndMb/7TdKPUyG1yWIQEO4i2/uD63gKV3EufFNfAI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imGHxAAAAN0AAAAPAAAAAAAAAAAA&#10;AAAAAKECAABkcnMvZG93bnJldi54bWxQSwUGAAAAAAQABAD5AAAAkgMAAAAA&#10;">
                  <v:stroke endarrow="block"/>
                </v:shape>
              </v:group>
            </w:pict>
          </mc:Fallback>
        </mc:AlternateContent>
      </w:r>
    </w:p>
    <w:p w:rsidR="00F24739" w:rsidRPr="00F24739" w:rsidRDefault="00F24739" w:rsidP="00F24739">
      <w:pPr>
        <w:spacing w:after="0"/>
      </w:pPr>
      <w:r w:rsidRPr="00F24739">
        <w:rPr>
          <w:noProof/>
          <w:lang w:eastAsia="en-CA"/>
        </w:rPr>
        <w:drawing>
          <wp:anchor distT="0" distB="0" distL="114300" distR="114300" simplePos="0" relativeHeight="251759616" behindDoc="0" locked="0" layoutInCell="1" allowOverlap="1" wp14:anchorId="40226AA2" wp14:editId="03618CBE">
            <wp:simplePos x="0" y="0"/>
            <wp:positionH relativeFrom="column">
              <wp:posOffset>2398643</wp:posOffset>
            </wp:positionH>
            <wp:positionV relativeFrom="paragraph">
              <wp:posOffset>166840</wp:posOffset>
            </wp:positionV>
            <wp:extent cx="2782570" cy="2540000"/>
            <wp:effectExtent l="0" t="0" r="0" b="0"/>
            <wp:wrapNone/>
            <wp:docPr id="4968" name="Picture 57" descr="automar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utomark3"/>
                    <pic:cNvPicPr>
                      <a:picLocks noChangeAspect="1" noChangeArrowheads="1"/>
                    </pic:cNvPicPr>
                  </pic:nvPicPr>
                  <pic:blipFill>
                    <a:blip r:embed="rId23" cstate="print">
                      <a:lum bright="10000"/>
                      <a:extLst>
                        <a:ext uri="{BEBA8EAE-BF5A-486C-A8C5-ECC9F3942E4B}">
                          <a14:imgProps xmlns:a14="http://schemas.microsoft.com/office/drawing/2010/main">
                            <a14:imgLayer r:embed="rId24">
                              <a14:imgEffect>
                                <a14:saturation sat="0"/>
                              </a14:imgEffect>
                            </a14:imgLayer>
                          </a14:imgProps>
                        </a:ext>
                      </a:extLst>
                    </a:blip>
                    <a:srcRect/>
                    <a:stretch>
                      <a:fillRect/>
                    </a:stretch>
                  </pic:blipFill>
                  <pic:spPr bwMode="auto">
                    <a:xfrm>
                      <a:off x="0" y="0"/>
                      <a:ext cx="2782570" cy="2540000"/>
                    </a:xfrm>
                    <a:prstGeom prst="rect">
                      <a:avLst/>
                    </a:prstGeom>
                    <a:noFill/>
                  </pic:spPr>
                </pic:pic>
              </a:graphicData>
            </a:graphic>
          </wp:anchor>
        </w:drawing>
      </w:r>
    </w:p>
    <w:p w:rsidR="00F24739" w:rsidRPr="00F24739" w:rsidRDefault="00F24739" w:rsidP="00F24739">
      <w:pPr>
        <w:spacing w:after="0"/>
      </w:pPr>
    </w:p>
    <w:p w:rsidR="00F24739" w:rsidRPr="00F24739" w:rsidRDefault="00F24739" w:rsidP="00F24739">
      <w:pPr>
        <w:spacing w:after="0"/>
      </w:pPr>
    </w:p>
    <w:p w:rsidR="00F24739" w:rsidRPr="00F24739" w:rsidRDefault="00F24739" w:rsidP="00F24739">
      <w:pPr>
        <w:spacing w:after="0"/>
      </w:pPr>
    </w:p>
    <w:p w:rsidR="00F24739" w:rsidRPr="00F24739" w:rsidRDefault="00F24739" w:rsidP="00F24739">
      <w:pPr>
        <w:tabs>
          <w:tab w:val="left" w:pos="4362"/>
        </w:tabs>
        <w:spacing w:after="0"/>
      </w:pPr>
      <w:r w:rsidRPr="00F24739">
        <w:tab/>
      </w:r>
    </w:p>
    <w:p w:rsidR="00F24739" w:rsidRPr="00F24739" w:rsidRDefault="00F24739" w:rsidP="00F24739">
      <w:pPr>
        <w:spacing w:after="0"/>
        <w:ind w:left="1440"/>
      </w:pPr>
      <w:r w:rsidRPr="00F24739">
        <w:tab/>
      </w:r>
    </w:p>
    <w:p w:rsidR="00F24739" w:rsidRPr="00F24739" w:rsidRDefault="00F24739" w:rsidP="00F24739">
      <w:pPr>
        <w:spacing w:after="0"/>
        <w:ind w:left="1440"/>
      </w:pPr>
    </w:p>
    <w:p w:rsidR="00F24739" w:rsidRPr="00F24739" w:rsidRDefault="00F24739" w:rsidP="00F24739">
      <w:pPr>
        <w:spacing w:after="0"/>
        <w:ind w:left="1440"/>
      </w:pPr>
    </w:p>
    <w:p w:rsidR="00F24739" w:rsidRPr="00F24739" w:rsidRDefault="00F24739" w:rsidP="00F24739">
      <w:pPr>
        <w:spacing w:after="0"/>
        <w:ind w:left="1440"/>
      </w:pPr>
    </w:p>
    <w:p w:rsidR="00F24739" w:rsidRPr="00F24739" w:rsidRDefault="00F24739" w:rsidP="00F24739">
      <w:pPr>
        <w:spacing w:after="0"/>
        <w:ind w:left="1440"/>
      </w:pPr>
    </w:p>
    <w:p w:rsidR="00F24739" w:rsidRPr="00F24739" w:rsidRDefault="00F24739" w:rsidP="00F24739">
      <w:pPr>
        <w:spacing w:after="0"/>
        <w:ind w:left="1440"/>
      </w:pPr>
    </w:p>
    <w:p w:rsidR="00F24739" w:rsidRPr="00F24739" w:rsidRDefault="00F24739" w:rsidP="00F24739">
      <w:pPr>
        <w:spacing w:after="0"/>
        <w:ind w:left="1440"/>
      </w:pPr>
    </w:p>
    <w:p w:rsidR="00F24739" w:rsidRPr="00F24739" w:rsidRDefault="00F24739" w:rsidP="00F24739">
      <w:pPr>
        <w:spacing w:after="0"/>
        <w:ind w:left="1440"/>
      </w:pPr>
    </w:p>
    <w:p w:rsidR="00F24739" w:rsidRPr="00F24739" w:rsidRDefault="00F24739" w:rsidP="00F24739">
      <w:pPr>
        <w:spacing w:after="0"/>
        <w:ind w:left="1440"/>
      </w:pPr>
    </w:p>
    <w:p w:rsidR="00F24739" w:rsidRPr="00F24739" w:rsidRDefault="00F24739" w:rsidP="00F24739">
      <w:pPr>
        <w:spacing w:after="0"/>
        <w:ind w:left="1440"/>
        <w:rPr>
          <w:b/>
        </w:rPr>
      </w:pPr>
    </w:p>
    <w:p w:rsidR="00F24739" w:rsidRPr="00F24739" w:rsidRDefault="00F24739" w:rsidP="00F24739">
      <w:pPr>
        <w:pageBreakBefore/>
        <w:spacing w:after="0"/>
        <w:ind w:left="1987"/>
        <w:rPr>
          <w:b/>
          <w:sz w:val="32"/>
        </w:rPr>
      </w:pPr>
    </w:p>
    <w:p w:rsidR="00F24739" w:rsidRPr="00F24739" w:rsidRDefault="00F24739" w:rsidP="00F24739">
      <w:pPr>
        <w:spacing w:after="0"/>
        <w:ind w:left="1440"/>
        <w:rPr>
          <w:b/>
        </w:rPr>
      </w:pPr>
    </w:p>
    <w:p w:rsidR="00F24739" w:rsidRPr="00F24739" w:rsidRDefault="00F24739" w:rsidP="00F24739">
      <w:pPr>
        <w:spacing w:after="0"/>
        <w:ind w:left="1440"/>
        <w:rPr>
          <w:b/>
        </w:rPr>
      </w:pPr>
      <w:r w:rsidRPr="00F24739">
        <w:rPr>
          <w:b/>
          <w:noProof/>
          <w:lang w:eastAsia="en-CA"/>
        </w:rPr>
        <w:drawing>
          <wp:anchor distT="0" distB="0" distL="114300" distR="114300" simplePos="0" relativeHeight="251761664" behindDoc="1" locked="0" layoutInCell="1" allowOverlap="1" wp14:anchorId="5060F7DD" wp14:editId="3311C4E2">
            <wp:simplePos x="0" y="0"/>
            <wp:positionH relativeFrom="column">
              <wp:posOffset>5287645</wp:posOffset>
            </wp:positionH>
            <wp:positionV relativeFrom="paragraph">
              <wp:posOffset>66675</wp:posOffset>
            </wp:positionV>
            <wp:extent cx="1177925" cy="1212850"/>
            <wp:effectExtent l="0" t="0" r="3175" b="6350"/>
            <wp:wrapTight wrapText="bothSides">
              <wp:wrapPolygon edited="0">
                <wp:start x="0" y="0"/>
                <wp:lineTo x="0" y="21374"/>
                <wp:lineTo x="21309" y="21374"/>
                <wp:lineTo x="21309" y="0"/>
                <wp:lineTo x="0" y="0"/>
              </wp:wrapPolygon>
            </wp:wrapTight>
            <wp:docPr id="4969" name="Picture 1" descr="Side view image of privacy screen attached to Voter Assist Terminal"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77925" cy="1212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24739" w:rsidRPr="00F24739" w:rsidRDefault="00F24739" w:rsidP="00F24739">
      <w:pPr>
        <w:spacing w:after="0"/>
        <w:ind w:left="1440"/>
        <w:rPr>
          <w:b/>
        </w:rPr>
      </w:pPr>
      <w:r w:rsidRPr="00F24739">
        <w:rPr>
          <w:b/>
        </w:rPr>
        <w:t>Privacy Screen</w:t>
      </w:r>
    </w:p>
    <w:p w:rsidR="00F24739" w:rsidRPr="00F24739" w:rsidRDefault="00F24739" w:rsidP="00F24739">
      <w:pPr>
        <w:spacing w:after="0"/>
        <w:ind w:left="1440"/>
        <w:rPr>
          <w:b/>
        </w:rPr>
      </w:pPr>
    </w:p>
    <w:p w:rsidR="00F24739" w:rsidRDefault="006D6CAD" w:rsidP="00F24739">
      <w:pPr>
        <w:spacing w:after="0"/>
        <w:ind w:left="1440"/>
      </w:pPr>
      <w:r>
        <w:t>A privacy screen is</w:t>
      </w:r>
      <w:r w:rsidR="00F628B6">
        <w:t xml:space="preserve"> attached to the VAT.</w:t>
      </w:r>
    </w:p>
    <w:p w:rsidR="006D6CAD" w:rsidRDefault="006D6CAD" w:rsidP="00F24739">
      <w:pPr>
        <w:spacing w:after="0"/>
        <w:ind w:left="1440"/>
      </w:pPr>
    </w:p>
    <w:p w:rsidR="006D6CAD" w:rsidRPr="00F24739" w:rsidRDefault="006D6CAD" w:rsidP="00F24739">
      <w:pPr>
        <w:spacing w:after="0"/>
        <w:ind w:left="1440"/>
      </w:pPr>
    </w:p>
    <w:p w:rsidR="00F24739" w:rsidRPr="00F24739" w:rsidRDefault="00F24739" w:rsidP="00F24739">
      <w:pPr>
        <w:spacing w:after="0"/>
        <w:ind w:left="1440"/>
      </w:pPr>
    </w:p>
    <w:p w:rsidR="00F24739" w:rsidRPr="00F24739" w:rsidRDefault="00F24739" w:rsidP="00F24739">
      <w:pPr>
        <w:spacing w:after="0"/>
        <w:ind w:left="1440"/>
      </w:pPr>
    </w:p>
    <w:p w:rsidR="00F24739" w:rsidRPr="00F24739" w:rsidRDefault="00F24739" w:rsidP="00F24739">
      <w:pPr>
        <w:spacing w:after="0"/>
        <w:ind w:left="1440"/>
        <w:rPr>
          <w:b/>
        </w:rPr>
      </w:pPr>
      <w:r w:rsidRPr="00F24739">
        <w:rPr>
          <w:b/>
          <w:noProof/>
          <w:lang w:eastAsia="en-CA"/>
        </w:rPr>
        <w:drawing>
          <wp:anchor distT="0" distB="0" distL="114300" distR="114300" simplePos="0" relativeHeight="251762688" behindDoc="1" locked="0" layoutInCell="1" allowOverlap="1" wp14:anchorId="4BBAE5A5" wp14:editId="5C08D916">
            <wp:simplePos x="0" y="0"/>
            <wp:positionH relativeFrom="column">
              <wp:posOffset>4976495</wp:posOffset>
            </wp:positionH>
            <wp:positionV relativeFrom="paragraph">
              <wp:posOffset>107315</wp:posOffset>
            </wp:positionV>
            <wp:extent cx="1487170" cy="1662430"/>
            <wp:effectExtent l="0" t="0" r="0" b="0"/>
            <wp:wrapTight wrapText="bothSides">
              <wp:wrapPolygon edited="0">
                <wp:start x="0" y="0"/>
                <wp:lineTo x="0" y="21286"/>
                <wp:lineTo x="21305" y="21286"/>
                <wp:lineTo x="21305" y="0"/>
                <wp:lineTo x="0" y="0"/>
              </wp:wrapPolygon>
            </wp:wrapTight>
            <wp:docPr id="65" name="Picture 41" descr="Image of Braille keypad"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l="5373" t="6065" r="9353" b="6504"/>
                    <a:stretch>
                      <a:fillRect/>
                    </a:stretch>
                  </pic:blipFill>
                  <pic:spPr bwMode="auto">
                    <a:xfrm>
                      <a:off x="0" y="0"/>
                      <a:ext cx="1487170" cy="16624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24739">
        <w:rPr>
          <w:b/>
        </w:rPr>
        <w:t>Keypad with Braille</w:t>
      </w:r>
    </w:p>
    <w:p w:rsidR="00F24739" w:rsidRPr="00F24739" w:rsidRDefault="00F24739" w:rsidP="00F24739">
      <w:pPr>
        <w:spacing w:after="0"/>
        <w:ind w:left="1440"/>
        <w:rPr>
          <w:b/>
        </w:rPr>
      </w:pPr>
    </w:p>
    <w:p w:rsidR="00F24739" w:rsidRPr="00F24739" w:rsidRDefault="00F24739" w:rsidP="00F24739">
      <w:pPr>
        <w:spacing w:after="0"/>
        <w:ind w:left="1440"/>
      </w:pPr>
      <w:r w:rsidRPr="00F24739">
        <w:t>The keypad allows voters to:</w:t>
      </w:r>
    </w:p>
    <w:p w:rsidR="00F24739" w:rsidRPr="00F24739" w:rsidRDefault="00F24739" w:rsidP="00F24739">
      <w:pPr>
        <w:numPr>
          <w:ilvl w:val="2"/>
          <w:numId w:val="3"/>
        </w:numPr>
        <w:spacing w:after="0"/>
      </w:pPr>
      <w:r w:rsidRPr="00F24739">
        <w:t>Move between screens</w:t>
      </w:r>
    </w:p>
    <w:p w:rsidR="00F24739" w:rsidRPr="00F24739" w:rsidRDefault="00F24739" w:rsidP="00F24739">
      <w:pPr>
        <w:numPr>
          <w:ilvl w:val="2"/>
          <w:numId w:val="3"/>
        </w:numPr>
        <w:spacing w:after="0"/>
      </w:pPr>
      <w:r w:rsidRPr="00F24739">
        <w:t xml:space="preserve">Scroll through a list of </w:t>
      </w:r>
      <w:r w:rsidR="00C3447D">
        <w:t>Candidates</w:t>
      </w:r>
    </w:p>
    <w:p w:rsidR="00F24739" w:rsidRPr="00F24739" w:rsidRDefault="00F24739" w:rsidP="00F24739">
      <w:pPr>
        <w:numPr>
          <w:ilvl w:val="2"/>
          <w:numId w:val="3"/>
        </w:numPr>
        <w:spacing w:after="0"/>
      </w:pPr>
      <w:r w:rsidRPr="00F24739">
        <w:t xml:space="preserve">Select the </w:t>
      </w:r>
      <w:r w:rsidR="002B0DC1">
        <w:t>Candidate</w:t>
      </w:r>
      <w:r w:rsidRPr="00F24739">
        <w:t xml:space="preserve"> of their choice</w:t>
      </w:r>
    </w:p>
    <w:p w:rsidR="00F24739" w:rsidRPr="00F24739" w:rsidRDefault="00F24739" w:rsidP="00F24739">
      <w:pPr>
        <w:spacing w:after="0"/>
        <w:ind w:left="1440"/>
      </w:pPr>
    </w:p>
    <w:p w:rsidR="00F24739" w:rsidRPr="00F24739" w:rsidRDefault="00F24739" w:rsidP="00F24739">
      <w:pPr>
        <w:spacing w:after="0"/>
        <w:ind w:left="1440"/>
      </w:pPr>
      <w:r w:rsidRPr="00F24739">
        <w:t>Each button has a description in Braille for voters who are blind or partially- sighted.</w:t>
      </w:r>
    </w:p>
    <w:p w:rsidR="00F24739" w:rsidRPr="00F24739" w:rsidRDefault="00F24739" w:rsidP="00F24739">
      <w:pPr>
        <w:spacing w:after="0"/>
        <w:ind w:left="1440"/>
        <w:rPr>
          <w:b/>
        </w:rPr>
      </w:pPr>
    </w:p>
    <w:p w:rsidR="00F24739" w:rsidRPr="00F24739" w:rsidRDefault="00F24739" w:rsidP="00F24739">
      <w:pPr>
        <w:spacing w:after="0"/>
        <w:ind w:left="1440"/>
        <w:rPr>
          <w:b/>
        </w:rPr>
      </w:pPr>
      <w:r w:rsidRPr="00F24739">
        <w:rPr>
          <w:b/>
        </w:rPr>
        <w:t>Touch-Screen Buttons</w:t>
      </w:r>
    </w:p>
    <w:p w:rsidR="00F24739" w:rsidRPr="00F24739" w:rsidRDefault="00F24739" w:rsidP="00F24739">
      <w:pPr>
        <w:spacing w:after="0"/>
        <w:ind w:left="1440"/>
        <w:rPr>
          <w:b/>
        </w:rPr>
      </w:pPr>
    </w:p>
    <w:p w:rsidR="00F24739" w:rsidRPr="00F24739" w:rsidRDefault="00F24739" w:rsidP="00F24739">
      <w:pPr>
        <w:spacing w:after="0"/>
        <w:ind w:left="1440"/>
      </w:pPr>
      <w:r w:rsidRPr="00F24739">
        <w:t>Voters can use buttons on the touch-screen to:</w:t>
      </w:r>
    </w:p>
    <w:p w:rsidR="00F24739" w:rsidRPr="00F24739" w:rsidRDefault="00F24739" w:rsidP="00F24739">
      <w:pPr>
        <w:numPr>
          <w:ilvl w:val="2"/>
          <w:numId w:val="3"/>
        </w:numPr>
        <w:spacing w:after="0"/>
      </w:pPr>
      <w:r w:rsidRPr="00F24739">
        <w:t>Move between screens</w:t>
      </w:r>
    </w:p>
    <w:p w:rsidR="00F24739" w:rsidRPr="00F24739" w:rsidRDefault="00F24739" w:rsidP="00F24739">
      <w:pPr>
        <w:numPr>
          <w:ilvl w:val="2"/>
          <w:numId w:val="3"/>
        </w:numPr>
        <w:spacing w:after="0"/>
      </w:pPr>
      <w:r w:rsidRPr="00F24739">
        <w:t xml:space="preserve">Scroll through a list of </w:t>
      </w:r>
      <w:r w:rsidR="00C3447D">
        <w:t>Candidates</w:t>
      </w:r>
    </w:p>
    <w:p w:rsidR="00F24739" w:rsidRPr="00F24739" w:rsidRDefault="00F24739" w:rsidP="00F24739">
      <w:pPr>
        <w:numPr>
          <w:ilvl w:val="2"/>
          <w:numId w:val="3"/>
        </w:numPr>
        <w:spacing w:after="0"/>
      </w:pPr>
      <w:r w:rsidRPr="00F24739">
        <w:t xml:space="preserve">Select the </w:t>
      </w:r>
      <w:r w:rsidR="002B0DC1">
        <w:t>Candidate</w:t>
      </w:r>
      <w:r w:rsidRPr="00F24739">
        <w:t xml:space="preserve"> of their choice</w:t>
      </w:r>
    </w:p>
    <w:p w:rsidR="00F24739" w:rsidRPr="00F24739" w:rsidRDefault="00F24739" w:rsidP="00F24739">
      <w:pPr>
        <w:numPr>
          <w:ilvl w:val="2"/>
          <w:numId w:val="3"/>
        </w:numPr>
        <w:spacing w:after="0"/>
      </w:pPr>
      <w:r w:rsidRPr="00F24739">
        <w:t>Zoom in and out on the ballot being displayed</w:t>
      </w:r>
    </w:p>
    <w:p w:rsidR="00F24739" w:rsidRPr="00F24739" w:rsidRDefault="00F24739" w:rsidP="00F24739">
      <w:pPr>
        <w:numPr>
          <w:ilvl w:val="2"/>
          <w:numId w:val="3"/>
        </w:numPr>
        <w:spacing w:after="0"/>
      </w:pPr>
      <w:r w:rsidRPr="00F24739">
        <w:t>Choose a high contrast black and white display</w:t>
      </w:r>
    </w:p>
    <w:p w:rsidR="00F24739" w:rsidRPr="00F24739" w:rsidRDefault="00F24739" w:rsidP="00F24739">
      <w:pPr>
        <w:spacing w:after="0"/>
      </w:pPr>
    </w:p>
    <w:p w:rsidR="00F24739" w:rsidRPr="00F24739" w:rsidRDefault="00F24739" w:rsidP="00F24739">
      <w:pPr>
        <w:spacing w:after="0"/>
        <w:ind w:left="1440"/>
        <w:rPr>
          <w:b/>
        </w:rPr>
      </w:pPr>
      <w:r w:rsidRPr="00F24739">
        <w:rPr>
          <w:b/>
        </w:rPr>
        <w:t>Sip/Puff Tube and Rocker Paddle/Foot Switch</w:t>
      </w:r>
    </w:p>
    <w:p w:rsidR="00F24739" w:rsidRPr="00F24739" w:rsidRDefault="00F24739" w:rsidP="00F24739">
      <w:pPr>
        <w:autoSpaceDE w:val="0"/>
        <w:autoSpaceDN w:val="0"/>
        <w:adjustRightInd w:val="0"/>
        <w:spacing w:after="0"/>
        <w:ind w:left="1440"/>
        <w:rPr>
          <w:rFonts w:cs="Arial"/>
          <w:color w:val="000000"/>
          <w:szCs w:val="24"/>
        </w:rPr>
      </w:pPr>
    </w:p>
    <w:p w:rsidR="00F24739" w:rsidRPr="00F24739" w:rsidRDefault="00F24739" w:rsidP="00F24739">
      <w:pPr>
        <w:spacing w:after="0"/>
        <w:ind w:left="1440"/>
      </w:pPr>
      <w:r w:rsidRPr="00F24739">
        <w:t>A sip/puff tube and rocker paddle/foot switch may be used by voters with limited motor function, or who are, unable to use the touch screen or touch pad.</w:t>
      </w:r>
    </w:p>
    <w:p w:rsidR="00F24739" w:rsidRPr="00F24739" w:rsidRDefault="00F24739" w:rsidP="00F24739">
      <w:pPr>
        <w:spacing w:after="0"/>
        <w:ind w:left="1440"/>
      </w:pPr>
    </w:p>
    <w:p w:rsidR="00F24739" w:rsidRPr="00F24739" w:rsidRDefault="00F24739" w:rsidP="00F24739">
      <w:pPr>
        <w:spacing w:after="0"/>
        <w:ind w:left="1440"/>
      </w:pPr>
      <w:r w:rsidRPr="00F24739">
        <w:rPr>
          <w:noProof/>
          <w:lang w:eastAsia="en-CA"/>
        </w:rPr>
        <w:drawing>
          <wp:anchor distT="0" distB="0" distL="114300" distR="114300" simplePos="0" relativeHeight="251764736" behindDoc="1" locked="0" layoutInCell="1" allowOverlap="1" wp14:anchorId="5A7CFB48" wp14:editId="07C0CE47">
            <wp:simplePos x="0" y="0"/>
            <wp:positionH relativeFrom="column">
              <wp:posOffset>3458210</wp:posOffset>
            </wp:positionH>
            <wp:positionV relativeFrom="paragraph">
              <wp:posOffset>72390</wp:posOffset>
            </wp:positionV>
            <wp:extent cx="1496060" cy="1127760"/>
            <wp:effectExtent l="0" t="0" r="8890" b="0"/>
            <wp:wrapTight wrapText="bothSides">
              <wp:wrapPolygon edited="0">
                <wp:start x="0" y="0"/>
                <wp:lineTo x="0" y="21162"/>
                <wp:lineTo x="21453" y="21162"/>
                <wp:lineTo x="21453" y="0"/>
                <wp:lineTo x="0" y="0"/>
              </wp:wrapPolygon>
            </wp:wrapTight>
            <wp:docPr id="64" name="Picture 2" descr="Image of Rocker Paddle/Foot Switch"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1496060" cy="1127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24739">
        <w:rPr>
          <w:noProof/>
          <w:lang w:eastAsia="en-CA"/>
        </w:rPr>
        <w:drawing>
          <wp:anchor distT="0" distB="0" distL="114300" distR="114300" simplePos="0" relativeHeight="251763712" behindDoc="1" locked="0" layoutInCell="1" allowOverlap="1" wp14:anchorId="0AB63A76" wp14:editId="0BED6AFB">
            <wp:simplePos x="0" y="0"/>
            <wp:positionH relativeFrom="column">
              <wp:posOffset>1729105</wp:posOffset>
            </wp:positionH>
            <wp:positionV relativeFrom="paragraph">
              <wp:posOffset>72390</wp:posOffset>
            </wp:positionV>
            <wp:extent cx="1496060" cy="1127760"/>
            <wp:effectExtent l="0" t="0" r="8890" b="0"/>
            <wp:wrapTight wrapText="bothSides">
              <wp:wrapPolygon edited="0">
                <wp:start x="0" y="0"/>
                <wp:lineTo x="0" y="21162"/>
                <wp:lineTo x="21453" y="21162"/>
                <wp:lineTo x="21453" y="0"/>
                <wp:lineTo x="0" y="0"/>
              </wp:wrapPolygon>
            </wp:wrapTight>
            <wp:docPr id="4970" name="Picture 13" descr="Image of Sip/Puff Tube"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96060" cy="1127760"/>
                    </a:xfrm>
                    <a:prstGeom prst="rect">
                      <a:avLst/>
                    </a:prstGeom>
                    <a:noFill/>
                  </pic:spPr>
                </pic:pic>
              </a:graphicData>
            </a:graphic>
            <wp14:sizeRelH relativeFrom="margin">
              <wp14:pctWidth>0</wp14:pctWidth>
            </wp14:sizeRelH>
            <wp14:sizeRelV relativeFrom="margin">
              <wp14:pctHeight>0</wp14:pctHeight>
            </wp14:sizeRelV>
          </wp:anchor>
        </w:drawing>
      </w:r>
    </w:p>
    <w:p w:rsidR="00F24739" w:rsidRPr="00F24739" w:rsidRDefault="00F24739" w:rsidP="00F24739">
      <w:pPr>
        <w:spacing w:after="0"/>
        <w:ind w:left="1440"/>
      </w:pPr>
    </w:p>
    <w:p w:rsidR="00F24739" w:rsidRPr="00F24739" w:rsidRDefault="00F24739" w:rsidP="00F24739">
      <w:pPr>
        <w:spacing w:after="0"/>
        <w:ind w:left="1440"/>
      </w:pPr>
    </w:p>
    <w:p w:rsidR="00F24739" w:rsidRPr="00F24739" w:rsidRDefault="00F24739" w:rsidP="00F24739">
      <w:pPr>
        <w:spacing w:after="0"/>
        <w:ind w:left="1440"/>
      </w:pPr>
    </w:p>
    <w:p w:rsidR="00F24739" w:rsidRPr="00F24739" w:rsidRDefault="00F24739" w:rsidP="00F24739">
      <w:pPr>
        <w:spacing w:after="0"/>
        <w:ind w:left="1440"/>
      </w:pPr>
    </w:p>
    <w:p w:rsidR="00F24739" w:rsidRPr="00F24739" w:rsidRDefault="00F24739" w:rsidP="00F24739">
      <w:pPr>
        <w:pageBreakBefore/>
        <w:spacing w:after="0"/>
        <w:ind w:left="1987"/>
        <w:rPr>
          <w:b/>
          <w:sz w:val="32"/>
        </w:rPr>
      </w:pPr>
    </w:p>
    <w:p w:rsidR="00F24739" w:rsidRPr="00F24739" w:rsidRDefault="00F24739" w:rsidP="00F24739">
      <w:pPr>
        <w:spacing w:after="0"/>
        <w:ind w:left="1440"/>
        <w:rPr>
          <w:b/>
          <w:sz w:val="28"/>
        </w:rPr>
      </w:pPr>
    </w:p>
    <w:p w:rsidR="00F24739" w:rsidRPr="00F24739" w:rsidRDefault="00F24739" w:rsidP="00662C27">
      <w:pPr>
        <w:pStyle w:val="MParaTitle"/>
      </w:pPr>
      <w:bookmarkStart w:id="92" w:name="_Toc513283048"/>
      <w:r w:rsidRPr="00F24739">
        <w:t>Setting Up the VAT</w:t>
      </w:r>
      <w:bookmarkEnd w:id="92"/>
    </w:p>
    <w:p w:rsidR="00F24739" w:rsidRPr="00F24739" w:rsidRDefault="00F24739" w:rsidP="00F24739">
      <w:pPr>
        <w:spacing w:after="0"/>
        <w:ind w:left="1440"/>
      </w:pPr>
      <w:r w:rsidRPr="00F24739">
        <w:t>With assistance, the VAT Officer will set up the VAT following these steps.</w:t>
      </w:r>
    </w:p>
    <w:p w:rsidR="00F24739" w:rsidRPr="00F24739" w:rsidRDefault="00F24739" w:rsidP="00F24739">
      <w:pPr>
        <w:spacing w:after="0"/>
        <w:ind w:left="1440"/>
      </w:pPr>
    </w:p>
    <w:p w:rsidR="00F24739" w:rsidRPr="00F24739" w:rsidRDefault="00F24739" w:rsidP="00F24739">
      <w:pPr>
        <w:numPr>
          <w:ilvl w:val="0"/>
          <w:numId w:val="5"/>
        </w:numPr>
        <w:spacing w:after="0"/>
      </w:pPr>
      <w:r w:rsidRPr="00F24739">
        <w:t>Unpack the supplies which come with the VAT:</w:t>
      </w:r>
    </w:p>
    <w:p w:rsidR="00F24739" w:rsidRPr="00F24739" w:rsidRDefault="00F24739" w:rsidP="00F24739">
      <w:pPr>
        <w:numPr>
          <w:ilvl w:val="2"/>
          <w:numId w:val="3"/>
        </w:numPr>
        <w:spacing w:after="0"/>
      </w:pPr>
      <w:r w:rsidRPr="00F24739">
        <w:t>Sip and puff device</w:t>
      </w:r>
    </w:p>
    <w:p w:rsidR="00F24739" w:rsidRPr="00F24739" w:rsidRDefault="00F24739" w:rsidP="00F24739">
      <w:pPr>
        <w:numPr>
          <w:ilvl w:val="2"/>
          <w:numId w:val="3"/>
        </w:numPr>
        <w:spacing w:after="0"/>
      </w:pPr>
      <w:r w:rsidRPr="00F24739">
        <w:t>Disposable gloves</w:t>
      </w:r>
    </w:p>
    <w:p w:rsidR="00F24739" w:rsidRPr="00F24739" w:rsidRDefault="00F24739" w:rsidP="00F24739">
      <w:pPr>
        <w:numPr>
          <w:ilvl w:val="2"/>
          <w:numId w:val="3"/>
        </w:numPr>
        <w:spacing w:after="0"/>
      </w:pPr>
      <w:r w:rsidRPr="00F24739">
        <w:t>Sanitizing hand-wipes</w:t>
      </w:r>
    </w:p>
    <w:p w:rsidR="00F24739" w:rsidRPr="00F24739" w:rsidRDefault="00F24739" w:rsidP="00F24739">
      <w:pPr>
        <w:numPr>
          <w:ilvl w:val="2"/>
          <w:numId w:val="3"/>
        </w:numPr>
        <w:spacing w:after="0"/>
      </w:pPr>
      <w:r w:rsidRPr="00F24739">
        <w:t>VAT Tracking Sheet</w:t>
      </w:r>
    </w:p>
    <w:p w:rsidR="00F24739" w:rsidRPr="00F24739" w:rsidRDefault="00F24739" w:rsidP="00F24739">
      <w:pPr>
        <w:numPr>
          <w:ilvl w:val="2"/>
          <w:numId w:val="3"/>
        </w:numPr>
        <w:spacing w:after="0"/>
      </w:pPr>
      <w:r w:rsidRPr="00F24739">
        <w:t>VAT Placemat</w:t>
      </w:r>
    </w:p>
    <w:p w:rsidR="00F24739" w:rsidRPr="00F24739" w:rsidRDefault="00F24739" w:rsidP="00F24739">
      <w:pPr>
        <w:numPr>
          <w:ilvl w:val="2"/>
          <w:numId w:val="3"/>
        </w:numPr>
        <w:spacing w:after="0"/>
      </w:pPr>
      <w:r w:rsidRPr="00F24739">
        <w:t>Cable ties</w:t>
      </w:r>
    </w:p>
    <w:p w:rsidR="00F24739" w:rsidRPr="00F24739" w:rsidRDefault="00F24739" w:rsidP="00F24739">
      <w:pPr>
        <w:numPr>
          <w:ilvl w:val="2"/>
          <w:numId w:val="3"/>
        </w:numPr>
        <w:spacing w:after="0"/>
      </w:pPr>
      <w:r w:rsidRPr="00F24739">
        <w:t>Cable path tape</w:t>
      </w:r>
    </w:p>
    <w:p w:rsidR="00F24739" w:rsidRPr="00F24739" w:rsidRDefault="00F24739" w:rsidP="00F24739">
      <w:pPr>
        <w:numPr>
          <w:ilvl w:val="2"/>
          <w:numId w:val="3"/>
        </w:numPr>
        <w:spacing w:after="0"/>
      </w:pPr>
      <w:r w:rsidRPr="00F24739">
        <w:t>Lap tray</w:t>
      </w:r>
    </w:p>
    <w:p w:rsidR="00F24739" w:rsidRPr="00F24739" w:rsidRDefault="00F24739" w:rsidP="00F24739">
      <w:pPr>
        <w:spacing w:after="0"/>
        <w:ind w:left="720"/>
        <w:contextualSpacing/>
        <w:rPr>
          <w:rFonts w:asciiTheme="minorHAnsi" w:hAnsiTheme="minorHAnsi"/>
          <w:sz w:val="22"/>
        </w:rPr>
      </w:pPr>
    </w:p>
    <w:p w:rsidR="00F24739" w:rsidRPr="00F24739" w:rsidRDefault="00F24739" w:rsidP="00F24739">
      <w:pPr>
        <w:numPr>
          <w:ilvl w:val="0"/>
          <w:numId w:val="5"/>
        </w:numPr>
        <w:spacing w:after="0"/>
        <w:rPr>
          <w:b/>
        </w:rPr>
      </w:pPr>
      <w:r w:rsidRPr="00F24739">
        <w:t>Set up the VAT table</w:t>
      </w:r>
    </w:p>
    <w:p w:rsidR="00F24739" w:rsidRPr="00F24739" w:rsidRDefault="00F24739" w:rsidP="00F24739">
      <w:pPr>
        <w:numPr>
          <w:ilvl w:val="2"/>
          <w:numId w:val="3"/>
        </w:numPr>
        <w:spacing w:after="0"/>
      </w:pPr>
      <w:r w:rsidRPr="00F24739">
        <w:t>Follow the instructions listed on the box</w:t>
      </w:r>
    </w:p>
    <w:p w:rsidR="00F24739" w:rsidRPr="00F24739" w:rsidRDefault="00F24739" w:rsidP="00F24739">
      <w:pPr>
        <w:numPr>
          <w:ilvl w:val="2"/>
          <w:numId w:val="3"/>
        </w:numPr>
        <w:spacing w:after="0"/>
      </w:pPr>
      <w:r w:rsidRPr="00F24739">
        <w:t>Situate the table in the room to ensure:</w:t>
      </w:r>
    </w:p>
    <w:p w:rsidR="00F24739" w:rsidRPr="00F24739" w:rsidRDefault="00F24739" w:rsidP="00F24739">
      <w:pPr>
        <w:numPr>
          <w:ilvl w:val="0"/>
          <w:numId w:val="4"/>
        </w:numPr>
        <w:spacing w:after="0"/>
      </w:pPr>
      <w:r w:rsidRPr="00F24739">
        <w:t>Secrecy and privacy for voters</w:t>
      </w:r>
    </w:p>
    <w:p w:rsidR="00F24739" w:rsidRPr="00F24739" w:rsidRDefault="00F24739" w:rsidP="00F24739">
      <w:pPr>
        <w:numPr>
          <w:ilvl w:val="0"/>
          <w:numId w:val="4"/>
        </w:numPr>
        <w:spacing w:after="0"/>
      </w:pPr>
      <w:r w:rsidRPr="00F24739">
        <w:t>At least 5 feet of space between the VAT and any wall</w:t>
      </w:r>
    </w:p>
    <w:p w:rsidR="00F24739" w:rsidRPr="00F24739" w:rsidRDefault="00F24739" w:rsidP="00F24739">
      <w:pPr>
        <w:numPr>
          <w:ilvl w:val="0"/>
          <w:numId w:val="4"/>
        </w:numPr>
        <w:spacing w:after="0"/>
      </w:pPr>
      <w:r w:rsidRPr="00F24739">
        <w:t>An electrical outlet is near</w:t>
      </w:r>
    </w:p>
    <w:p w:rsidR="00F24739" w:rsidRPr="00F24739" w:rsidRDefault="00F24739" w:rsidP="00F24739">
      <w:pPr>
        <w:spacing w:after="0"/>
        <w:ind w:left="2880"/>
      </w:pPr>
    </w:p>
    <w:p w:rsidR="00F24739" w:rsidRPr="00F24739" w:rsidRDefault="00F24739" w:rsidP="00F24739">
      <w:pPr>
        <w:numPr>
          <w:ilvl w:val="0"/>
          <w:numId w:val="5"/>
        </w:numPr>
        <w:spacing w:after="0"/>
      </w:pPr>
      <w:r w:rsidRPr="00F24739">
        <w:t>Place the VAT on the table</w:t>
      </w:r>
    </w:p>
    <w:p w:rsidR="00F24739" w:rsidRPr="00F24739" w:rsidRDefault="00F24739" w:rsidP="00F24739">
      <w:pPr>
        <w:spacing w:after="0"/>
        <w:ind w:left="1800"/>
      </w:pPr>
    </w:p>
    <w:p w:rsidR="00F24739" w:rsidRPr="00F24739" w:rsidRDefault="00F24739" w:rsidP="00F24739">
      <w:pPr>
        <w:numPr>
          <w:ilvl w:val="0"/>
          <w:numId w:val="5"/>
        </w:numPr>
        <w:spacing w:after="0"/>
      </w:pPr>
      <w:r w:rsidRPr="00F24739">
        <w:t>Plug the VAT into the electrical outlet</w:t>
      </w:r>
    </w:p>
    <w:p w:rsidR="00F24739" w:rsidRPr="00F24739" w:rsidRDefault="00F24739" w:rsidP="00F24739">
      <w:pPr>
        <w:spacing w:after="0"/>
        <w:ind w:left="720"/>
        <w:contextualSpacing/>
        <w:rPr>
          <w:rFonts w:asciiTheme="minorHAnsi" w:hAnsiTheme="minorHAnsi"/>
          <w:sz w:val="22"/>
        </w:rPr>
      </w:pPr>
    </w:p>
    <w:p w:rsidR="00F24739" w:rsidRPr="00F24739" w:rsidRDefault="00F24739" w:rsidP="00F24739">
      <w:pPr>
        <w:numPr>
          <w:ilvl w:val="0"/>
          <w:numId w:val="5"/>
        </w:numPr>
        <w:spacing w:after="0"/>
      </w:pPr>
      <w:r w:rsidRPr="00F24739">
        <w:t>Set up the VAT</w:t>
      </w:r>
    </w:p>
    <w:p w:rsidR="00F24739" w:rsidRPr="00F24739" w:rsidRDefault="00F24739" w:rsidP="00F24739">
      <w:pPr>
        <w:numPr>
          <w:ilvl w:val="2"/>
          <w:numId w:val="3"/>
        </w:numPr>
        <w:spacing w:after="0"/>
      </w:pPr>
      <w:r w:rsidRPr="00F24739">
        <w:t>Slide the tabs on the top of the VAT to the side and flip the lid back</w:t>
      </w:r>
    </w:p>
    <w:p w:rsidR="00F24739" w:rsidRPr="00F24739" w:rsidRDefault="00F24739" w:rsidP="00F24739">
      <w:pPr>
        <w:numPr>
          <w:ilvl w:val="2"/>
          <w:numId w:val="3"/>
        </w:numPr>
        <w:spacing w:after="0"/>
      </w:pPr>
      <w:r w:rsidRPr="00F24739">
        <w:t>Lift the touch-screen and close the lid behind it</w:t>
      </w:r>
    </w:p>
    <w:p w:rsidR="00F24739" w:rsidRPr="00F24739" w:rsidRDefault="00F24739" w:rsidP="00F24739">
      <w:pPr>
        <w:numPr>
          <w:ilvl w:val="2"/>
          <w:numId w:val="3"/>
        </w:numPr>
        <w:spacing w:after="0"/>
      </w:pPr>
      <w:r w:rsidRPr="00F24739">
        <w:t>Lift the ballot feed tray and gently move it towards you</w:t>
      </w:r>
    </w:p>
    <w:p w:rsidR="00F24739" w:rsidRPr="00F24739" w:rsidRDefault="00F24739" w:rsidP="00F24739">
      <w:pPr>
        <w:numPr>
          <w:ilvl w:val="2"/>
          <w:numId w:val="3"/>
        </w:numPr>
        <w:spacing w:after="0"/>
      </w:pPr>
      <w:r w:rsidRPr="00F24739">
        <w:t>Plug-in the headphones and any other assistive devices</w:t>
      </w:r>
    </w:p>
    <w:p w:rsidR="00F24739" w:rsidRPr="00F24739" w:rsidRDefault="00F24739" w:rsidP="00F24739">
      <w:pPr>
        <w:numPr>
          <w:ilvl w:val="2"/>
          <w:numId w:val="3"/>
        </w:numPr>
        <w:spacing w:after="0"/>
      </w:pPr>
      <w:r w:rsidRPr="00F24739">
        <w:t>Slide the tabs on the top of the VAT to the side and flip the lid back</w:t>
      </w:r>
    </w:p>
    <w:p w:rsidR="00F24739" w:rsidRPr="00F24739" w:rsidRDefault="00F24739" w:rsidP="00F24739">
      <w:pPr>
        <w:numPr>
          <w:ilvl w:val="2"/>
          <w:numId w:val="3"/>
        </w:numPr>
        <w:spacing w:after="0"/>
      </w:pPr>
      <w:r w:rsidRPr="00F24739">
        <w:t>Lift the touch-screen into a vertical position and close the lid behind it</w:t>
      </w:r>
    </w:p>
    <w:p w:rsidR="00F24739" w:rsidRPr="00F24739" w:rsidRDefault="00F24739" w:rsidP="00F24739">
      <w:pPr>
        <w:numPr>
          <w:ilvl w:val="2"/>
          <w:numId w:val="3"/>
        </w:numPr>
        <w:spacing w:after="0"/>
      </w:pPr>
      <w:r w:rsidRPr="00F24739">
        <w:t>Slide the tabs back into position and rest the touch-screen on them</w:t>
      </w:r>
    </w:p>
    <w:p w:rsidR="00F24739" w:rsidRPr="00F24739" w:rsidRDefault="00F24739" w:rsidP="00F24739">
      <w:pPr>
        <w:numPr>
          <w:ilvl w:val="2"/>
          <w:numId w:val="3"/>
        </w:numPr>
        <w:spacing w:after="0"/>
        <w:rPr>
          <w:b/>
        </w:rPr>
      </w:pPr>
      <w:r w:rsidRPr="00F24739">
        <w:t>Lift the ballot feed tray and gently move it towards you</w:t>
      </w:r>
    </w:p>
    <w:p w:rsidR="00F24739" w:rsidRPr="00F2435D" w:rsidRDefault="00F24739" w:rsidP="00F24739">
      <w:pPr>
        <w:numPr>
          <w:ilvl w:val="2"/>
          <w:numId w:val="3"/>
        </w:numPr>
        <w:spacing w:after="0"/>
        <w:rPr>
          <w:b/>
        </w:rPr>
      </w:pPr>
      <w:r w:rsidRPr="00F24739">
        <w:t>Plug in the headphones</w:t>
      </w:r>
    </w:p>
    <w:p w:rsidR="00F2435D" w:rsidRPr="00F24739" w:rsidRDefault="00F2435D" w:rsidP="00F24739">
      <w:pPr>
        <w:numPr>
          <w:ilvl w:val="2"/>
          <w:numId w:val="3"/>
        </w:numPr>
        <w:spacing w:after="0"/>
        <w:rPr>
          <w:b/>
        </w:rPr>
      </w:pPr>
      <w:r>
        <w:t>Place the privacy screen on the VAT</w:t>
      </w:r>
    </w:p>
    <w:p w:rsidR="00F24739" w:rsidRPr="00F24739" w:rsidRDefault="00F24739" w:rsidP="00F24739">
      <w:pPr>
        <w:spacing w:after="0"/>
        <w:ind w:left="1440"/>
        <w:rPr>
          <w:b/>
        </w:rPr>
      </w:pPr>
    </w:p>
    <w:p w:rsidR="00F24739" w:rsidRPr="00F24739" w:rsidRDefault="00F24739" w:rsidP="00F24739">
      <w:pPr>
        <w:numPr>
          <w:ilvl w:val="0"/>
          <w:numId w:val="5"/>
        </w:numPr>
        <w:spacing w:after="0"/>
      </w:pPr>
      <w:r w:rsidRPr="00F24739">
        <w:t>Get the VAT ready for voting</w:t>
      </w:r>
    </w:p>
    <w:p w:rsidR="00F24739" w:rsidRPr="00F24739" w:rsidRDefault="00F24739" w:rsidP="00F24739">
      <w:pPr>
        <w:numPr>
          <w:ilvl w:val="2"/>
          <w:numId w:val="3"/>
        </w:numPr>
        <w:spacing w:after="0"/>
      </w:pPr>
      <w:r w:rsidRPr="00F24739">
        <w:t>Insert the key and turn it to the "On"</w:t>
      </w:r>
      <w:r w:rsidRPr="00F24739">
        <w:rPr>
          <w:b/>
        </w:rPr>
        <w:t xml:space="preserve"> </w:t>
      </w:r>
      <w:r w:rsidRPr="00F24739">
        <w:t>position</w:t>
      </w:r>
    </w:p>
    <w:p w:rsidR="00F24739" w:rsidRPr="00F24739" w:rsidRDefault="00F24739" w:rsidP="00F24739">
      <w:pPr>
        <w:numPr>
          <w:ilvl w:val="2"/>
          <w:numId w:val="3"/>
        </w:numPr>
        <w:spacing w:after="0"/>
        <w:rPr>
          <w:b/>
        </w:rPr>
      </w:pPr>
      <w:r w:rsidRPr="00F24739">
        <w:t>Once the "Insert Your Ballot" screen appears, remove the key and store it in the VAT case</w:t>
      </w:r>
    </w:p>
    <w:p w:rsidR="00F24739" w:rsidRPr="00F24739" w:rsidRDefault="00F24739" w:rsidP="00533D6C">
      <w:pPr>
        <w:spacing w:after="0"/>
        <w:ind w:left="1800"/>
      </w:pPr>
    </w:p>
    <w:p w:rsidR="00F24739" w:rsidRPr="00F24739" w:rsidRDefault="00F24739" w:rsidP="00F24739">
      <w:pPr>
        <w:spacing w:after="0"/>
        <w:ind w:left="2160"/>
      </w:pPr>
    </w:p>
    <w:p w:rsidR="00F24739" w:rsidRPr="00F24739" w:rsidRDefault="00F24739" w:rsidP="00F24739">
      <w:pPr>
        <w:spacing w:after="0"/>
        <w:ind w:left="2160"/>
      </w:pPr>
    </w:p>
    <w:p w:rsidR="00533D6C" w:rsidRPr="00F24739" w:rsidRDefault="00533D6C" w:rsidP="00F24739">
      <w:pPr>
        <w:spacing w:after="0"/>
        <w:ind w:left="2160"/>
      </w:pPr>
    </w:p>
    <w:p w:rsidR="00F24739" w:rsidRPr="00F24739" w:rsidRDefault="00F24739" w:rsidP="00F24739">
      <w:pPr>
        <w:numPr>
          <w:ilvl w:val="2"/>
          <w:numId w:val="3"/>
        </w:numPr>
        <w:spacing w:after="0"/>
      </w:pPr>
      <w:r w:rsidRPr="00F24739">
        <w:t>Feed a blank ballot into the VAT to ensure it reads the ballot and displays voting instructions</w:t>
      </w:r>
    </w:p>
    <w:p w:rsidR="00F24739" w:rsidRPr="00F24739" w:rsidRDefault="00F24739" w:rsidP="00F24739">
      <w:pPr>
        <w:numPr>
          <w:ilvl w:val="2"/>
          <w:numId w:val="3"/>
        </w:numPr>
        <w:spacing w:after="0"/>
      </w:pPr>
      <w:r w:rsidRPr="00F24739">
        <w:t xml:space="preserve">Press the "EXIT Return Ballot" button and return the blank ballot to the MDRO </w:t>
      </w:r>
    </w:p>
    <w:p w:rsidR="00F24739" w:rsidRPr="00F24739" w:rsidRDefault="00F24739" w:rsidP="00F24739">
      <w:pPr>
        <w:spacing w:after="0"/>
        <w:ind w:left="2160"/>
        <w:rPr>
          <w:b/>
        </w:rPr>
      </w:pPr>
    </w:p>
    <w:p w:rsidR="00F24739" w:rsidRDefault="00F24739" w:rsidP="005E0A6F">
      <w:pPr>
        <w:pStyle w:val="MParaTitle"/>
        <w:spacing w:after="0"/>
      </w:pPr>
      <w:bookmarkStart w:id="93" w:name="_Toc510936181"/>
      <w:bookmarkStart w:id="94" w:name="_Toc513283049"/>
      <w:r w:rsidRPr="00662C27">
        <w:t>Operating</w:t>
      </w:r>
      <w:r w:rsidRPr="00F24739">
        <w:t xml:space="preserve"> the VAT</w:t>
      </w:r>
      <w:bookmarkEnd w:id="93"/>
      <w:bookmarkEnd w:id="94"/>
    </w:p>
    <w:p w:rsidR="005E0A6F" w:rsidRPr="00F24739" w:rsidRDefault="005E0A6F" w:rsidP="005E0A6F">
      <w:pPr>
        <w:pStyle w:val="MParaTitle"/>
        <w:spacing w:after="0"/>
      </w:pPr>
    </w:p>
    <w:p w:rsidR="00F24739" w:rsidRPr="00F24739" w:rsidRDefault="00F24739" w:rsidP="005E0A6F">
      <w:pPr>
        <w:spacing w:after="0"/>
        <w:ind w:left="1440"/>
      </w:pPr>
      <w:r w:rsidRPr="00F24739">
        <w:t>The VAT Officer will follow the instructions on the VAT Placemat which include:</w:t>
      </w:r>
    </w:p>
    <w:p w:rsidR="00F24739" w:rsidRPr="00F24739" w:rsidRDefault="00F24739" w:rsidP="00157CF1">
      <w:pPr>
        <w:numPr>
          <w:ilvl w:val="0"/>
          <w:numId w:val="27"/>
        </w:numPr>
        <w:spacing w:after="0"/>
      </w:pPr>
      <w:r w:rsidRPr="00F24739">
        <w:t>The steps for serving voters</w:t>
      </w:r>
    </w:p>
    <w:p w:rsidR="00F24739" w:rsidRPr="00F24739" w:rsidRDefault="00F24739" w:rsidP="00157CF1">
      <w:pPr>
        <w:numPr>
          <w:ilvl w:val="0"/>
          <w:numId w:val="27"/>
        </w:numPr>
        <w:spacing w:after="0"/>
      </w:pPr>
      <w:r w:rsidRPr="00F24739">
        <w:t>Steps voters will follow to mark their ballot</w:t>
      </w:r>
    </w:p>
    <w:p w:rsidR="00F24739" w:rsidRPr="00F24739" w:rsidRDefault="00F24739" w:rsidP="00157CF1">
      <w:pPr>
        <w:numPr>
          <w:ilvl w:val="0"/>
          <w:numId w:val="27"/>
        </w:numPr>
        <w:spacing w:after="0"/>
      </w:pPr>
      <w:r w:rsidRPr="00F24739">
        <w:t>Features of the VAT</w:t>
      </w:r>
    </w:p>
    <w:p w:rsidR="00F24739" w:rsidRPr="00F24739" w:rsidRDefault="00F24739" w:rsidP="00157CF1">
      <w:pPr>
        <w:numPr>
          <w:ilvl w:val="0"/>
          <w:numId w:val="27"/>
        </w:numPr>
        <w:spacing w:after="0"/>
      </w:pPr>
      <w:r w:rsidRPr="00F24739">
        <w:t>Troubleshooting steps</w:t>
      </w:r>
    </w:p>
    <w:p w:rsidR="00F24739" w:rsidRPr="00F24739" w:rsidRDefault="00F24739" w:rsidP="00F24739">
      <w:pPr>
        <w:spacing w:after="0"/>
        <w:ind w:left="1440"/>
      </w:pPr>
    </w:p>
    <w:p w:rsidR="00F24739" w:rsidRDefault="00F24739" w:rsidP="005E0A6F">
      <w:pPr>
        <w:pStyle w:val="MParaTitle"/>
        <w:spacing w:after="0"/>
      </w:pPr>
      <w:bookmarkStart w:id="95" w:name="_Toc510936182"/>
      <w:bookmarkStart w:id="96" w:name="_Toc513283050"/>
      <w:r w:rsidRPr="00F24739">
        <w:t>Serving Voters</w:t>
      </w:r>
      <w:bookmarkEnd w:id="95"/>
      <w:bookmarkEnd w:id="96"/>
    </w:p>
    <w:p w:rsidR="005E0A6F" w:rsidRPr="00F24739" w:rsidRDefault="005E0A6F" w:rsidP="005E0A6F">
      <w:pPr>
        <w:pStyle w:val="MParaTitle"/>
        <w:spacing w:after="0"/>
      </w:pPr>
    </w:p>
    <w:p w:rsidR="00F24739" w:rsidRPr="00F24739" w:rsidRDefault="00F24739" w:rsidP="005E0A6F">
      <w:pPr>
        <w:spacing w:after="0"/>
        <w:ind w:left="1440"/>
      </w:pPr>
      <w:r w:rsidRPr="00F24739">
        <w:t>The VAT Officer will:</w:t>
      </w:r>
    </w:p>
    <w:p w:rsidR="00F24739" w:rsidRPr="00F24739" w:rsidRDefault="00F24739" w:rsidP="00F24739">
      <w:pPr>
        <w:numPr>
          <w:ilvl w:val="2"/>
          <w:numId w:val="3"/>
        </w:numPr>
        <w:spacing w:after="0"/>
      </w:pPr>
      <w:r w:rsidRPr="00F24739">
        <w:t xml:space="preserve">Greet each voter </w:t>
      </w:r>
    </w:p>
    <w:p w:rsidR="00F24739" w:rsidRPr="00F24739" w:rsidRDefault="00F24739" w:rsidP="00F24739">
      <w:pPr>
        <w:numPr>
          <w:ilvl w:val="2"/>
          <w:numId w:val="3"/>
        </w:numPr>
        <w:spacing w:after="0"/>
      </w:pPr>
      <w:r w:rsidRPr="00F24739">
        <w:t>Ensure the ballot has been initialled by the MDRO and Ballot Officer</w:t>
      </w:r>
    </w:p>
    <w:p w:rsidR="00F24739" w:rsidRPr="00F24739" w:rsidRDefault="00F24739" w:rsidP="00F24739">
      <w:pPr>
        <w:numPr>
          <w:ilvl w:val="2"/>
          <w:numId w:val="3"/>
        </w:numPr>
        <w:spacing w:after="0"/>
      </w:pPr>
      <w:r w:rsidRPr="00F24739">
        <w:t>Explain:</w:t>
      </w:r>
    </w:p>
    <w:p w:rsidR="00F24739" w:rsidRPr="00F24739" w:rsidRDefault="00F24739" w:rsidP="00F24739">
      <w:pPr>
        <w:numPr>
          <w:ilvl w:val="0"/>
          <w:numId w:val="4"/>
        </w:numPr>
        <w:spacing w:after="0"/>
      </w:pPr>
      <w:r w:rsidRPr="00F24739">
        <w:t>Features of the VAT and the steps the voter will follow</w:t>
      </w:r>
    </w:p>
    <w:p w:rsidR="00F24739" w:rsidRPr="00F24739" w:rsidRDefault="00F24739" w:rsidP="00F24739">
      <w:pPr>
        <w:numPr>
          <w:ilvl w:val="2"/>
          <w:numId w:val="3"/>
        </w:numPr>
        <w:spacing w:after="0"/>
      </w:pPr>
      <w:r w:rsidRPr="00F24739">
        <w:t>Ask the voter if they have questions or need assistance</w:t>
      </w:r>
    </w:p>
    <w:p w:rsidR="00F24739" w:rsidRPr="00F24739" w:rsidRDefault="00F24739" w:rsidP="00F24739">
      <w:pPr>
        <w:numPr>
          <w:ilvl w:val="2"/>
          <w:numId w:val="3"/>
        </w:numPr>
        <w:spacing w:after="0"/>
      </w:pPr>
      <w:r w:rsidRPr="00F24739">
        <w:t>Give the voter privacy to vote, while remaining nearby</w:t>
      </w:r>
    </w:p>
    <w:p w:rsidR="00F24739" w:rsidRPr="00F24739" w:rsidRDefault="00F24739" w:rsidP="00F24739">
      <w:pPr>
        <w:numPr>
          <w:ilvl w:val="2"/>
          <w:numId w:val="3"/>
        </w:numPr>
        <w:spacing w:after="0"/>
      </w:pPr>
      <w:r w:rsidRPr="00F24739">
        <w:t>Direct or accompany the voter to the Tabulator Officer</w:t>
      </w:r>
    </w:p>
    <w:p w:rsidR="00F24739" w:rsidRPr="00F24739" w:rsidRDefault="00F24739" w:rsidP="00F24739">
      <w:pPr>
        <w:numPr>
          <w:ilvl w:val="2"/>
          <w:numId w:val="3"/>
        </w:numPr>
        <w:spacing w:after="0"/>
        <w:rPr>
          <w:sz w:val="22"/>
        </w:rPr>
      </w:pPr>
      <w:r w:rsidRPr="00F24739">
        <w:t>Update the Voter Assist Terminal Tracking</w:t>
      </w:r>
      <w:r w:rsidRPr="00F24739">
        <w:rPr>
          <w:i/>
        </w:rPr>
        <w:t xml:space="preserve"> </w:t>
      </w:r>
      <w:r w:rsidRPr="00F24739">
        <w:t>form</w:t>
      </w:r>
    </w:p>
    <w:p w:rsidR="00F24739" w:rsidRPr="00F24739" w:rsidRDefault="00F24739" w:rsidP="00F24739">
      <w:pPr>
        <w:numPr>
          <w:ilvl w:val="2"/>
          <w:numId w:val="3"/>
        </w:numPr>
        <w:spacing w:after="0"/>
        <w:rPr>
          <w:sz w:val="22"/>
        </w:rPr>
      </w:pPr>
      <w:r w:rsidRPr="00F24739">
        <w:t>Use sanitizing wipes for the touch-screen, keypad and assistive devices, if needed</w:t>
      </w:r>
    </w:p>
    <w:p w:rsidR="00F24739" w:rsidRPr="00F24739" w:rsidRDefault="00F24739" w:rsidP="00F24739">
      <w:pPr>
        <w:spacing w:after="0"/>
        <w:ind w:left="1440"/>
      </w:pPr>
    </w:p>
    <w:p w:rsidR="00F24739" w:rsidRPr="00F24739" w:rsidRDefault="00F24739" w:rsidP="00F24739">
      <w:pPr>
        <w:spacing w:after="0"/>
        <w:ind w:left="1440"/>
      </w:pPr>
      <w:r w:rsidRPr="00F24739">
        <w:t>While the VAT is made available for voters with disabilities, any voter is welcome to mark their ballot using the VAT.</w:t>
      </w:r>
    </w:p>
    <w:p w:rsidR="00F24739" w:rsidRPr="00F24739" w:rsidRDefault="00F24739" w:rsidP="00F24739">
      <w:pPr>
        <w:spacing w:after="0"/>
        <w:ind w:left="1440"/>
      </w:pPr>
    </w:p>
    <w:p w:rsidR="00F24739" w:rsidRPr="00F24739" w:rsidRDefault="00F24739" w:rsidP="005E0A6F">
      <w:pPr>
        <w:pStyle w:val="MParaTitle"/>
        <w:spacing w:after="0"/>
      </w:pPr>
      <w:bookmarkStart w:id="97" w:name="_Toc510936183"/>
      <w:bookmarkStart w:id="98" w:name="_Toc513283051"/>
      <w:r w:rsidRPr="00F24739">
        <w:t>VAT Tracking Sheet</w:t>
      </w:r>
      <w:bookmarkEnd w:id="97"/>
      <w:bookmarkEnd w:id="98"/>
    </w:p>
    <w:p w:rsidR="00F24739" w:rsidRPr="00F24739" w:rsidRDefault="00F24739" w:rsidP="00F24739">
      <w:pPr>
        <w:spacing w:after="0"/>
        <w:ind w:left="1440"/>
      </w:pPr>
    </w:p>
    <w:p w:rsidR="00F24739" w:rsidRPr="00F24739" w:rsidRDefault="00F24739" w:rsidP="00F24739">
      <w:pPr>
        <w:spacing w:after="0"/>
        <w:ind w:left="1440"/>
      </w:pPr>
      <w:r w:rsidRPr="00F24739">
        <w:t>The VAT Officer will record usage of the equipment on a VAT Tracking Sheet which is in their supply bag.</w:t>
      </w:r>
    </w:p>
    <w:p w:rsidR="00F24739" w:rsidRPr="00F24739" w:rsidRDefault="00F24739" w:rsidP="00F24739">
      <w:pPr>
        <w:spacing w:after="0"/>
        <w:ind w:left="720"/>
        <w:rPr>
          <w:b/>
          <w:sz w:val="32"/>
        </w:rPr>
      </w:pPr>
    </w:p>
    <w:p w:rsidR="00662C27" w:rsidRDefault="00A45D23" w:rsidP="00662C27">
      <w:pPr>
        <w:pStyle w:val="MHeading1"/>
        <w:pageBreakBefore/>
      </w:pPr>
      <w:r>
        <w:t xml:space="preserve">  </w:t>
      </w:r>
      <w:bookmarkStart w:id="99" w:name="_Toc515455892"/>
      <w:r w:rsidR="00662C27">
        <w:t>Additional Information</w:t>
      </w:r>
      <w:bookmarkEnd w:id="99"/>
    </w:p>
    <w:p w:rsidR="00662C27" w:rsidRDefault="00662C27" w:rsidP="00662C27">
      <w:pPr>
        <w:pStyle w:val="MParaTitle"/>
        <w:spacing w:after="0" w:line="240" w:lineRule="auto"/>
      </w:pPr>
    </w:p>
    <w:p w:rsidR="00662C27" w:rsidRDefault="00662C27" w:rsidP="00662C27">
      <w:pPr>
        <w:pStyle w:val="MParaTitle"/>
        <w:spacing w:after="0" w:line="240" w:lineRule="auto"/>
      </w:pPr>
      <w:r w:rsidRPr="006C2995">
        <w:t>Occupational Health and Safety Act</w:t>
      </w:r>
      <w:r>
        <w:t xml:space="preserve"> and Regulations</w:t>
      </w:r>
    </w:p>
    <w:p w:rsidR="00662C27" w:rsidRPr="006C2995" w:rsidRDefault="00662C27" w:rsidP="00662C27">
      <w:pPr>
        <w:spacing w:after="0" w:line="240" w:lineRule="auto"/>
        <w:ind w:left="2880"/>
        <w:rPr>
          <w:rFonts w:cs="Arial"/>
          <w:b/>
          <w:szCs w:val="24"/>
        </w:rPr>
      </w:pPr>
    </w:p>
    <w:p w:rsidR="00662C27" w:rsidRPr="006F5C06" w:rsidRDefault="00662C27" w:rsidP="00662C27">
      <w:pPr>
        <w:pStyle w:val="MBullet1"/>
        <w:spacing w:after="0" w:line="240" w:lineRule="auto"/>
      </w:pPr>
      <w:r w:rsidRPr="006F5C06">
        <w:t>Voting places and voting place staff are governed by the Occupational Health and Safety Act (OHSA) and its Regulations</w:t>
      </w:r>
    </w:p>
    <w:p w:rsidR="00662C27" w:rsidRDefault="00662C27" w:rsidP="00662C27">
      <w:pPr>
        <w:pStyle w:val="MBullet1"/>
        <w:spacing w:after="0" w:line="240" w:lineRule="auto"/>
      </w:pPr>
      <w:r>
        <w:t xml:space="preserve">An </w:t>
      </w:r>
      <w:r w:rsidRPr="006F5C06">
        <w:t>OHSA Regulation requires that every worker participate in health and safety awareness training</w:t>
      </w:r>
    </w:p>
    <w:p w:rsidR="00662C27" w:rsidRDefault="00662C27" w:rsidP="00662C27">
      <w:pPr>
        <w:pStyle w:val="MBullet1"/>
        <w:spacing w:after="0" w:line="240" w:lineRule="auto"/>
        <w:rPr>
          <w:szCs w:val="16"/>
        </w:rPr>
      </w:pPr>
      <w:r w:rsidRPr="00750A7A">
        <w:t xml:space="preserve">Training is provided by Ontario's Ministry of Labour, which has developed </w:t>
      </w:r>
      <w:r w:rsidRPr="00750A7A">
        <w:rPr>
          <w:szCs w:val="16"/>
        </w:rPr>
        <w:t xml:space="preserve">an online Health and Safety Awareness program that focuses on the health and safety rights and responsibilities of workers, supervisors and employers. It also provides a general introduction </w:t>
      </w:r>
      <w:r>
        <w:rPr>
          <w:szCs w:val="16"/>
        </w:rPr>
        <w:t>to workplace health and safety</w:t>
      </w:r>
    </w:p>
    <w:p w:rsidR="00662C27" w:rsidRPr="00750A7A" w:rsidRDefault="00662C27" w:rsidP="00662C27">
      <w:pPr>
        <w:pStyle w:val="MBullet1"/>
        <w:spacing w:after="0" w:line="240" w:lineRule="auto"/>
        <w:rPr>
          <w:szCs w:val="16"/>
        </w:rPr>
      </w:pPr>
      <w:r w:rsidRPr="00750A7A">
        <w:rPr>
          <w:szCs w:val="16"/>
        </w:rPr>
        <w:t>To access th</w:t>
      </w:r>
      <w:r>
        <w:rPr>
          <w:szCs w:val="16"/>
        </w:rPr>
        <w:t>e</w:t>
      </w:r>
      <w:r w:rsidRPr="00750A7A">
        <w:rPr>
          <w:szCs w:val="16"/>
        </w:rPr>
        <w:t xml:space="preserve"> course, visit: </w:t>
      </w:r>
    </w:p>
    <w:p w:rsidR="00662C27" w:rsidRDefault="005A0B97" w:rsidP="00662C27">
      <w:pPr>
        <w:pStyle w:val="MPar"/>
        <w:spacing w:after="0" w:line="240" w:lineRule="auto"/>
        <w:ind w:firstLine="720"/>
      </w:pPr>
      <w:hyperlink r:id="rId31" w:history="1">
        <w:r w:rsidR="00662C27" w:rsidRPr="00876643">
          <w:rPr>
            <w:rStyle w:val="Hyperlink"/>
            <w:rFonts w:cs="Arial"/>
            <w:szCs w:val="24"/>
          </w:rPr>
          <w:t>http://www.labour.gov.on.ca/english/hs/elearn/worker/index.php</w:t>
        </w:r>
      </w:hyperlink>
    </w:p>
    <w:p w:rsidR="00662C27" w:rsidRDefault="00662C27" w:rsidP="00662C27">
      <w:pPr>
        <w:pStyle w:val="MPar"/>
        <w:spacing w:after="0" w:line="240" w:lineRule="auto"/>
        <w:ind w:firstLine="720"/>
      </w:pPr>
    </w:p>
    <w:p w:rsidR="00662C27" w:rsidRDefault="00662C27" w:rsidP="00662C27">
      <w:pPr>
        <w:pStyle w:val="MParaTitle"/>
        <w:spacing w:after="0" w:line="240" w:lineRule="auto"/>
      </w:pPr>
      <w:r w:rsidRPr="006C2995">
        <w:t>City of Toronto Responsibilities</w:t>
      </w:r>
      <w:r w:rsidR="002C4F3F">
        <w:t xml:space="preserve"> under OHS</w:t>
      </w:r>
      <w:r>
        <w:t>A</w:t>
      </w:r>
    </w:p>
    <w:p w:rsidR="00662C27" w:rsidRDefault="00662C27" w:rsidP="00662C27">
      <w:pPr>
        <w:pStyle w:val="MParaTitle"/>
        <w:spacing w:after="0" w:line="240" w:lineRule="auto"/>
        <w:ind w:left="0"/>
      </w:pPr>
    </w:p>
    <w:p w:rsidR="00662C27" w:rsidRPr="00750A7A" w:rsidRDefault="00662C27" w:rsidP="00662C27">
      <w:pPr>
        <w:pStyle w:val="MBullet1"/>
        <w:keepNext/>
        <w:spacing w:after="0" w:line="240" w:lineRule="auto"/>
        <w:rPr>
          <w:bCs/>
        </w:rPr>
      </w:pPr>
      <w:r>
        <w:t>E</w:t>
      </w:r>
      <w:r w:rsidRPr="006C2995">
        <w:t>nsuring the safety of the voting place.</w:t>
      </w:r>
    </w:p>
    <w:p w:rsidR="00662C27" w:rsidRPr="001A470D" w:rsidRDefault="00662C27" w:rsidP="00662C27">
      <w:pPr>
        <w:pStyle w:val="MBullet2"/>
        <w:keepNext/>
        <w:spacing w:after="0" w:line="240" w:lineRule="auto"/>
        <w:rPr>
          <w:rStyle w:val="MBullet2Char"/>
          <w:rFonts w:cs="Arial"/>
          <w:bCs/>
          <w:szCs w:val="24"/>
        </w:rPr>
      </w:pPr>
      <w:r w:rsidRPr="006D410C">
        <w:rPr>
          <w:rStyle w:val="MBullet2Char"/>
        </w:rPr>
        <w:t xml:space="preserve">This includes making you aware of any existing or potential hazards in the voting place, and in the duties you perform. A hazard is </w:t>
      </w:r>
    </w:p>
    <w:p w:rsidR="00662C27" w:rsidRPr="006D410C" w:rsidRDefault="00662C27" w:rsidP="00662C27">
      <w:pPr>
        <w:pStyle w:val="MBullet2"/>
        <w:keepNext/>
        <w:numPr>
          <w:ilvl w:val="0"/>
          <w:numId w:val="0"/>
        </w:numPr>
        <w:spacing w:after="0" w:line="240" w:lineRule="auto"/>
        <w:ind w:left="2880"/>
        <w:rPr>
          <w:rFonts w:cs="Arial"/>
          <w:bCs/>
          <w:szCs w:val="24"/>
        </w:rPr>
      </w:pPr>
      <w:r w:rsidRPr="006D410C">
        <w:rPr>
          <w:rStyle w:val="MBullet2Char"/>
        </w:rPr>
        <w:t xml:space="preserve">anything in the voting place that could hurt you </w:t>
      </w:r>
      <w:r w:rsidRPr="006D410C">
        <w:rPr>
          <w:rFonts w:cs="Arial"/>
          <w:bCs/>
          <w:szCs w:val="24"/>
        </w:rPr>
        <w:t>or other vot</w:t>
      </w:r>
      <w:r>
        <w:rPr>
          <w:rFonts w:cs="Arial"/>
          <w:bCs/>
          <w:szCs w:val="24"/>
        </w:rPr>
        <w:t>ing place staff</w:t>
      </w:r>
    </w:p>
    <w:p w:rsidR="00662C27" w:rsidRPr="00352E87" w:rsidRDefault="00662C27" w:rsidP="00662C27">
      <w:pPr>
        <w:pStyle w:val="MBullet1"/>
        <w:keepNext/>
        <w:spacing w:after="0" w:line="240" w:lineRule="auto"/>
      </w:pPr>
      <w:r w:rsidRPr="00352E87">
        <w:t xml:space="preserve">Informing you about the safe work practices you should </w:t>
      </w:r>
      <w:r>
        <w:t>follow for your own protection</w:t>
      </w:r>
    </w:p>
    <w:p w:rsidR="00662C27" w:rsidRDefault="00662C27" w:rsidP="00662C27">
      <w:pPr>
        <w:keepNext/>
        <w:tabs>
          <w:tab w:val="left" w:pos="1440"/>
          <w:tab w:val="left" w:pos="2880"/>
        </w:tabs>
        <w:spacing w:after="0" w:line="240" w:lineRule="auto"/>
        <w:rPr>
          <w:rFonts w:cs="Arial"/>
          <w:szCs w:val="24"/>
        </w:rPr>
      </w:pPr>
    </w:p>
    <w:p w:rsidR="00662C27" w:rsidRDefault="00662C27" w:rsidP="00662C27">
      <w:pPr>
        <w:pStyle w:val="MParaTitle"/>
        <w:keepNext/>
        <w:spacing w:after="0" w:line="240" w:lineRule="auto"/>
      </w:pPr>
      <w:r w:rsidRPr="007B492A">
        <w:t>Your Responsibilities</w:t>
      </w:r>
      <w:r w:rsidR="002C4F3F">
        <w:t xml:space="preserve"> under O</w:t>
      </w:r>
      <w:r>
        <w:t>H</w:t>
      </w:r>
      <w:r w:rsidR="002C4F3F">
        <w:t>S</w:t>
      </w:r>
      <w:r>
        <w:t>A</w:t>
      </w:r>
    </w:p>
    <w:p w:rsidR="00662C27" w:rsidRPr="007B492A" w:rsidRDefault="00662C27" w:rsidP="00662C27">
      <w:pPr>
        <w:tabs>
          <w:tab w:val="left" w:pos="1440"/>
          <w:tab w:val="left" w:pos="2880"/>
        </w:tabs>
        <w:spacing w:after="0" w:line="240" w:lineRule="auto"/>
        <w:ind w:left="2880"/>
        <w:rPr>
          <w:rFonts w:cs="Arial"/>
          <w:b/>
          <w:szCs w:val="16"/>
        </w:rPr>
      </w:pPr>
    </w:p>
    <w:p w:rsidR="00662C27" w:rsidRDefault="00662C27" w:rsidP="00662C27">
      <w:pPr>
        <w:pStyle w:val="MBullet1"/>
        <w:spacing w:after="0" w:line="240" w:lineRule="auto"/>
      </w:pPr>
      <w:r>
        <w:t>Following the law and the relevant health and safety policies</w:t>
      </w:r>
    </w:p>
    <w:p w:rsidR="00662C27" w:rsidRDefault="00662C27" w:rsidP="00662C27">
      <w:pPr>
        <w:pStyle w:val="MBullet1"/>
        <w:spacing w:after="0" w:line="240" w:lineRule="auto"/>
      </w:pPr>
      <w:r>
        <w:t>Following the voting place policies and procedures</w:t>
      </w:r>
    </w:p>
    <w:p w:rsidR="00662C27" w:rsidRDefault="00662C27" w:rsidP="00662C27">
      <w:pPr>
        <w:pStyle w:val="MBullet1"/>
        <w:spacing w:after="0" w:line="240" w:lineRule="auto"/>
      </w:pPr>
      <w:r>
        <w:t>Working and acting in a way that will not hurt you or any other voting place staff</w:t>
      </w:r>
    </w:p>
    <w:p w:rsidR="00662C27" w:rsidRPr="002E772A" w:rsidRDefault="00662C27" w:rsidP="00662C27">
      <w:pPr>
        <w:pStyle w:val="MBullet1"/>
        <w:spacing w:after="0" w:line="240" w:lineRule="auto"/>
        <w:rPr>
          <w:b/>
          <w:szCs w:val="24"/>
        </w:rPr>
      </w:pPr>
      <w:r w:rsidRPr="002E772A">
        <w:t>Reporting any hazards you find in the voting place to the Supervisor</w:t>
      </w:r>
      <w:r>
        <w:t xml:space="preserve"> or Ward Centre</w:t>
      </w:r>
    </w:p>
    <w:p w:rsidR="00662C27" w:rsidRDefault="00662C27" w:rsidP="00662C27">
      <w:pPr>
        <w:tabs>
          <w:tab w:val="left" w:pos="1440"/>
          <w:tab w:val="left" w:pos="2880"/>
        </w:tabs>
        <w:spacing w:after="0" w:line="240" w:lineRule="auto"/>
        <w:rPr>
          <w:rFonts w:cs="Arial"/>
          <w:b/>
          <w:szCs w:val="24"/>
        </w:rPr>
      </w:pPr>
    </w:p>
    <w:p w:rsidR="00662C27" w:rsidRDefault="00662C27" w:rsidP="00662C27">
      <w:pPr>
        <w:pStyle w:val="MParaTitle"/>
        <w:spacing w:after="0" w:line="240" w:lineRule="auto"/>
      </w:pPr>
      <w:r>
        <w:t>Potential Hazards in the Voting Place</w:t>
      </w:r>
    </w:p>
    <w:p w:rsidR="00662C27" w:rsidRDefault="00662C27" w:rsidP="00662C27">
      <w:pPr>
        <w:pStyle w:val="MParaTitle"/>
        <w:spacing w:after="0" w:line="240" w:lineRule="auto"/>
      </w:pPr>
    </w:p>
    <w:p w:rsidR="00662C27" w:rsidRPr="007B492A" w:rsidRDefault="00662C27" w:rsidP="00662C27">
      <w:pPr>
        <w:pStyle w:val="MPar"/>
        <w:spacing w:after="0" w:line="240" w:lineRule="auto"/>
        <w:rPr>
          <w:szCs w:val="16"/>
        </w:rPr>
      </w:pPr>
      <w:r>
        <w:t>H</w:t>
      </w:r>
      <w:r w:rsidRPr="002A2A47">
        <w:t xml:space="preserve">azards </w:t>
      </w:r>
      <w:r>
        <w:t>that could arise in the voting place</w:t>
      </w:r>
      <w:r w:rsidRPr="002A2A47">
        <w:t xml:space="preserve"> </w:t>
      </w:r>
      <w:r>
        <w:t xml:space="preserve">may </w:t>
      </w:r>
      <w:r w:rsidRPr="002A2A47">
        <w:t>include:</w:t>
      </w:r>
    </w:p>
    <w:p w:rsidR="00662C27" w:rsidRPr="007B492A" w:rsidRDefault="00662C27" w:rsidP="00662C27">
      <w:pPr>
        <w:pStyle w:val="MBullet1"/>
        <w:spacing w:after="0" w:line="240" w:lineRule="auto"/>
      </w:pPr>
      <w:r>
        <w:t>S</w:t>
      </w:r>
      <w:r w:rsidRPr="007B492A">
        <w:t>lips, trips and falls due to wet floors, food or other spills</w:t>
      </w:r>
    </w:p>
    <w:p w:rsidR="00662C27" w:rsidRPr="007B492A" w:rsidRDefault="00662C27" w:rsidP="00662C27">
      <w:pPr>
        <w:pStyle w:val="MBullet1"/>
        <w:spacing w:after="0" w:line="240" w:lineRule="auto"/>
      </w:pPr>
      <w:r>
        <w:t>D</w:t>
      </w:r>
      <w:r w:rsidRPr="007B492A">
        <w:t>amaged tables or chairs</w:t>
      </w:r>
    </w:p>
    <w:p w:rsidR="00662C27" w:rsidRPr="007B492A" w:rsidRDefault="00662C27" w:rsidP="00662C27">
      <w:pPr>
        <w:pStyle w:val="MBullet1"/>
        <w:spacing w:after="0" w:line="240" w:lineRule="auto"/>
      </w:pPr>
      <w:r>
        <w:t>E</w:t>
      </w:r>
      <w:r w:rsidRPr="007B492A">
        <w:t>lectrical hazards (frayed or damaged extension cords, damaged plugs, damaged wall sockets)</w:t>
      </w:r>
    </w:p>
    <w:p w:rsidR="00662C27" w:rsidRPr="007B492A" w:rsidRDefault="00662C27" w:rsidP="00662C27">
      <w:pPr>
        <w:pStyle w:val="MBullet1"/>
        <w:spacing w:after="0" w:line="240" w:lineRule="auto"/>
      </w:pPr>
      <w:r>
        <w:t>F</w:t>
      </w:r>
      <w:r w:rsidRPr="007B492A">
        <w:t>ires and fire alarms</w:t>
      </w:r>
    </w:p>
    <w:p w:rsidR="00662C27" w:rsidRDefault="00662C27" w:rsidP="00662C27">
      <w:pPr>
        <w:pStyle w:val="MBullet1"/>
        <w:spacing w:after="0" w:line="240" w:lineRule="auto"/>
      </w:pPr>
      <w:r w:rsidRPr="00771B69">
        <w:t>Workplace violence or harassment</w:t>
      </w:r>
    </w:p>
    <w:p w:rsidR="00662C27" w:rsidRDefault="00662C27" w:rsidP="00662C27">
      <w:pPr>
        <w:tabs>
          <w:tab w:val="left" w:pos="1440"/>
          <w:tab w:val="left" w:pos="2880"/>
        </w:tabs>
        <w:spacing w:after="0" w:line="240" w:lineRule="auto"/>
        <w:rPr>
          <w:rFonts w:cs="Arial"/>
          <w:szCs w:val="24"/>
        </w:rPr>
      </w:pPr>
    </w:p>
    <w:p w:rsidR="00662C27" w:rsidRDefault="00662C27" w:rsidP="00662C27">
      <w:pPr>
        <w:tabs>
          <w:tab w:val="left" w:pos="1440"/>
          <w:tab w:val="left" w:pos="2880"/>
        </w:tabs>
        <w:spacing w:after="0" w:line="240" w:lineRule="auto"/>
        <w:rPr>
          <w:rFonts w:cs="Arial"/>
          <w:szCs w:val="24"/>
        </w:rPr>
      </w:pPr>
    </w:p>
    <w:p w:rsidR="00662C27" w:rsidRDefault="00662C27" w:rsidP="00662C27">
      <w:pPr>
        <w:tabs>
          <w:tab w:val="left" w:pos="1440"/>
          <w:tab w:val="left" w:pos="2880"/>
        </w:tabs>
        <w:spacing w:after="0" w:line="240" w:lineRule="auto"/>
        <w:rPr>
          <w:rFonts w:cs="Arial"/>
          <w:szCs w:val="24"/>
        </w:rPr>
      </w:pPr>
    </w:p>
    <w:p w:rsidR="00662C27" w:rsidRDefault="00662C27" w:rsidP="00662C27">
      <w:pPr>
        <w:tabs>
          <w:tab w:val="left" w:pos="1440"/>
          <w:tab w:val="left" w:pos="2880"/>
        </w:tabs>
        <w:spacing w:after="0" w:line="240" w:lineRule="auto"/>
        <w:rPr>
          <w:rFonts w:cs="Arial"/>
          <w:szCs w:val="24"/>
        </w:rPr>
      </w:pPr>
    </w:p>
    <w:p w:rsidR="00662C27" w:rsidRDefault="00662C27" w:rsidP="00662C27">
      <w:pPr>
        <w:tabs>
          <w:tab w:val="left" w:pos="1440"/>
          <w:tab w:val="left" w:pos="2880"/>
        </w:tabs>
        <w:spacing w:after="0" w:line="240" w:lineRule="auto"/>
        <w:rPr>
          <w:rFonts w:cs="Arial"/>
          <w:szCs w:val="24"/>
        </w:rPr>
      </w:pPr>
    </w:p>
    <w:p w:rsidR="00662C27" w:rsidRDefault="00662C27" w:rsidP="00662C27">
      <w:pPr>
        <w:tabs>
          <w:tab w:val="left" w:pos="1440"/>
          <w:tab w:val="left" w:pos="2880"/>
        </w:tabs>
        <w:spacing w:after="0" w:line="240" w:lineRule="auto"/>
        <w:rPr>
          <w:rFonts w:cs="Arial"/>
          <w:szCs w:val="24"/>
        </w:rPr>
      </w:pPr>
    </w:p>
    <w:p w:rsidR="00662C27" w:rsidRDefault="00662C27" w:rsidP="00662C27">
      <w:pPr>
        <w:tabs>
          <w:tab w:val="left" w:pos="1440"/>
          <w:tab w:val="left" w:pos="2880"/>
        </w:tabs>
        <w:spacing w:after="0" w:line="240" w:lineRule="auto"/>
        <w:rPr>
          <w:rFonts w:cs="Arial"/>
          <w:szCs w:val="24"/>
        </w:rPr>
      </w:pPr>
    </w:p>
    <w:p w:rsidR="00662C27" w:rsidRDefault="00662C27" w:rsidP="00662C27">
      <w:pPr>
        <w:pStyle w:val="MParaTitle"/>
        <w:spacing w:after="0" w:line="240" w:lineRule="auto"/>
      </w:pPr>
      <w:r w:rsidRPr="00DA7BB2">
        <w:t>Fire Alarms</w:t>
      </w:r>
    </w:p>
    <w:p w:rsidR="00662C27" w:rsidRPr="00DA7BB2" w:rsidRDefault="00662C27" w:rsidP="00662C27">
      <w:pPr>
        <w:pStyle w:val="MParaTitle"/>
        <w:spacing w:after="0" w:line="240" w:lineRule="auto"/>
      </w:pPr>
    </w:p>
    <w:p w:rsidR="00662C27" w:rsidRPr="00750A7A" w:rsidRDefault="00662C27" w:rsidP="00662C27">
      <w:pPr>
        <w:pStyle w:val="MPar"/>
        <w:spacing w:after="0" w:line="240" w:lineRule="auto"/>
      </w:pPr>
      <w:r w:rsidRPr="00750A7A">
        <w:t>In the event of a fire alarm:</w:t>
      </w:r>
    </w:p>
    <w:p w:rsidR="00662C27" w:rsidRPr="00DA7BB2" w:rsidRDefault="00662C27" w:rsidP="00662C27">
      <w:pPr>
        <w:pStyle w:val="MBullet1"/>
        <w:spacing w:after="0" w:line="240" w:lineRule="auto"/>
      </w:pPr>
      <w:r w:rsidRPr="00DA7BB2">
        <w:t xml:space="preserve">Notify </w:t>
      </w:r>
      <w:r>
        <w:t xml:space="preserve">the </w:t>
      </w:r>
      <w:r w:rsidRPr="00DA7BB2">
        <w:t xml:space="preserve">Supervisor </w:t>
      </w:r>
      <w:r>
        <w:t xml:space="preserve">or Ward Centre </w:t>
      </w:r>
      <w:r w:rsidRPr="00DA7BB2">
        <w:t>immediately</w:t>
      </w:r>
    </w:p>
    <w:p w:rsidR="00662C27" w:rsidRDefault="00662C27" w:rsidP="00662C27">
      <w:pPr>
        <w:pStyle w:val="MBullet1"/>
        <w:spacing w:after="0" w:line="240" w:lineRule="auto"/>
      </w:pPr>
      <w:r>
        <w:t>Instruct voters to leave the building and advise they can return once it is safe to do so</w:t>
      </w:r>
    </w:p>
    <w:p w:rsidR="00662C27" w:rsidRDefault="00662C27" w:rsidP="00662C27">
      <w:pPr>
        <w:pStyle w:val="MBullet1"/>
        <w:spacing w:after="0" w:line="240" w:lineRule="auto"/>
      </w:pPr>
      <w:r>
        <w:t>Notify the on-site contact and call 9-1-1</w:t>
      </w:r>
    </w:p>
    <w:p w:rsidR="00662C27" w:rsidRDefault="00662C27" w:rsidP="00662C27">
      <w:pPr>
        <w:pStyle w:val="MBullet1"/>
        <w:spacing w:after="0" w:line="240" w:lineRule="auto"/>
      </w:pPr>
      <w:r>
        <w:t>Together with the voting place staff, lock the voting room and secure the voting place</w:t>
      </w:r>
    </w:p>
    <w:p w:rsidR="00662C27" w:rsidRPr="00352E87" w:rsidRDefault="00662C27" w:rsidP="00662C27">
      <w:pPr>
        <w:pStyle w:val="MBullet2"/>
        <w:spacing w:after="0" w:line="240" w:lineRule="auto"/>
      </w:pPr>
      <w:r w:rsidRPr="00352E87">
        <w:t xml:space="preserve">If you cannot lock the room ask voting place staff for </w:t>
      </w:r>
      <w:r>
        <w:t>help</w:t>
      </w:r>
      <w:r w:rsidRPr="00352E87">
        <w:t xml:space="preserve"> removing the tabulator and ballots from the voting place and secure them in your vehicle</w:t>
      </w:r>
    </w:p>
    <w:p w:rsidR="00662C27" w:rsidRDefault="00662C27" w:rsidP="00662C27">
      <w:pPr>
        <w:tabs>
          <w:tab w:val="left" w:pos="1440"/>
          <w:tab w:val="left" w:pos="2880"/>
        </w:tabs>
        <w:spacing w:after="0" w:line="240" w:lineRule="auto"/>
        <w:rPr>
          <w:rFonts w:cs="Arial"/>
          <w:szCs w:val="24"/>
        </w:rPr>
      </w:pPr>
    </w:p>
    <w:p w:rsidR="00662C27" w:rsidRDefault="00662C27" w:rsidP="00662C27">
      <w:pPr>
        <w:pStyle w:val="MParaTitle"/>
        <w:spacing w:after="0" w:line="240" w:lineRule="auto"/>
      </w:pPr>
      <w:r w:rsidRPr="00EC1751">
        <w:t>Workplace Violence and Harassment</w:t>
      </w:r>
    </w:p>
    <w:p w:rsidR="00662C27" w:rsidRDefault="00662C27" w:rsidP="00662C27">
      <w:pPr>
        <w:pStyle w:val="MParaTitle"/>
        <w:spacing w:after="0" w:line="240" w:lineRule="auto"/>
        <w:ind w:left="0"/>
      </w:pPr>
    </w:p>
    <w:p w:rsidR="00662C27" w:rsidRPr="002B1D82" w:rsidRDefault="00662C27" w:rsidP="00662C27">
      <w:pPr>
        <w:pStyle w:val="MBullet1"/>
        <w:spacing w:after="0" w:line="240" w:lineRule="auto"/>
      </w:pPr>
      <w:r w:rsidRPr="002B1D82">
        <w:t>Voting places and voting place staff are governed by the City of Toronto's Workplace Violence and Workplace Harassment policies. Voters and other people who enter the voting place are a</w:t>
      </w:r>
      <w:r>
        <w:t>lso governed by these policies</w:t>
      </w:r>
    </w:p>
    <w:p w:rsidR="00662C27" w:rsidRPr="002B1D82" w:rsidRDefault="00662C27" w:rsidP="00662C27">
      <w:pPr>
        <w:pStyle w:val="MBullet1"/>
        <w:spacing w:after="0" w:line="240" w:lineRule="auto"/>
      </w:pPr>
      <w:r w:rsidRPr="002B1D82">
        <w:t xml:space="preserve">The City of Toronto will not tolerate acts of violence and will take all reasonable and practical measures to prevent violence and to protect employees from acts of violence. Appropriate remedial, disciplinary and/or legal action will be taken </w:t>
      </w:r>
      <w:r>
        <w:t>according to the circumstances</w:t>
      </w:r>
    </w:p>
    <w:p w:rsidR="00662C27" w:rsidRPr="002B1D82" w:rsidRDefault="00662C27" w:rsidP="00662C27">
      <w:pPr>
        <w:pStyle w:val="MBullet1"/>
        <w:spacing w:after="0" w:line="240" w:lineRule="auto"/>
      </w:pPr>
      <w:r w:rsidRPr="002B1D82">
        <w:t>Workplace violence is the use or attempted use of physical force against a voting place staff that causes or could cause physical injury. Workplace violence may also be a statement or behaviour that could be reasonably interpreted as a threat to use physical force, and t</w:t>
      </w:r>
      <w:r>
        <w:t>hat could cause physical injury</w:t>
      </w:r>
    </w:p>
    <w:p w:rsidR="00662C27" w:rsidRDefault="00662C27" w:rsidP="00662C27">
      <w:pPr>
        <w:pStyle w:val="MBullet1"/>
        <w:spacing w:after="0" w:line="240" w:lineRule="auto"/>
      </w:pPr>
      <w:r w:rsidRPr="00EC1751">
        <w:t>In case of workplace violence:</w:t>
      </w:r>
    </w:p>
    <w:p w:rsidR="00662C27" w:rsidRPr="00EC1751" w:rsidRDefault="00662C27" w:rsidP="00662C27">
      <w:pPr>
        <w:pStyle w:val="MBullet2"/>
        <w:spacing w:after="0" w:line="240" w:lineRule="auto"/>
      </w:pPr>
      <w:r>
        <w:t>T</w:t>
      </w:r>
      <w:r w:rsidRPr="00EC1751">
        <w:t>ry to put distance between yourself and the situation</w:t>
      </w:r>
    </w:p>
    <w:p w:rsidR="00662C27" w:rsidRPr="00EC1751" w:rsidRDefault="00662C27" w:rsidP="00662C27">
      <w:pPr>
        <w:pStyle w:val="MBullet2"/>
        <w:spacing w:after="0" w:line="240" w:lineRule="auto"/>
      </w:pPr>
      <w:r>
        <w:t>D</w:t>
      </w:r>
      <w:r w:rsidRPr="00EC1751">
        <w:t>o not attempt to physically intervene in a violent situation between individuals</w:t>
      </w:r>
    </w:p>
    <w:p w:rsidR="00662C27" w:rsidRPr="00EC1751" w:rsidRDefault="00662C27" w:rsidP="00662C27">
      <w:pPr>
        <w:pStyle w:val="MBullet2"/>
        <w:spacing w:after="0" w:line="240" w:lineRule="auto"/>
      </w:pPr>
      <w:r>
        <w:t>C</w:t>
      </w:r>
      <w:r w:rsidRPr="00EC1751">
        <w:t xml:space="preserve">all </w:t>
      </w:r>
      <w:r w:rsidR="00B72EE1">
        <w:t>9-1-1</w:t>
      </w:r>
      <w:r w:rsidRPr="00EC1751">
        <w:t xml:space="preserve"> or instruct a person close to the exit to seek help</w:t>
      </w:r>
    </w:p>
    <w:p w:rsidR="00662C27" w:rsidRPr="00EC1751" w:rsidRDefault="00662C27" w:rsidP="00662C27">
      <w:pPr>
        <w:pStyle w:val="MBullet2"/>
        <w:spacing w:after="0" w:line="240" w:lineRule="auto"/>
      </w:pPr>
      <w:r>
        <w:t>N</w:t>
      </w:r>
      <w:r w:rsidRPr="00EC1751">
        <w:t xml:space="preserve">otify the Supervisor </w:t>
      </w:r>
      <w:r>
        <w:t xml:space="preserve">or Ward Centre </w:t>
      </w:r>
      <w:r w:rsidRPr="00EC1751">
        <w:t>immediately</w:t>
      </w:r>
    </w:p>
    <w:p w:rsidR="00662C27" w:rsidRDefault="00662C27" w:rsidP="00662C27">
      <w:pPr>
        <w:pStyle w:val="MBullet1"/>
        <w:spacing w:after="0" w:line="240" w:lineRule="auto"/>
      </w:pPr>
      <w:r w:rsidRPr="00EC1751">
        <w:t>Workplace harassment can involve unwelcome words or actions that are, or should be known to be offensive, embarrassing, humiliating or demeaning. It can also include behaviour that intimidates, isolates or discrimin</w:t>
      </w:r>
      <w:r>
        <w:t>ates against voting place staff</w:t>
      </w:r>
    </w:p>
    <w:p w:rsidR="00662C27" w:rsidRDefault="00662C27" w:rsidP="00662C27">
      <w:pPr>
        <w:pStyle w:val="MBullet1"/>
        <w:numPr>
          <w:ilvl w:val="0"/>
          <w:numId w:val="0"/>
        </w:numPr>
        <w:spacing w:after="0" w:line="240" w:lineRule="auto"/>
        <w:ind w:left="2160"/>
      </w:pPr>
    </w:p>
    <w:p w:rsidR="00662C27" w:rsidRPr="008967CF" w:rsidRDefault="00662C27" w:rsidP="00662C27">
      <w:pPr>
        <w:pStyle w:val="MParaTitle"/>
      </w:pPr>
      <w:r w:rsidRPr="008967CF">
        <w:t>Protection of Privacy</w:t>
      </w:r>
    </w:p>
    <w:p w:rsidR="00662C27" w:rsidRPr="008967CF" w:rsidRDefault="00662C27" w:rsidP="00662C27">
      <w:pPr>
        <w:pStyle w:val="MPar"/>
      </w:pPr>
      <w:r w:rsidRPr="008967CF">
        <w:t>Voting place staff have access to the City of Toronto voters' list for the purpose of performing their election duties. The personal information contained in the voters' list may not</w:t>
      </w:r>
      <w:r w:rsidR="00C55610">
        <w:t xml:space="preserve"> be used for any other purposes</w:t>
      </w:r>
    </w:p>
    <w:p w:rsidR="005A35BB" w:rsidRDefault="005A35BB" w:rsidP="005A35BB">
      <w:pPr>
        <w:pStyle w:val="MPar"/>
        <w:sectPr w:rsidR="005A35BB" w:rsidSect="00370FCF">
          <w:headerReference w:type="default" r:id="rId32"/>
          <w:footerReference w:type="default" r:id="rId33"/>
          <w:pgSz w:w="12240" w:h="15840" w:code="1"/>
          <w:pgMar w:top="1080" w:right="720" w:bottom="720" w:left="1440" w:header="720" w:footer="360" w:gutter="0"/>
          <w:pgNumType w:start="1"/>
          <w:cols w:space="720"/>
          <w:docGrid w:linePitch="360"/>
        </w:sectPr>
      </w:pPr>
    </w:p>
    <w:p w:rsidR="00673A44" w:rsidRDefault="00096D66" w:rsidP="00387C2B">
      <w:pPr>
        <w:pStyle w:val="MHeading1"/>
      </w:pPr>
      <w:r>
        <w:t xml:space="preserve">  </w:t>
      </w:r>
      <w:bookmarkStart w:id="100" w:name="_Toc515455893"/>
      <w:r w:rsidR="004F2E48">
        <w:t>Sample Forms and Training Materials</w:t>
      </w:r>
      <w:bookmarkEnd w:id="100"/>
    </w:p>
    <w:p w:rsidR="004E33B8" w:rsidRDefault="004E33B8" w:rsidP="0044451F">
      <w:pPr>
        <w:pStyle w:val="MHeading1"/>
        <w:numPr>
          <w:ilvl w:val="0"/>
          <w:numId w:val="0"/>
        </w:numPr>
        <w:spacing w:after="0" w:line="240" w:lineRule="auto"/>
        <w:ind w:left="720" w:hanging="360"/>
      </w:pPr>
    </w:p>
    <w:p w:rsidR="00EB40B2" w:rsidRDefault="00EB40B2" w:rsidP="0044451F">
      <w:pPr>
        <w:spacing w:after="0" w:line="240" w:lineRule="auto"/>
      </w:pPr>
    </w:p>
    <w:tbl>
      <w:tblPr>
        <w:tblStyle w:val="ListTable2-Accent3"/>
        <w:tblW w:w="0" w:type="auto"/>
        <w:tblInd w:w="450" w:type="dxa"/>
        <w:tblLook w:val="04A0" w:firstRow="1" w:lastRow="0" w:firstColumn="1" w:lastColumn="0" w:noHBand="0" w:noVBand="1"/>
        <w:tblCaption w:val="Table"/>
        <w:tblDescription w:val="Sample Forms and Training Materials table for Section 13"/>
      </w:tblPr>
      <w:tblGrid>
        <w:gridCol w:w="7380"/>
        <w:gridCol w:w="1440"/>
      </w:tblGrid>
      <w:tr w:rsidR="008919EE" w:rsidTr="003B2C91">
        <w:trPr>
          <w:cnfStyle w:val="100000000000" w:firstRow="1" w:lastRow="0" w:firstColumn="0" w:lastColumn="0" w:oddVBand="0" w:evenVBand="0" w:oddHBand="0" w:evenHBand="0" w:firstRowFirstColumn="0" w:firstRowLastColumn="0" w:lastRowFirstColumn="0" w:lastRowLastColumn="0"/>
          <w:cantSplit/>
          <w:trHeight w:val="504"/>
          <w:tblHeader/>
        </w:trPr>
        <w:tc>
          <w:tcPr>
            <w:cnfStyle w:val="001000000000" w:firstRow="0" w:lastRow="0" w:firstColumn="1" w:lastColumn="0" w:oddVBand="0" w:evenVBand="0" w:oddHBand="0" w:evenHBand="0" w:firstRowFirstColumn="0" w:firstRowLastColumn="0" w:lastRowFirstColumn="0" w:lastRowLastColumn="0"/>
            <w:tcW w:w="7380" w:type="dxa"/>
            <w:vAlign w:val="center"/>
          </w:tcPr>
          <w:p w:rsidR="008919EE" w:rsidRDefault="008919EE" w:rsidP="008919EE">
            <w:r>
              <w:t>Item</w:t>
            </w:r>
          </w:p>
        </w:tc>
        <w:tc>
          <w:tcPr>
            <w:tcW w:w="1440" w:type="dxa"/>
            <w:vAlign w:val="center"/>
          </w:tcPr>
          <w:p w:rsidR="008919EE" w:rsidRDefault="008919EE" w:rsidP="00076F59">
            <w:pPr>
              <w:jc w:val="center"/>
              <w:cnfStyle w:val="100000000000" w:firstRow="1" w:lastRow="0" w:firstColumn="0" w:lastColumn="0" w:oddVBand="0" w:evenVBand="0" w:oddHBand="0" w:evenHBand="0" w:firstRowFirstColumn="0" w:firstRowLastColumn="0" w:lastRowFirstColumn="0" w:lastRowLastColumn="0"/>
            </w:pPr>
            <w:r>
              <w:t>Page</w:t>
            </w:r>
          </w:p>
        </w:tc>
      </w:tr>
      <w:tr w:rsidR="008919EE" w:rsidTr="003B2C91">
        <w:trPr>
          <w:cnfStyle w:val="100000000000" w:firstRow="1" w:lastRow="0" w:firstColumn="0" w:lastColumn="0" w:oddVBand="0" w:evenVBand="0" w:oddHBand="0" w:evenHBand="0" w:firstRowFirstColumn="0" w:firstRowLastColumn="0" w:lastRowFirstColumn="0" w:lastRowLastColumn="0"/>
          <w:cantSplit/>
          <w:trHeight w:val="504"/>
          <w:tblHeader/>
        </w:trPr>
        <w:tc>
          <w:tcPr>
            <w:cnfStyle w:val="001000000000" w:firstRow="0" w:lastRow="0" w:firstColumn="1" w:lastColumn="0" w:oddVBand="0" w:evenVBand="0" w:oddHBand="0" w:evenHBand="0" w:firstRowFirstColumn="0" w:firstRowLastColumn="0" w:lastRowFirstColumn="0" w:lastRowLastColumn="0"/>
            <w:tcW w:w="7380" w:type="dxa"/>
            <w:vAlign w:val="center"/>
          </w:tcPr>
          <w:p w:rsidR="008919EE" w:rsidRPr="00954663" w:rsidRDefault="008919EE" w:rsidP="008919EE">
            <w:pPr>
              <w:rPr>
                <w:b w:val="0"/>
              </w:rPr>
            </w:pPr>
            <w:r w:rsidRPr="00954663">
              <w:rPr>
                <w:b w:val="0"/>
              </w:rPr>
              <w:t>Ballot Statement</w:t>
            </w:r>
          </w:p>
        </w:tc>
        <w:tc>
          <w:tcPr>
            <w:tcW w:w="1440" w:type="dxa"/>
            <w:vAlign w:val="center"/>
          </w:tcPr>
          <w:p w:rsidR="008919EE" w:rsidRPr="00076F59" w:rsidRDefault="008A53E6" w:rsidP="00103B60">
            <w:pPr>
              <w:jc w:val="center"/>
              <w:cnfStyle w:val="100000000000" w:firstRow="1" w:lastRow="0" w:firstColumn="0" w:lastColumn="0" w:oddVBand="0" w:evenVBand="0" w:oddHBand="0" w:evenHBand="0" w:firstRowFirstColumn="0" w:firstRowLastColumn="0" w:lastRowFirstColumn="0" w:lastRowLastColumn="0"/>
            </w:pPr>
            <w:r>
              <w:t>4</w:t>
            </w:r>
            <w:r w:rsidR="00103B60">
              <w:t>7</w:t>
            </w:r>
          </w:p>
        </w:tc>
      </w:tr>
      <w:tr w:rsidR="008919EE" w:rsidTr="003B2C91">
        <w:trPr>
          <w:cnfStyle w:val="100000000000" w:firstRow="1" w:lastRow="0" w:firstColumn="0" w:lastColumn="0" w:oddVBand="0" w:evenVBand="0" w:oddHBand="0" w:evenHBand="0" w:firstRowFirstColumn="0" w:firstRowLastColumn="0" w:lastRowFirstColumn="0" w:lastRowLastColumn="0"/>
          <w:cantSplit/>
          <w:trHeight w:val="504"/>
          <w:tblHeader/>
        </w:trPr>
        <w:tc>
          <w:tcPr>
            <w:cnfStyle w:val="001000000000" w:firstRow="0" w:lastRow="0" w:firstColumn="1" w:lastColumn="0" w:oddVBand="0" w:evenVBand="0" w:oddHBand="0" w:evenHBand="0" w:firstRowFirstColumn="0" w:firstRowLastColumn="0" w:lastRowFirstColumn="0" w:lastRowLastColumn="0"/>
            <w:tcW w:w="7380" w:type="dxa"/>
            <w:vAlign w:val="center"/>
          </w:tcPr>
          <w:p w:rsidR="008919EE" w:rsidRPr="00954663" w:rsidRDefault="008919EE" w:rsidP="008919EE">
            <w:pPr>
              <w:rPr>
                <w:b w:val="0"/>
              </w:rPr>
            </w:pPr>
            <w:r w:rsidRPr="00954663">
              <w:rPr>
                <w:b w:val="0"/>
              </w:rPr>
              <w:t>Ballot Transfer Notice</w:t>
            </w:r>
          </w:p>
        </w:tc>
        <w:tc>
          <w:tcPr>
            <w:tcW w:w="1440" w:type="dxa"/>
            <w:vAlign w:val="center"/>
          </w:tcPr>
          <w:p w:rsidR="008919EE" w:rsidRPr="00076F59" w:rsidRDefault="00103B60" w:rsidP="00076F59">
            <w:pPr>
              <w:jc w:val="center"/>
              <w:cnfStyle w:val="100000000000" w:firstRow="1" w:lastRow="0" w:firstColumn="0" w:lastColumn="0" w:oddVBand="0" w:evenVBand="0" w:oddHBand="0" w:evenHBand="0" w:firstRowFirstColumn="0" w:firstRowLastColumn="0" w:lastRowFirstColumn="0" w:lastRowLastColumn="0"/>
            </w:pPr>
            <w:r>
              <w:t>48</w:t>
            </w:r>
          </w:p>
        </w:tc>
      </w:tr>
      <w:tr w:rsidR="008919EE" w:rsidTr="003B2C91">
        <w:trPr>
          <w:cnfStyle w:val="100000000000" w:firstRow="1" w:lastRow="0" w:firstColumn="0" w:lastColumn="0" w:oddVBand="0" w:evenVBand="0" w:oddHBand="0" w:evenHBand="0" w:firstRowFirstColumn="0" w:firstRowLastColumn="0" w:lastRowFirstColumn="0" w:lastRowLastColumn="0"/>
          <w:cantSplit/>
          <w:trHeight w:val="504"/>
          <w:tblHeader/>
        </w:trPr>
        <w:tc>
          <w:tcPr>
            <w:cnfStyle w:val="001000000000" w:firstRow="0" w:lastRow="0" w:firstColumn="1" w:lastColumn="0" w:oddVBand="0" w:evenVBand="0" w:oddHBand="0" w:evenHBand="0" w:firstRowFirstColumn="0" w:firstRowLastColumn="0" w:lastRowFirstColumn="0" w:lastRowLastColumn="0"/>
            <w:tcW w:w="7380" w:type="dxa"/>
            <w:vAlign w:val="center"/>
          </w:tcPr>
          <w:p w:rsidR="008919EE" w:rsidRPr="00954663" w:rsidRDefault="008919EE" w:rsidP="008919EE">
            <w:pPr>
              <w:rPr>
                <w:b w:val="0"/>
              </w:rPr>
            </w:pPr>
            <w:r w:rsidRPr="00954663">
              <w:rPr>
                <w:b w:val="0"/>
              </w:rPr>
              <w:t>Ballots</w:t>
            </w:r>
          </w:p>
        </w:tc>
        <w:tc>
          <w:tcPr>
            <w:tcW w:w="1440" w:type="dxa"/>
            <w:vAlign w:val="center"/>
          </w:tcPr>
          <w:p w:rsidR="008919EE" w:rsidRPr="00076F59" w:rsidRDefault="00103B60" w:rsidP="00076F59">
            <w:pPr>
              <w:jc w:val="center"/>
              <w:cnfStyle w:val="100000000000" w:firstRow="1" w:lastRow="0" w:firstColumn="0" w:lastColumn="0" w:oddVBand="0" w:evenVBand="0" w:oddHBand="0" w:evenHBand="0" w:firstRowFirstColumn="0" w:firstRowLastColumn="0" w:lastRowFirstColumn="0" w:lastRowLastColumn="0"/>
            </w:pPr>
            <w:r>
              <w:t>49</w:t>
            </w:r>
          </w:p>
        </w:tc>
      </w:tr>
      <w:tr w:rsidR="008919EE" w:rsidTr="003B2C91">
        <w:trPr>
          <w:cnfStyle w:val="100000000000" w:firstRow="1" w:lastRow="0" w:firstColumn="0" w:lastColumn="0" w:oddVBand="0" w:evenVBand="0" w:oddHBand="0" w:evenHBand="0" w:firstRowFirstColumn="0" w:firstRowLastColumn="0" w:lastRowFirstColumn="0" w:lastRowLastColumn="0"/>
          <w:cantSplit/>
          <w:trHeight w:val="504"/>
          <w:tblHeader/>
        </w:trPr>
        <w:tc>
          <w:tcPr>
            <w:cnfStyle w:val="001000000000" w:firstRow="0" w:lastRow="0" w:firstColumn="1" w:lastColumn="0" w:oddVBand="0" w:evenVBand="0" w:oddHBand="0" w:evenHBand="0" w:firstRowFirstColumn="0" w:firstRowLastColumn="0" w:lastRowFirstColumn="0" w:lastRowLastColumn="0"/>
            <w:tcW w:w="7380" w:type="dxa"/>
            <w:vAlign w:val="center"/>
          </w:tcPr>
          <w:p w:rsidR="008919EE" w:rsidRPr="00954663" w:rsidRDefault="008919EE" w:rsidP="008919EE">
            <w:pPr>
              <w:rPr>
                <w:b w:val="0"/>
              </w:rPr>
            </w:pPr>
            <w:r w:rsidRPr="00954663">
              <w:rPr>
                <w:b w:val="0"/>
              </w:rPr>
              <w:t>Declaration of Identity</w:t>
            </w:r>
          </w:p>
        </w:tc>
        <w:tc>
          <w:tcPr>
            <w:tcW w:w="1440" w:type="dxa"/>
            <w:vAlign w:val="center"/>
          </w:tcPr>
          <w:p w:rsidR="008919EE" w:rsidRPr="00076F59" w:rsidRDefault="00103B60" w:rsidP="00076F59">
            <w:pPr>
              <w:jc w:val="center"/>
              <w:cnfStyle w:val="100000000000" w:firstRow="1" w:lastRow="0" w:firstColumn="0" w:lastColumn="0" w:oddVBand="0" w:evenVBand="0" w:oddHBand="0" w:evenHBand="0" w:firstRowFirstColumn="0" w:firstRowLastColumn="0" w:lastRowFirstColumn="0" w:lastRowLastColumn="0"/>
            </w:pPr>
            <w:r>
              <w:t>50</w:t>
            </w:r>
          </w:p>
        </w:tc>
      </w:tr>
      <w:tr w:rsidR="008919EE" w:rsidTr="003B2C91">
        <w:trPr>
          <w:cnfStyle w:val="100000000000" w:firstRow="1" w:lastRow="0" w:firstColumn="0" w:lastColumn="0" w:oddVBand="0" w:evenVBand="0" w:oddHBand="0" w:evenHBand="0" w:firstRowFirstColumn="0" w:firstRowLastColumn="0" w:lastRowFirstColumn="0" w:lastRowLastColumn="0"/>
          <w:cantSplit/>
          <w:trHeight w:val="504"/>
          <w:tblHeader/>
        </w:trPr>
        <w:tc>
          <w:tcPr>
            <w:cnfStyle w:val="001000000000" w:firstRow="0" w:lastRow="0" w:firstColumn="1" w:lastColumn="0" w:oddVBand="0" w:evenVBand="0" w:oddHBand="0" w:evenHBand="0" w:firstRowFirstColumn="0" w:firstRowLastColumn="0" w:lastRowFirstColumn="0" w:lastRowLastColumn="0"/>
            <w:tcW w:w="7380" w:type="dxa"/>
            <w:vAlign w:val="center"/>
          </w:tcPr>
          <w:p w:rsidR="008919EE" w:rsidRPr="00954663" w:rsidRDefault="008919EE" w:rsidP="008919EE">
            <w:pPr>
              <w:rPr>
                <w:b w:val="0"/>
              </w:rPr>
            </w:pPr>
            <w:r w:rsidRPr="00954663">
              <w:rPr>
                <w:b w:val="0"/>
              </w:rPr>
              <w:t>Receiving Centre Map/Windshield Sign</w:t>
            </w:r>
          </w:p>
        </w:tc>
        <w:tc>
          <w:tcPr>
            <w:tcW w:w="1440" w:type="dxa"/>
            <w:vAlign w:val="center"/>
          </w:tcPr>
          <w:p w:rsidR="008919EE" w:rsidRPr="00076F59" w:rsidRDefault="00103B60" w:rsidP="00076F59">
            <w:pPr>
              <w:jc w:val="center"/>
              <w:cnfStyle w:val="100000000000" w:firstRow="1" w:lastRow="0" w:firstColumn="0" w:lastColumn="0" w:oddVBand="0" w:evenVBand="0" w:oddHBand="0" w:evenHBand="0" w:firstRowFirstColumn="0" w:firstRowLastColumn="0" w:lastRowFirstColumn="0" w:lastRowLastColumn="0"/>
            </w:pPr>
            <w:r>
              <w:t>51</w:t>
            </w:r>
          </w:p>
        </w:tc>
      </w:tr>
      <w:tr w:rsidR="008919EE" w:rsidTr="003B2C91">
        <w:trPr>
          <w:cnfStyle w:val="100000000000" w:firstRow="1" w:lastRow="0" w:firstColumn="0" w:lastColumn="0" w:oddVBand="0" w:evenVBand="0" w:oddHBand="0" w:evenHBand="0" w:firstRowFirstColumn="0" w:firstRowLastColumn="0" w:lastRowFirstColumn="0" w:lastRowLastColumn="0"/>
          <w:cantSplit/>
          <w:trHeight w:val="504"/>
          <w:tblHeader/>
        </w:trPr>
        <w:tc>
          <w:tcPr>
            <w:cnfStyle w:val="001000000000" w:firstRow="0" w:lastRow="0" w:firstColumn="1" w:lastColumn="0" w:oddVBand="0" w:evenVBand="0" w:oddHBand="0" w:evenHBand="0" w:firstRowFirstColumn="0" w:firstRowLastColumn="0" w:lastRowFirstColumn="0" w:lastRowLastColumn="0"/>
            <w:tcW w:w="7380" w:type="dxa"/>
            <w:vAlign w:val="center"/>
          </w:tcPr>
          <w:p w:rsidR="008919EE" w:rsidRPr="00954663" w:rsidRDefault="008919EE" w:rsidP="008919EE">
            <w:pPr>
              <w:rPr>
                <w:b w:val="0"/>
              </w:rPr>
            </w:pPr>
            <w:r w:rsidRPr="00954663">
              <w:rPr>
                <w:b w:val="0"/>
              </w:rPr>
              <w:t>Scrutineer Appointment Notice</w:t>
            </w:r>
          </w:p>
        </w:tc>
        <w:tc>
          <w:tcPr>
            <w:tcW w:w="1440" w:type="dxa"/>
            <w:vAlign w:val="center"/>
          </w:tcPr>
          <w:p w:rsidR="008919EE" w:rsidRPr="00076F59" w:rsidRDefault="00103B60" w:rsidP="00076F59">
            <w:pPr>
              <w:jc w:val="center"/>
              <w:cnfStyle w:val="100000000000" w:firstRow="1" w:lastRow="0" w:firstColumn="0" w:lastColumn="0" w:oddVBand="0" w:evenVBand="0" w:oddHBand="0" w:evenHBand="0" w:firstRowFirstColumn="0" w:firstRowLastColumn="0" w:lastRowFirstColumn="0" w:lastRowLastColumn="0"/>
            </w:pPr>
            <w:r>
              <w:t>52</w:t>
            </w:r>
          </w:p>
        </w:tc>
      </w:tr>
      <w:tr w:rsidR="008919EE" w:rsidTr="003B2C91">
        <w:trPr>
          <w:cnfStyle w:val="100000000000" w:firstRow="1" w:lastRow="0" w:firstColumn="0" w:lastColumn="0" w:oddVBand="0" w:evenVBand="0" w:oddHBand="0" w:evenHBand="0" w:firstRowFirstColumn="0" w:firstRowLastColumn="0" w:lastRowFirstColumn="0" w:lastRowLastColumn="0"/>
          <w:cantSplit/>
          <w:trHeight w:val="504"/>
          <w:tblHeader/>
        </w:trPr>
        <w:tc>
          <w:tcPr>
            <w:cnfStyle w:val="001000000000" w:firstRow="0" w:lastRow="0" w:firstColumn="1" w:lastColumn="0" w:oddVBand="0" w:evenVBand="0" w:oddHBand="0" w:evenHBand="0" w:firstRowFirstColumn="0" w:firstRowLastColumn="0" w:lastRowFirstColumn="0" w:lastRowLastColumn="0"/>
            <w:tcW w:w="7380" w:type="dxa"/>
            <w:vAlign w:val="center"/>
          </w:tcPr>
          <w:p w:rsidR="008919EE" w:rsidRPr="00954663" w:rsidRDefault="008919EE" w:rsidP="008919EE">
            <w:pPr>
              <w:rPr>
                <w:b w:val="0"/>
              </w:rPr>
            </w:pPr>
            <w:r w:rsidRPr="00954663">
              <w:rPr>
                <w:b w:val="0"/>
              </w:rPr>
              <w:t>Voter Information Card</w:t>
            </w:r>
          </w:p>
        </w:tc>
        <w:tc>
          <w:tcPr>
            <w:tcW w:w="1440" w:type="dxa"/>
            <w:vAlign w:val="center"/>
          </w:tcPr>
          <w:p w:rsidR="008919EE" w:rsidRPr="00076F59" w:rsidRDefault="00103B60" w:rsidP="00076F59">
            <w:pPr>
              <w:jc w:val="center"/>
              <w:cnfStyle w:val="100000000000" w:firstRow="1" w:lastRow="0" w:firstColumn="0" w:lastColumn="0" w:oddVBand="0" w:evenVBand="0" w:oddHBand="0" w:evenHBand="0" w:firstRowFirstColumn="0" w:firstRowLastColumn="0" w:lastRowFirstColumn="0" w:lastRowLastColumn="0"/>
            </w:pPr>
            <w:r>
              <w:t>53</w:t>
            </w:r>
          </w:p>
        </w:tc>
      </w:tr>
      <w:tr w:rsidR="008919EE" w:rsidTr="003B2C91">
        <w:trPr>
          <w:cnfStyle w:val="100000000000" w:firstRow="1" w:lastRow="0" w:firstColumn="0" w:lastColumn="0" w:oddVBand="0" w:evenVBand="0" w:oddHBand="0" w:evenHBand="0" w:firstRowFirstColumn="0" w:firstRowLastColumn="0" w:lastRowFirstColumn="0" w:lastRowLastColumn="0"/>
          <w:cantSplit/>
          <w:trHeight w:val="504"/>
          <w:tblHeader/>
        </w:trPr>
        <w:tc>
          <w:tcPr>
            <w:cnfStyle w:val="001000000000" w:firstRow="0" w:lastRow="0" w:firstColumn="1" w:lastColumn="0" w:oddVBand="0" w:evenVBand="0" w:oddHBand="0" w:evenHBand="0" w:firstRowFirstColumn="0" w:firstRowLastColumn="0" w:lastRowFirstColumn="0" w:lastRowLastColumn="0"/>
            <w:tcW w:w="7380" w:type="dxa"/>
            <w:vAlign w:val="center"/>
          </w:tcPr>
          <w:p w:rsidR="008919EE" w:rsidRPr="00954663" w:rsidRDefault="00703DA9" w:rsidP="008919EE">
            <w:pPr>
              <w:rPr>
                <w:b w:val="0"/>
              </w:rPr>
            </w:pPr>
            <w:r>
              <w:rPr>
                <w:b w:val="0"/>
              </w:rPr>
              <w:t>Voters' List</w:t>
            </w:r>
          </w:p>
        </w:tc>
        <w:tc>
          <w:tcPr>
            <w:tcW w:w="1440" w:type="dxa"/>
            <w:vAlign w:val="center"/>
          </w:tcPr>
          <w:p w:rsidR="008919EE" w:rsidRPr="00076F59" w:rsidRDefault="008A53E6" w:rsidP="00E82635">
            <w:pPr>
              <w:jc w:val="center"/>
              <w:cnfStyle w:val="100000000000" w:firstRow="1" w:lastRow="0" w:firstColumn="0" w:lastColumn="0" w:oddVBand="0" w:evenVBand="0" w:oddHBand="0" w:evenHBand="0" w:firstRowFirstColumn="0" w:firstRowLastColumn="0" w:lastRowFirstColumn="0" w:lastRowLastColumn="0"/>
            </w:pPr>
            <w:r>
              <w:t>5</w:t>
            </w:r>
            <w:r w:rsidR="00103B60">
              <w:t>4</w:t>
            </w:r>
          </w:p>
        </w:tc>
      </w:tr>
      <w:tr w:rsidR="008A53E6" w:rsidTr="003B2C91">
        <w:trPr>
          <w:cnfStyle w:val="100000000000" w:firstRow="1" w:lastRow="0" w:firstColumn="0" w:lastColumn="0" w:oddVBand="0" w:evenVBand="0" w:oddHBand="0" w:evenHBand="0" w:firstRowFirstColumn="0" w:firstRowLastColumn="0" w:lastRowFirstColumn="0" w:lastRowLastColumn="0"/>
          <w:cantSplit/>
          <w:trHeight w:val="504"/>
          <w:tblHeader/>
        </w:trPr>
        <w:tc>
          <w:tcPr>
            <w:cnfStyle w:val="001000000000" w:firstRow="0" w:lastRow="0" w:firstColumn="1" w:lastColumn="0" w:oddVBand="0" w:evenVBand="0" w:oddHBand="0" w:evenHBand="0" w:firstRowFirstColumn="0" w:firstRowLastColumn="0" w:lastRowFirstColumn="0" w:lastRowLastColumn="0"/>
            <w:tcW w:w="7380" w:type="dxa"/>
            <w:vAlign w:val="center"/>
          </w:tcPr>
          <w:p w:rsidR="008A53E6" w:rsidRPr="00954663" w:rsidRDefault="008A53E6" w:rsidP="008A53E6">
            <w:pPr>
              <w:rPr>
                <w:b w:val="0"/>
              </w:rPr>
            </w:pPr>
            <w:r w:rsidRPr="00954663">
              <w:rPr>
                <w:b w:val="0"/>
              </w:rPr>
              <w:t>Voters' List Amendment Application</w:t>
            </w:r>
          </w:p>
        </w:tc>
        <w:tc>
          <w:tcPr>
            <w:tcW w:w="1440" w:type="dxa"/>
            <w:vAlign w:val="center"/>
          </w:tcPr>
          <w:p w:rsidR="008A53E6" w:rsidRPr="00076F59" w:rsidRDefault="008A53E6" w:rsidP="00A6688A">
            <w:pPr>
              <w:jc w:val="center"/>
              <w:cnfStyle w:val="100000000000" w:firstRow="1" w:lastRow="0" w:firstColumn="0" w:lastColumn="0" w:oddVBand="0" w:evenVBand="0" w:oddHBand="0" w:evenHBand="0" w:firstRowFirstColumn="0" w:firstRowLastColumn="0" w:lastRowFirstColumn="0" w:lastRowLastColumn="0"/>
            </w:pPr>
            <w:r>
              <w:t>5</w:t>
            </w:r>
            <w:r w:rsidR="00A6688A">
              <w:t>8</w:t>
            </w:r>
          </w:p>
        </w:tc>
      </w:tr>
      <w:tr w:rsidR="008A53E6" w:rsidTr="003B2C91">
        <w:trPr>
          <w:cnfStyle w:val="100000000000" w:firstRow="1" w:lastRow="0" w:firstColumn="0" w:lastColumn="0" w:oddVBand="0" w:evenVBand="0" w:oddHBand="0" w:evenHBand="0" w:firstRowFirstColumn="0" w:firstRowLastColumn="0" w:lastRowFirstColumn="0" w:lastRowLastColumn="0"/>
          <w:cantSplit/>
          <w:trHeight w:val="504"/>
          <w:tblHeader/>
        </w:trPr>
        <w:tc>
          <w:tcPr>
            <w:cnfStyle w:val="001000000000" w:firstRow="0" w:lastRow="0" w:firstColumn="1" w:lastColumn="0" w:oddVBand="0" w:evenVBand="0" w:oddHBand="0" w:evenHBand="0" w:firstRowFirstColumn="0" w:firstRowLastColumn="0" w:lastRowFirstColumn="0" w:lastRowLastColumn="0"/>
            <w:tcW w:w="7380" w:type="dxa"/>
            <w:vAlign w:val="center"/>
          </w:tcPr>
          <w:p w:rsidR="008A53E6" w:rsidRPr="00954663" w:rsidRDefault="008A53E6" w:rsidP="008A53E6">
            <w:pPr>
              <w:rPr>
                <w:b w:val="0"/>
              </w:rPr>
            </w:pPr>
            <w:r>
              <w:rPr>
                <w:b w:val="0"/>
              </w:rPr>
              <w:t>Voting Proxy Appointment</w:t>
            </w:r>
          </w:p>
        </w:tc>
        <w:tc>
          <w:tcPr>
            <w:tcW w:w="1440" w:type="dxa"/>
            <w:vAlign w:val="center"/>
          </w:tcPr>
          <w:p w:rsidR="008A53E6" w:rsidRPr="00076F59" w:rsidRDefault="00E003E8" w:rsidP="00A6688A">
            <w:pPr>
              <w:jc w:val="center"/>
              <w:cnfStyle w:val="100000000000" w:firstRow="1" w:lastRow="0" w:firstColumn="0" w:lastColumn="0" w:oddVBand="0" w:evenVBand="0" w:oddHBand="0" w:evenHBand="0" w:firstRowFirstColumn="0" w:firstRowLastColumn="0" w:lastRowFirstColumn="0" w:lastRowLastColumn="0"/>
            </w:pPr>
            <w:r>
              <w:t>5</w:t>
            </w:r>
            <w:r w:rsidR="00A6688A">
              <w:t>9</w:t>
            </w:r>
          </w:p>
        </w:tc>
      </w:tr>
    </w:tbl>
    <w:p w:rsidR="008919EE" w:rsidRDefault="008919EE" w:rsidP="008919EE">
      <w:pPr>
        <w:spacing w:after="0" w:line="240" w:lineRule="auto"/>
        <w:ind w:left="1440"/>
      </w:pPr>
    </w:p>
    <w:p w:rsidR="00954663" w:rsidRDefault="00954663" w:rsidP="008919EE">
      <w:pPr>
        <w:spacing w:after="0" w:line="240" w:lineRule="auto"/>
        <w:ind w:left="1440"/>
      </w:pPr>
    </w:p>
    <w:p w:rsidR="002739FE" w:rsidRDefault="002739FE" w:rsidP="0044451F">
      <w:pPr>
        <w:spacing w:after="0" w:line="240" w:lineRule="auto"/>
      </w:pPr>
    </w:p>
    <w:p w:rsidR="00595730" w:rsidRDefault="001A470D" w:rsidP="00812005">
      <w:pPr>
        <w:pStyle w:val="MParaTitle"/>
        <w:pageBreakBefore/>
        <w:ind w:left="0"/>
      </w:pPr>
      <w:r>
        <w:t>BALLOT STATEMENT</w:t>
      </w:r>
    </w:p>
    <w:p w:rsidR="00B32723" w:rsidRDefault="00AF20F2" w:rsidP="0044451F">
      <w:pPr>
        <w:pStyle w:val="MBullet2"/>
        <w:numPr>
          <w:ilvl w:val="0"/>
          <w:numId w:val="0"/>
        </w:numPr>
        <w:spacing w:after="0" w:line="240" w:lineRule="auto"/>
        <w:rPr>
          <w:b/>
        </w:rPr>
      </w:pPr>
      <w:r>
        <w:rPr>
          <w:b/>
          <w:noProof/>
          <w:lang w:eastAsia="en-CA"/>
        </w:rPr>
        <w:drawing>
          <wp:anchor distT="0" distB="0" distL="114300" distR="114300" simplePos="0" relativeHeight="251680768" behindDoc="0" locked="0" layoutInCell="1" allowOverlap="1">
            <wp:simplePos x="0" y="0"/>
            <wp:positionH relativeFrom="column">
              <wp:posOffset>620175</wp:posOffset>
            </wp:positionH>
            <wp:positionV relativeFrom="paragraph">
              <wp:posOffset>129540</wp:posOffset>
            </wp:positionV>
            <wp:extent cx="5009322" cy="8396684"/>
            <wp:effectExtent l="19050" t="19050" r="20320" b="23495"/>
            <wp:wrapNone/>
            <wp:docPr id="4781" name="Picture 4781" descr="Image of Ballot Statement form"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1" name="ballot statement.png"/>
                    <pic:cNvPicPr/>
                  </pic:nvPicPr>
                  <pic:blipFill>
                    <a:blip r:embed="rId34">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009322" cy="8396684"/>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rsidR="00B17091" w:rsidRDefault="00760F9E" w:rsidP="00B17091">
      <w:pPr>
        <w:pStyle w:val="MBullet2"/>
        <w:pageBreakBefore/>
        <w:numPr>
          <w:ilvl w:val="0"/>
          <w:numId w:val="0"/>
        </w:numPr>
        <w:spacing w:after="0" w:line="240" w:lineRule="auto"/>
        <w:rPr>
          <w:b/>
        </w:rPr>
      </w:pPr>
      <w:r>
        <w:rPr>
          <w:noProof/>
          <w:lang w:eastAsia="en-CA"/>
        </w:rPr>
        <w:drawing>
          <wp:anchor distT="0" distB="0" distL="114300" distR="114300" simplePos="0" relativeHeight="251750400" behindDoc="0" locked="0" layoutInCell="1" allowOverlap="1">
            <wp:simplePos x="0" y="0"/>
            <wp:positionH relativeFrom="column">
              <wp:posOffset>-1</wp:posOffset>
            </wp:positionH>
            <wp:positionV relativeFrom="paragraph">
              <wp:posOffset>469900</wp:posOffset>
            </wp:positionV>
            <wp:extent cx="6254091" cy="8191500"/>
            <wp:effectExtent l="19050" t="19050" r="13970" b="19050"/>
            <wp:wrapNone/>
            <wp:docPr id="18" name="Picture 18" descr="Image of Ballot Transfer form"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258210" cy="8196896"/>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1A470D">
        <w:rPr>
          <w:b/>
        </w:rPr>
        <w:t>BALLOT TRANSFER NOTICE</w:t>
      </w:r>
    </w:p>
    <w:p w:rsidR="00A0639F" w:rsidRDefault="00BE7404" w:rsidP="00B17091">
      <w:pPr>
        <w:pStyle w:val="MBullet2"/>
        <w:pageBreakBefore/>
        <w:numPr>
          <w:ilvl w:val="0"/>
          <w:numId w:val="0"/>
        </w:numPr>
        <w:spacing w:after="0" w:line="240" w:lineRule="auto"/>
        <w:rPr>
          <w:b/>
        </w:rPr>
      </w:pPr>
      <w:r>
        <w:rPr>
          <w:b/>
        </w:rPr>
        <w:t>BALLOTS</w:t>
      </w:r>
    </w:p>
    <w:p w:rsidR="00A0639F" w:rsidRDefault="00A0639F" w:rsidP="00A0639F">
      <w:pPr>
        <w:pStyle w:val="MBullet2"/>
        <w:numPr>
          <w:ilvl w:val="0"/>
          <w:numId w:val="0"/>
        </w:numPr>
        <w:spacing w:after="0" w:line="240" w:lineRule="auto"/>
        <w:rPr>
          <w:b/>
        </w:rPr>
      </w:pPr>
    </w:p>
    <w:p w:rsidR="008A53E6" w:rsidRDefault="008A53E6" w:rsidP="00A0639F">
      <w:pPr>
        <w:pStyle w:val="MBullet2"/>
        <w:numPr>
          <w:ilvl w:val="0"/>
          <w:numId w:val="0"/>
        </w:numPr>
        <w:spacing w:after="0" w:line="240" w:lineRule="auto"/>
        <w:rPr>
          <w:b/>
        </w:rPr>
      </w:pPr>
    </w:p>
    <w:p w:rsidR="00B17091" w:rsidRDefault="00A0639F" w:rsidP="00393E3B">
      <w:pPr>
        <w:pStyle w:val="MBullet2"/>
        <w:numPr>
          <w:ilvl w:val="0"/>
          <w:numId w:val="0"/>
        </w:numPr>
        <w:spacing w:after="0"/>
        <w:rPr>
          <w:rStyle w:val="MParChar"/>
        </w:rPr>
      </w:pPr>
      <w:r w:rsidRPr="00A0639F">
        <w:rPr>
          <w:rStyle w:val="MParChar"/>
        </w:rPr>
        <w:t>There are 5 different ballot types</w:t>
      </w:r>
      <w:r>
        <w:rPr>
          <w:rStyle w:val="MParChar"/>
        </w:rPr>
        <w:t>.</w:t>
      </w:r>
    </w:p>
    <w:p w:rsidR="00A875A7" w:rsidRDefault="00A875A7" w:rsidP="00393E3B">
      <w:pPr>
        <w:pStyle w:val="MBullet2"/>
        <w:numPr>
          <w:ilvl w:val="0"/>
          <w:numId w:val="0"/>
        </w:numPr>
        <w:spacing w:after="0"/>
        <w:rPr>
          <w:rStyle w:val="MParChar"/>
        </w:rPr>
      </w:pPr>
    </w:p>
    <w:p w:rsidR="00A875A7" w:rsidRDefault="00A875A7" w:rsidP="00393E3B">
      <w:pPr>
        <w:spacing w:after="0"/>
        <w:rPr>
          <w:rFonts w:eastAsia="Times New Roman" w:cs="Times New Roman"/>
          <w:b/>
          <w:szCs w:val="20"/>
          <w:lang w:val="en-US"/>
        </w:rPr>
      </w:pPr>
      <w:r>
        <w:rPr>
          <w:rFonts w:eastAsia="Times New Roman" w:cs="Times New Roman"/>
          <w:b/>
          <w:szCs w:val="20"/>
          <w:lang w:val="en-US"/>
        </w:rPr>
        <w:t>The type of ballot a voter receives is based on their school support, which is found:</w:t>
      </w:r>
    </w:p>
    <w:p w:rsidR="00A875A7" w:rsidRPr="005C5F5B" w:rsidRDefault="00A875A7" w:rsidP="00157CF1">
      <w:pPr>
        <w:pStyle w:val="MBullet1"/>
        <w:numPr>
          <w:ilvl w:val="0"/>
          <w:numId w:val="19"/>
        </w:numPr>
        <w:spacing w:after="0"/>
        <w:rPr>
          <w:lang w:val="en-US"/>
        </w:rPr>
      </w:pPr>
      <w:r w:rsidRPr="005C5F5B">
        <w:rPr>
          <w:lang w:val="en-US"/>
        </w:rPr>
        <w:t xml:space="preserve">In the school support </w:t>
      </w:r>
      <w:r>
        <w:rPr>
          <w:lang w:val="en-US"/>
        </w:rPr>
        <w:t xml:space="preserve">(S) </w:t>
      </w:r>
      <w:r w:rsidRPr="005C5F5B">
        <w:rPr>
          <w:lang w:val="en-US"/>
        </w:rPr>
        <w:t>column on the voters' list</w:t>
      </w:r>
    </w:p>
    <w:p w:rsidR="00A875A7" w:rsidRDefault="00A875A7" w:rsidP="00157CF1">
      <w:pPr>
        <w:pStyle w:val="MBullet1"/>
        <w:numPr>
          <w:ilvl w:val="0"/>
          <w:numId w:val="19"/>
        </w:numPr>
        <w:spacing w:after="0"/>
        <w:rPr>
          <w:lang w:val="en-US"/>
        </w:rPr>
      </w:pPr>
      <w:r w:rsidRPr="005C5F5B">
        <w:rPr>
          <w:lang w:val="en-US"/>
        </w:rPr>
        <w:t>On a completed Voters' List Amendment Application</w:t>
      </w:r>
    </w:p>
    <w:p w:rsidR="00393E3B" w:rsidRPr="005C5F5B" w:rsidRDefault="00393E3B" w:rsidP="00393E3B">
      <w:pPr>
        <w:pStyle w:val="MBullet1"/>
        <w:numPr>
          <w:ilvl w:val="0"/>
          <w:numId w:val="0"/>
        </w:numPr>
        <w:spacing w:after="0"/>
        <w:ind w:left="2160"/>
        <w:rPr>
          <w:lang w:val="en-US"/>
        </w:rPr>
      </w:pPr>
    </w:p>
    <w:p w:rsidR="00A875A7" w:rsidRPr="00393E3B" w:rsidRDefault="00393E3B" w:rsidP="00393E3B">
      <w:pPr>
        <w:spacing w:after="0"/>
        <w:rPr>
          <w:rFonts w:eastAsia="Times New Roman" w:cs="Times New Roman"/>
          <w:b/>
          <w:szCs w:val="20"/>
          <w:lang w:val="en-US"/>
        </w:rPr>
      </w:pPr>
      <w:r w:rsidRPr="00393E3B">
        <w:rPr>
          <w:rFonts w:eastAsia="Times New Roman" w:cs="Times New Roman"/>
          <w:b/>
          <w:szCs w:val="20"/>
          <w:lang w:val="en-US"/>
        </w:rPr>
        <w:t>School Support and Ballot Type:</w:t>
      </w:r>
    </w:p>
    <w:p w:rsidR="00A875A7" w:rsidRDefault="00A875A7" w:rsidP="00157CF1">
      <w:pPr>
        <w:pStyle w:val="MBullet1"/>
        <w:numPr>
          <w:ilvl w:val="0"/>
          <w:numId w:val="17"/>
        </w:numPr>
        <w:spacing w:after="0"/>
        <w:rPr>
          <w:lang w:val="en-US"/>
        </w:rPr>
      </w:pPr>
      <w:r>
        <w:rPr>
          <w:lang w:val="en-US"/>
        </w:rPr>
        <w:t xml:space="preserve">Public school elector………………….school support is </w:t>
      </w:r>
      <w:r w:rsidRPr="005C5F5B">
        <w:rPr>
          <w:lang w:val="en-US"/>
        </w:rPr>
        <w:t>P</w:t>
      </w:r>
      <w:r w:rsidR="003E6EC6">
        <w:rPr>
          <w:lang w:val="en-US"/>
        </w:rPr>
        <w:t>………..P B</w:t>
      </w:r>
      <w:r>
        <w:rPr>
          <w:lang w:val="en-US"/>
        </w:rPr>
        <w:t>allot</w:t>
      </w:r>
    </w:p>
    <w:p w:rsidR="00A875A7" w:rsidRDefault="00A875A7" w:rsidP="00157CF1">
      <w:pPr>
        <w:pStyle w:val="MBullet1"/>
        <w:numPr>
          <w:ilvl w:val="0"/>
          <w:numId w:val="17"/>
        </w:numPr>
        <w:spacing w:after="0"/>
        <w:rPr>
          <w:lang w:val="en-US"/>
        </w:rPr>
      </w:pPr>
      <w:r>
        <w:rPr>
          <w:lang w:val="en-US"/>
        </w:rPr>
        <w:t>Catholic school elector……</w:t>
      </w:r>
      <w:r w:rsidR="002354D2">
        <w:rPr>
          <w:lang w:val="en-US"/>
        </w:rPr>
        <w:t xml:space="preserve">………….school support is C………..C </w:t>
      </w:r>
      <w:r w:rsidR="003E6EC6">
        <w:rPr>
          <w:lang w:val="en-US"/>
        </w:rPr>
        <w:t>B</w:t>
      </w:r>
      <w:r>
        <w:rPr>
          <w:lang w:val="en-US"/>
        </w:rPr>
        <w:t>allot</w:t>
      </w:r>
    </w:p>
    <w:p w:rsidR="00A875A7" w:rsidRDefault="00A875A7" w:rsidP="00157CF1">
      <w:pPr>
        <w:pStyle w:val="MBullet1"/>
        <w:numPr>
          <w:ilvl w:val="0"/>
          <w:numId w:val="17"/>
        </w:numPr>
        <w:spacing w:after="0"/>
        <w:rPr>
          <w:lang w:val="en-US"/>
        </w:rPr>
      </w:pPr>
      <w:r>
        <w:rPr>
          <w:lang w:val="en-US"/>
        </w:rPr>
        <w:t>French public school elector……….</w:t>
      </w:r>
      <w:r w:rsidR="002354D2">
        <w:rPr>
          <w:lang w:val="en-US"/>
        </w:rPr>
        <w:t xml:space="preserve">...school support is FP……...FP </w:t>
      </w:r>
      <w:r w:rsidR="003E6EC6">
        <w:rPr>
          <w:lang w:val="en-US"/>
        </w:rPr>
        <w:t>B</w:t>
      </w:r>
      <w:r>
        <w:rPr>
          <w:lang w:val="en-US"/>
        </w:rPr>
        <w:t>allot</w:t>
      </w:r>
    </w:p>
    <w:p w:rsidR="00A875A7" w:rsidRDefault="00A875A7" w:rsidP="00157CF1">
      <w:pPr>
        <w:pStyle w:val="MBullet1"/>
        <w:numPr>
          <w:ilvl w:val="0"/>
          <w:numId w:val="17"/>
        </w:numPr>
        <w:spacing w:after="0"/>
        <w:rPr>
          <w:lang w:val="en-US"/>
        </w:rPr>
      </w:pPr>
      <w:r>
        <w:rPr>
          <w:lang w:val="en-US"/>
        </w:rPr>
        <w:t>French catholic school elector…</w:t>
      </w:r>
      <w:r w:rsidR="008A6AE6">
        <w:rPr>
          <w:lang w:val="en-US"/>
        </w:rPr>
        <w:t xml:space="preserve">…….school support is FC……...FC </w:t>
      </w:r>
      <w:r w:rsidR="003E6EC6">
        <w:rPr>
          <w:lang w:val="en-US"/>
        </w:rPr>
        <w:t>B</w:t>
      </w:r>
      <w:r>
        <w:rPr>
          <w:lang w:val="en-US"/>
        </w:rPr>
        <w:t>allot</w:t>
      </w:r>
    </w:p>
    <w:p w:rsidR="00E90715" w:rsidRPr="005C5F5B" w:rsidRDefault="00E90715" w:rsidP="00E90715">
      <w:pPr>
        <w:spacing w:after="0"/>
        <w:rPr>
          <w:rFonts w:eastAsia="Times New Roman" w:cs="Arial"/>
          <w:sz w:val="12"/>
          <w:szCs w:val="12"/>
          <w:lang w:val="en-US"/>
        </w:rPr>
      </w:pPr>
    </w:p>
    <w:p w:rsidR="00A875A7" w:rsidRDefault="00A875A7" w:rsidP="00393E3B">
      <w:pPr>
        <w:spacing w:after="0"/>
        <w:rPr>
          <w:rFonts w:eastAsia="Times New Roman" w:cs="Times New Roman"/>
          <w:b/>
          <w:szCs w:val="20"/>
          <w:lang w:val="en-US"/>
        </w:rPr>
      </w:pPr>
      <w:r w:rsidRPr="005C5F5B">
        <w:rPr>
          <w:rFonts w:eastAsia="Times New Roman" w:cs="Times New Roman"/>
          <w:b/>
          <w:szCs w:val="20"/>
          <w:lang w:val="en-US"/>
        </w:rPr>
        <w:t>Exception</w:t>
      </w:r>
      <w:r w:rsidR="00E90715">
        <w:rPr>
          <w:rFonts w:eastAsia="Times New Roman" w:cs="Times New Roman"/>
          <w:b/>
          <w:szCs w:val="20"/>
          <w:lang w:val="en-US"/>
        </w:rPr>
        <w:t xml:space="preserve"> – The N ballot</w:t>
      </w:r>
      <w:r w:rsidRPr="005C5F5B">
        <w:rPr>
          <w:rFonts w:eastAsia="Times New Roman" w:cs="Times New Roman"/>
          <w:b/>
          <w:szCs w:val="20"/>
          <w:lang w:val="en-US"/>
        </w:rPr>
        <w:t>:</w:t>
      </w:r>
    </w:p>
    <w:p w:rsidR="00A875A7" w:rsidRPr="005C5F5B" w:rsidRDefault="00A875A7" w:rsidP="00393E3B">
      <w:pPr>
        <w:spacing w:after="0"/>
        <w:rPr>
          <w:rFonts w:eastAsia="Times New Roman" w:cs="Times New Roman"/>
          <w:b/>
          <w:sz w:val="12"/>
          <w:szCs w:val="12"/>
          <w:lang w:val="en-US"/>
        </w:rPr>
      </w:pPr>
    </w:p>
    <w:p w:rsidR="00E90715" w:rsidRDefault="00A875A7" w:rsidP="00C1232A">
      <w:pPr>
        <w:pStyle w:val="MBullet2"/>
        <w:numPr>
          <w:ilvl w:val="0"/>
          <w:numId w:val="0"/>
        </w:numPr>
        <w:spacing w:after="0" w:line="240" w:lineRule="auto"/>
        <w:rPr>
          <w:rFonts w:eastAsia="Times New Roman" w:cs="Times New Roman"/>
          <w:szCs w:val="20"/>
          <w:lang w:val="en-US"/>
        </w:rPr>
      </w:pPr>
      <w:r>
        <w:rPr>
          <w:rFonts w:eastAsia="Times New Roman" w:cs="Times New Roman"/>
          <w:szCs w:val="20"/>
          <w:lang w:val="en-US"/>
        </w:rPr>
        <w:t>A</w:t>
      </w:r>
      <w:r w:rsidRPr="005C5F5B">
        <w:rPr>
          <w:rFonts w:eastAsia="Times New Roman" w:cs="Times New Roman"/>
          <w:szCs w:val="20"/>
          <w:lang w:val="en-US"/>
        </w:rPr>
        <w:t xml:space="preserve"> voter </w:t>
      </w:r>
      <w:r>
        <w:rPr>
          <w:rFonts w:eastAsia="Times New Roman" w:cs="Times New Roman"/>
          <w:szCs w:val="20"/>
          <w:lang w:val="en-US"/>
        </w:rPr>
        <w:t>who is a non-resident owner or tenant of commercial or industrial property</w:t>
      </w:r>
      <w:r w:rsidR="00FD406A">
        <w:rPr>
          <w:rFonts w:eastAsia="Times New Roman" w:cs="Times New Roman"/>
          <w:szCs w:val="20"/>
          <w:lang w:val="en-US"/>
        </w:rPr>
        <w:t xml:space="preserve"> </w:t>
      </w:r>
      <w:r w:rsidR="00E90715">
        <w:rPr>
          <w:rFonts w:eastAsia="Times New Roman" w:cs="Times New Roman"/>
          <w:szCs w:val="20"/>
          <w:lang w:val="en-US"/>
        </w:rPr>
        <w:t>is</w:t>
      </w:r>
      <w:r w:rsidR="00FD406A">
        <w:rPr>
          <w:rFonts w:eastAsia="Times New Roman" w:cs="Times New Roman"/>
          <w:szCs w:val="20"/>
          <w:lang w:val="en-US"/>
        </w:rPr>
        <w:t xml:space="preserve"> not entitled to vote for school trustee.</w:t>
      </w:r>
    </w:p>
    <w:p w:rsidR="00FD406A" w:rsidRDefault="00FD406A" w:rsidP="00157CF1">
      <w:pPr>
        <w:pStyle w:val="MBullet2"/>
        <w:numPr>
          <w:ilvl w:val="0"/>
          <w:numId w:val="20"/>
        </w:numPr>
        <w:spacing w:after="0" w:line="240" w:lineRule="auto"/>
        <w:rPr>
          <w:rFonts w:eastAsia="Times New Roman" w:cs="Times New Roman"/>
          <w:szCs w:val="20"/>
          <w:lang w:val="en-US"/>
        </w:rPr>
      </w:pPr>
      <w:r>
        <w:rPr>
          <w:rFonts w:eastAsia="Times New Roman" w:cs="Times New Roman"/>
          <w:szCs w:val="20"/>
          <w:lang w:val="en-US"/>
        </w:rPr>
        <w:t xml:space="preserve">They receive an N </w:t>
      </w:r>
      <w:r w:rsidR="003E6EC6">
        <w:rPr>
          <w:rFonts w:eastAsia="Times New Roman" w:cs="Times New Roman"/>
          <w:szCs w:val="20"/>
          <w:lang w:val="en-US"/>
        </w:rPr>
        <w:t>B</w:t>
      </w:r>
      <w:r>
        <w:rPr>
          <w:rFonts w:eastAsia="Times New Roman" w:cs="Times New Roman"/>
          <w:szCs w:val="20"/>
          <w:lang w:val="en-US"/>
        </w:rPr>
        <w:t>allot, which does not contain the office of trustee.</w:t>
      </w:r>
    </w:p>
    <w:p w:rsidR="00A875A7" w:rsidRDefault="00B25039" w:rsidP="00393E3B">
      <w:pPr>
        <w:spacing w:after="0"/>
        <w:ind w:left="720"/>
        <w:rPr>
          <w:rFonts w:eastAsia="Times New Roman" w:cs="Times New Roman"/>
          <w:szCs w:val="20"/>
          <w:lang w:val="en-US"/>
        </w:rPr>
      </w:pPr>
      <w:r>
        <w:rPr>
          <w:noProof/>
          <w:lang w:eastAsia="en-CA"/>
        </w:rPr>
        <w:drawing>
          <wp:anchor distT="0" distB="0" distL="114300" distR="114300" simplePos="0" relativeHeight="251753472" behindDoc="1" locked="0" layoutInCell="1" allowOverlap="1">
            <wp:simplePos x="0" y="0"/>
            <wp:positionH relativeFrom="column">
              <wp:posOffset>3568065</wp:posOffset>
            </wp:positionH>
            <wp:positionV relativeFrom="paragraph">
              <wp:posOffset>174293</wp:posOffset>
            </wp:positionV>
            <wp:extent cx="2598420" cy="4740275"/>
            <wp:effectExtent l="19050" t="19050" r="11430" b="22225"/>
            <wp:wrapThrough wrapText="bothSides">
              <wp:wrapPolygon edited="0">
                <wp:start x="-158" y="-87"/>
                <wp:lineTo x="-158" y="21614"/>
                <wp:lineTo x="21537" y="21614"/>
                <wp:lineTo x="21537" y="-87"/>
                <wp:lineTo x="-158" y="-87"/>
              </wp:wrapPolygon>
            </wp:wrapThrough>
            <wp:docPr id="23" name="Picture 23" descr="Image of How to Vote Ballo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98420" cy="4740275"/>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rsidR="00A875A7" w:rsidRDefault="00A875A7" w:rsidP="00393E3B">
      <w:pPr>
        <w:spacing w:after="0"/>
        <w:rPr>
          <w:rFonts w:eastAsia="Times New Roman" w:cs="Times New Roman"/>
          <w:szCs w:val="20"/>
          <w:lang w:val="en-US"/>
        </w:rPr>
      </w:pPr>
      <w:r w:rsidRPr="00C1232A">
        <w:rPr>
          <w:rFonts w:eastAsia="Times New Roman" w:cs="Times New Roman"/>
          <w:szCs w:val="20"/>
          <w:lang w:val="en-US"/>
        </w:rPr>
        <w:t xml:space="preserve">If an N is shown in the residency status (RS) column </w:t>
      </w:r>
      <w:r>
        <w:rPr>
          <w:rFonts w:eastAsia="Times New Roman" w:cs="Times New Roman"/>
          <w:szCs w:val="20"/>
          <w:lang w:val="en-US"/>
        </w:rPr>
        <w:t>of the voters' list</w:t>
      </w:r>
      <w:r w:rsidR="00393E3B">
        <w:rPr>
          <w:rFonts w:eastAsia="Times New Roman" w:cs="Times New Roman"/>
          <w:szCs w:val="20"/>
          <w:lang w:val="en-US"/>
        </w:rPr>
        <w:t xml:space="preserve"> the Ballot Officer will</w:t>
      </w:r>
      <w:r>
        <w:rPr>
          <w:rFonts w:eastAsia="Times New Roman" w:cs="Times New Roman"/>
          <w:szCs w:val="20"/>
          <w:lang w:val="en-US"/>
        </w:rPr>
        <w:t>:</w:t>
      </w:r>
    </w:p>
    <w:p w:rsidR="00A875A7" w:rsidRDefault="00A875A7" w:rsidP="00157CF1">
      <w:pPr>
        <w:pStyle w:val="ListParagraph"/>
        <w:numPr>
          <w:ilvl w:val="0"/>
          <w:numId w:val="16"/>
        </w:numPr>
        <w:spacing w:after="0"/>
        <w:rPr>
          <w:rFonts w:ascii="Arial" w:eastAsia="Times New Roman" w:hAnsi="Arial" w:cs="Times New Roman"/>
          <w:sz w:val="24"/>
          <w:szCs w:val="20"/>
          <w:lang w:val="en-US"/>
        </w:rPr>
      </w:pPr>
      <w:r>
        <w:rPr>
          <w:rFonts w:ascii="Arial" w:eastAsia="Times New Roman" w:hAnsi="Arial" w:cs="Times New Roman"/>
          <w:sz w:val="24"/>
          <w:szCs w:val="20"/>
          <w:lang w:val="en-US"/>
        </w:rPr>
        <w:t>Ask the voter if the property is commercial or industrial</w:t>
      </w:r>
    </w:p>
    <w:p w:rsidR="00A875A7" w:rsidRDefault="00A875A7" w:rsidP="00157CF1">
      <w:pPr>
        <w:pStyle w:val="ListParagraph"/>
        <w:numPr>
          <w:ilvl w:val="0"/>
          <w:numId w:val="16"/>
        </w:numPr>
        <w:spacing w:after="0"/>
        <w:rPr>
          <w:rFonts w:ascii="Arial" w:eastAsia="Times New Roman" w:hAnsi="Arial" w:cs="Times New Roman"/>
          <w:sz w:val="24"/>
          <w:szCs w:val="20"/>
          <w:lang w:val="en-US"/>
        </w:rPr>
      </w:pPr>
      <w:r>
        <w:rPr>
          <w:rFonts w:ascii="Arial" w:eastAsia="Times New Roman" w:hAnsi="Arial" w:cs="Times New Roman"/>
          <w:sz w:val="24"/>
          <w:szCs w:val="20"/>
          <w:lang w:val="en-US"/>
        </w:rPr>
        <w:t>If th</w:t>
      </w:r>
      <w:r w:rsidR="003E6EC6">
        <w:rPr>
          <w:rFonts w:ascii="Arial" w:eastAsia="Times New Roman" w:hAnsi="Arial" w:cs="Times New Roman"/>
          <w:sz w:val="24"/>
          <w:szCs w:val="20"/>
          <w:lang w:val="en-US"/>
        </w:rPr>
        <w:t>e answer is yes, issue a N B</w:t>
      </w:r>
      <w:r>
        <w:rPr>
          <w:rFonts w:ascii="Arial" w:eastAsia="Times New Roman" w:hAnsi="Arial" w:cs="Times New Roman"/>
          <w:sz w:val="24"/>
          <w:szCs w:val="20"/>
          <w:lang w:val="en-US"/>
        </w:rPr>
        <w:t>allot</w:t>
      </w:r>
    </w:p>
    <w:p w:rsidR="00A875A7" w:rsidRDefault="00A875A7" w:rsidP="00157CF1">
      <w:pPr>
        <w:pStyle w:val="ListParagraph"/>
        <w:numPr>
          <w:ilvl w:val="0"/>
          <w:numId w:val="16"/>
        </w:numPr>
        <w:spacing w:after="0"/>
        <w:rPr>
          <w:rFonts w:ascii="Arial" w:eastAsia="Times New Roman" w:hAnsi="Arial" w:cs="Times New Roman"/>
          <w:sz w:val="24"/>
          <w:szCs w:val="20"/>
          <w:lang w:val="en-US"/>
        </w:rPr>
      </w:pPr>
      <w:r>
        <w:rPr>
          <w:rFonts w:ascii="Arial" w:eastAsia="Times New Roman" w:hAnsi="Arial" w:cs="Times New Roman"/>
          <w:sz w:val="24"/>
          <w:szCs w:val="20"/>
          <w:lang w:val="en-US"/>
        </w:rPr>
        <w:t>If the answer is no, issue a ballot for the voter's school support</w:t>
      </w:r>
    </w:p>
    <w:p w:rsidR="00A875A7" w:rsidRDefault="00A875A7" w:rsidP="00C1232A">
      <w:pPr>
        <w:spacing w:after="0"/>
        <w:ind w:left="720"/>
        <w:rPr>
          <w:rFonts w:eastAsia="Times New Roman" w:cs="Times New Roman"/>
          <w:szCs w:val="20"/>
          <w:lang w:val="en-US"/>
        </w:rPr>
      </w:pPr>
    </w:p>
    <w:p w:rsidR="00A875A7" w:rsidRPr="00C1232A" w:rsidRDefault="00A875A7" w:rsidP="00C1232A">
      <w:pPr>
        <w:spacing w:after="0"/>
        <w:rPr>
          <w:rFonts w:eastAsia="Times New Roman" w:cs="Times New Roman"/>
          <w:szCs w:val="20"/>
          <w:lang w:val="en-US"/>
        </w:rPr>
      </w:pPr>
      <w:r w:rsidRPr="00C1232A">
        <w:rPr>
          <w:rFonts w:eastAsia="Times New Roman" w:cs="Times New Roman"/>
          <w:szCs w:val="20"/>
          <w:lang w:val="en-US"/>
        </w:rPr>
        <w:t>If a voter's Voters' List Amendment Application shows school support/ballot type as "Other"</w:t>
      </w:r>
      <w:r w:rsidR="00C1232A">
        <w:rPr>
          <w:rFonts w:eastAsia="Times New Roman" w:cs="Times New Roman"/>
          <w:szCs w:val="20"/>
          <w:lang w:val="en-US"/>
        </w:rPr>
        <w:t>, the Ballot Officer will</w:t>
      </w:r>
      <w:r w:rsidRPr="00C1232A">
        <w:rPr>
          <w:rFonts w:eastAsia="Times New Roman" w:cs="Times New Roman"/>
          <w:szCs w:val="20"/>
          <w:lang w:val="en-US"/>
        </w:rPr>
        <w:t>:</w:t>
      </w:r>
    </w:p>
    <w:p w:rsidR="00A875A7" w:rsidRPr="00C1232A" w:rsidRDefault="00A875A7" w:rsidP="00157CF1">
      <w:pPr>
        <w:pStyle w:val="ListParagraph"/>
        <w:numPr>
          <w:ilvl w:val="0"/>
          <w:numId w:val="18"/>
        </w:numPr>
        <w:spacing w:after="0"/>
        <w:rPr>
          <w:rFonts w:ascii="Arial" w:eastAsia="Times New Roman" w:hAnsi="Arial" w:cs="Arial"/>
          <w:sz w:val="24"/>
          <w:szCs w:val="24"/>
          <w:lang w:val="en-US"/>
        </w:rPr>
      </w:pPr>
      <w:r w:rsidRPr="00C1232A">
        <w:rPr>
          <w:rFonts w:ascii="Arial" w:eastAsia="Times New Roman" w:hAnsi="Arial" w:cs="Arial"/>
          <w:sz w:val="24"/>
          <w:szCs w:val="24"/>
          <w:lang w:val="en-US"/>
        </w:rPr>
        <w:t xml:space="preserve">Give the voter an N </w:t>
      </w:r>
      <w:r w:rsidR="003E6EC6">
        <w:rPr>
          <w:rFonts w:ascii="Arial" w:eastAsia="Times New Roman" w:hAnsi="Arial" w:cs="Arial"/>
          <w:sz w:val="24"/>
          <w:szCs w:val="24"/>
          <w:lang w:val="en-US"/>
        </w:rPr>
        <w:t>B</w:t>
      </w:r>
      <w:r w:rsidRPr="00C1232A">
        <w:rPr>
          <w:rFonts w:ascii="Arial" w:eastAsia="Times New Roman" w:hAnsi="Arial" w:cs="Arial"/>
          <w:sz w:val="24"/>
          <w:szCs w:val="24"/>
          <w:lang w:val="en-US"/>
        </w:rPr>
        <w:t>allot</w:t>
      </w:r>
    </w:p>
    <w:p w:rsidR="00986AC7" w:rsidRDefault="00986AC7" w:rsidP="00986AC7">
      <w:pPr>
        <w:pStyle w:val="MBullet2"/>
        <w:numPr>
          <w:ilvl w:val="0"/>
          <w:numId w:val="0"/>
        </w:numPr>
        <w:spacing w:after="0" w:line="240" w:lineRule="auto"/>
        <w:rPr>
          <w:rStyle w:val="MParChar"/>
        </w:rPr>
      </w:pPr>
    </w:p>
    <w:p w:rsidR="00682DD4" w:rsidRPr="00682DD4" w:rsidRDefault="00682DD4" w:rsidP="00B467EE">
      <w:pPr>
        <w:pStyle w:val="MBullet2"/>
        <w:numPr>
          <w:ilvl w:val="0"/>
          <w:numId w:val="0"/>
        </w:numPr>
        <w:spacing w:after="0" w:line="240" w:lineRule="auto"/>
        <w:rPr>
          <w:rStyle w:val="MParChar"/>
          <w:b/>
        </w:rPr>
      </w:pPr>
      <w:r w:rsidRPr="00682DD4">
        <w:rPr>
          <w:rStyle w:val="MParChar"/>
          <w:b/>
        </w:rPr>
        <w:t>Ballot Sample:</w:t>
      </w:r>
      <w:r w:rsidR="006144A5" w:rsidRPr="006144A5">
        <w:rPr>
          <w:noProof/>
          <w:lang w:eastAsia="en-CA"/>
        </w:rPr>
        <w:t xml:space="preserve"> </w:t>
      </w:r>
    </w:p>
    <w:p w:rsidR="00682DD4" w:rsidRDefault="00682DD4" w:rsidP="00B467EE">
      <w:pPr>
        <w:pStyle w:val="MBullet2"/>
        <w:numPr>
          <w:ilvl w:val="0"/>
          <w:numId w:val="0"/>
        </w:numPr>
        <w:spacing w:after="0" w:line="240" w:lineRule="auto"/>
        <w:rPr>
          <w:rStyle w:val="MParChar"/>
        </w:rPr>
      </w:pPr>
    </w:p>
    <w:p w:rsidR="00B467EE" w:rsidRDefault="00B467EE" w:rsidP="00B467EE">
      <w:pPr>
        <w:pStyle w:val="MBullet2"/>
        <w:numPr>
          <w:ilvl w:val="0"/>
          <w:numId w:val="0"/>
        </w:numPr>
        <w:spacing w:after="0" w:line="240" w:lineRule="auto"/>
        <w:rPr>
          <w:rStyle w:val="MParChar"/>
        </w:rPr>
      </w:pPr>
      <w:r>
        <w:rPr>
          <w:rStyle w:val="MParChar"/>
        </w:rPr>
        <w:t>The sample here shows:</w:t>
      </w:r>
    </w:p>
    <w:p w:rsidR="00B467EE" w:rsidRDefault="00B467EE" w:rsidP="00157CF1">
      <w:pPr>
        <w:pStyle w:val="MBullet2"/>
        <w:numPr>
          <w:ilvl w:val="0"/>
          <w:numId w:val="21"/>
        </w:numPr>
        <w:spacing w:after="0" w:line="240" w:lineRule="auto"/>
        <w:rPr>
          <w:rStyle w:val="MParChar"/>
        </w:rPr>
      </w:pPr>
      <w:r>
        <w:rPr>
          <w:rStyle w:val="MParChar"/>
        </w:rPr>
        <w:t>P Ballot, as indicated on the top right hand corner</w:t>
      </w:r>
    </w:p>
    <w:p w:rsidR="00D02F42" w:rsidRDefault="00B467EE" w:rsidP="00157CF1">
      <w:pPr>
        <w:pStyle w:val="MBullet2"/>
        <w:numPr>
          <w:ilvl w:val="0"/>
          <w:numId w:val="21"/>
        </w:numPr>
        <w:spacing w:after="0" w:line="240" w:lineRule="auto"/>
        <w:rPr>
          <w:rStyle w:val="MParChar"/>
        </w:rPr>
        <w:sectPr w:rsidR="00D02F42" w:rsidSect="00C17FBE">
          <w:headerReference w:type="default" r:id="rId40"/>
          <w:pgSz w:w="12240" w:h="15840" w:code="1"/>
          <w:pgMar w:top="1080" w:right="720" w:bottom="720" w:left="1440" w:header="720" w:footer="360" w:gutter="0"/>
          <w:cols w:space="720"/>
          <w:docGrid w:linePitch="360"/>
        </w:sectPr>
      </w:pPr>
      <w:r>
        <w:rPr>
          <w:rStyle w:val="MParChar"/>
        </w:rPr>
        <w:t xml:space="preserve">Boxes at the top of the ballot for initials </w:t>
      </w:r>
      <w:r w:rsidR="00682DD4">
        <w:rPr>
          <w:rStyle w:val="MParChar"/>
        </w:rPr>
        <w:t xml:space="preserve"> MDRO /DRO and Ballot Officer which must appear on every issued ballot</w:t>
      </w:r>
    </w:p>
    <w:p w:rsidR="00AB4161" w:rsidRDefault="00D02F42" w:rsidP="00C0287C">
      <w:pPr>
        <w:pStyle w:val="MBullet2"/>
        <w:pageBreakBefore/>
        <w:numPr>
          <w:ilvl w:val="0"/>
          <w:numId w:val="0"/>
        </w:numPr>
        <w:spacing w:after="0" w:line="240" w:lineRule="auto"/>
        <w:rPr>
          <w:b/>
        </w:rPr>
      </w:pPr>
      <w:r>
        <w:rPr>
          <w:b/>
        </w:rPr>
        <w:t>DECLARATION OF IDENTITY</w:t>
      </w:r>
    </w:p>
    <w:p w:rsidR="00C0287C" w:rsidRDefault="00C0287C" w:rsidP="00AB4161">
      <w:pPr>
        <w:pStyle w:val="MBullet2"/>
        <w:numPr>
          <w:ilvl w:val="0"/>
          <w:numId w:val="0"/>
        </w:numPr>
        <w:spacing w:after="0" w:line="240" w:lineRule="auto"/>
        <w:rPr>
          <w:rStyle w:val="MParChar"/>
        </w:rPr>
      </w:pPr>
    </w:p>
    <w:p w:rsidR="00664C1A" w:rsidRDefault="00664C1A" w:rsidP="00AB4161">
      <w:pPr>
        <w:pStyle w:val="MBullet2"/>
        <w:numPr>
          <w:ilvl w:val="0"/>
          <w:numId w:val="0"/>
        </w:numPr>
        <w:spacing w:after="0" w:line="240" w:lineRule="auto"/>
        <w:rPr>
          <w:rStyle w:val="MParChar"/>
        </w:rPr>
      </w:pPr>
    </w:p>
    <w:p w:rsidR="00664C1A" w:rsidRPr="00103B60" w:rsidRDefault="00664C1A" w:rsidP="00664C1A">
      <w:pPr>
        <w:pStyle w:val="MPar"/>
        <w:spacing w:after="0" w:line="240" w:lineRule="auto"/>
        <w:ind w:left="0"/>
      </w:pPr>
      <w:r w:rsidRPr="00103B60">
        <w:t>If a voter does not have identification, the Ballot Officer will check to see if they are listed with a * beside their name and "MUST SHOW ID" in the Notes column of the voters' list:</w:t>
      </w:r>
    </w:p>
    <w:p w:rsidR="00664C1A" w:rsidRPr="00103B60" w:rsidRDefault="00664C1A" w:rsidP="00664C1A">
      <w:pPr>
        <w:pStyle w:val="MBullet1"/>
        <w:numPr>
          <w:ilvl w:val="0"/>
          <w:numId w:val="31"/>
        </w:numPr>
        <w:spacing w:after="0" w:line="240" w:lineRule="auto"/>
      </w:pPr>
      <w:r w:rsidRPr="00103B60">
        <w:t>If they are, the voter cannot complete a Declaration of Identity and must return with identification to be issued a ballot</w:t>
      </w:r>
    </w:p>
    <w:p w:rsidR="00664C1A" w:rsidRPr="00103B60" w:rsidRDefault="00664C1A" w:rsidP="00664C1A">
      <w:pPr>
        <w:pStyle w:val="MBullet1"/>
        <w:numPr>
          <w:ilvl w:val="0"/>
          <w:numId w:val="31"/>
        </w:numPr>
        <w:spacing w:after="0" w:line="240" w:lineRule="auto"/>
      </w:pPr>
      <w:r w:rsidRPr="00103B60">
        <w:t>If not, they can complete a Declaration of Identity and be issued a ballot</w:t>
      </w:r>
    </w:p>
    <w:p w:rsidR="00CC6D6E" w:rsidRDefault="00CC6D6E" w:rsidP="000C7BF4">
      <w:pPr>
        <w:pStyle w:val="MParaTitle"/>
        <w:ind w:left="0"/>
      </w:pPr>
    </w:p>
    <w:p w:rsidR="00CC6D6E" w:rsidRDefault="00CC6D6E" w:rsidP="000C7BF4">
      <w:pPr>
        <w:pStyle w:val="MParaTitle"/>
        <w:ind w:left="0"/>
      </w:pPr>
      <w:r>
        <w:rPr>
          <w:noProof/>
          <w:lang w:eastAsia="en-CA"/>
        </w:rPr>
        <w:drawing>
          <wp:anchor distT="0" distB="0" distL="114300" distR="114300" simplePos="0" relativeHeight="251751424" behindDoc="0" locked="0" layoutInCell="1" allowOverlap="1">
            <wp:simplePos x="0" y="0"/>
            <wp:positionH relativeFrom="column">
              <wp:posOffset>66675</wp:posOffset>
            </wp:positionH>
            <wp:positionV relativeFrom="paragraph">
              <wp:posOffset>66675</wp:posOffset>
            </wp:positionV>
            <wp:extent cx="6124639" cy="3802380"/>
            <wp:effectExtent l="19050" t="19050" r="28575" b="26670"/>
            <wp:wrapNone/>
            <wp:docPr id="19" name="Picture 19" descr="Image of Declaration of Identity form"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124639" cy="380238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AB4161" w:rsidRDefault="00D02F42" w:rsidP="00D865C6">
      <w:pPr>
        <w:pStyle w:val="MBullet2"/>
        <w:pageBreakBefore/>
        <w:numPr>
          <w:ilvl w:val="0"/>
          <w:numId w:val="0"/>
        </w:numPr>
        <w:spacing w:after="0" w:line="240" w:lineRule="auto"/>
        <w:rPr>
          <w:b/>
        </w:rPr>
      </w:pPr>
      <w:r>
        <w:rPr>
          <w:b/>
        </w:rPr>
        <w:t>RECEIVING CENTRE MAP / WINDSHIELD SIGN</w:t>
      </w:r>
    </w:p>
    <w:p w:rsidR="003C34DD" w:rsidRDefault="003C34DD" w:rsidP="003C34DD">
      <w:pPr>
        <w:pStyle w:val="MBullet2"/>
        <w:numPr>
          <w:ilvl w:val="0"/>
          <w:numId w:val="0"/>
        </w:numPr>
        <w:spacing w:after="0" w:line="240" w:lineRule="auto"/>
        <w:rPr>
          <w:b/>
          <w:noProof/>
          <w:lang w:eastAsia="en-CA"/>
        </w:rPr>
      </w:pPr>
    </w:p>
    <w:p w:rsidR="00C0757D" w:rsidRDefault="00C0757D" w:rsidP="008A53E6">
      <w:pPr>
        <w:pStyle w:val="MPar"/>
        <w:spacing w:after="0"/>
        <w:ind w:left="0"/>
      </w:pPr>
    </w:p>
    <w:p w:rsidR="00E67625" w:rsidRDefault="002E1FCC" w:rsidP="002E1FCC">
      <w:pPr>
        <w:pStyle w:val="MPar"/>
        <w:ind w:left="0"/>
      </w:pPr>
      <w:r>
        <w:t xml:space="preserve">In </w:t>
      </w:r>
      <w:r w:rsidR="00E67625">
        <w:t>your supply bag you find a Receiving Centre Map / Windshield Sign.</w:t>
      </w:r>
    </w:p>
    <w:p w:rsidR="00E67625" w:rsidRDefault="004C23AE" w:rsidP="002E1FCC">
      <w:pPr>
        <w:pStyle w:val="MPar"/>
        <w:ind w:left="0"/>
      </w:pPr>
      <w:r>
        <w:t>A</w:t>
      </w:r>
      <w:r w:rsidR="00E67625">
        <w:t xml:space="preserve"> map of </w:t>
      </w:r>
      <w:r>
        <w:t xml:space="preserve">your assigned </w:t>
      </w:r>
      <w:r w:rsidR="00E67625">
        <w:t xml:space="preserve">Receiving Centre is on one side. </w:t>
      </w:r>
    </w:p>
    <w:p w:rsidR="00220DB0" w:rsidRDefault="00220DB0" w:rsidP="002E1FCC">
      <w:pPr>
        <w:pStyle w:val="MPar"/>
        <w:ind w:left="0"/>
      </w:pPr>
      <w:r>
        <w:t xml:space="preserve">The other side </w:t>
      </w:r>
      <w:r w:rsidR="00F56DB0">
        <w:t xml:space="preserve">is a Windshield Sign </w:t>
      </w:r>
      <w:r w:rsidR="004C23AE">
        <w:t>to</w:t>
      </w:r>
      <w:r w:rsidR="00F56DB0">
        <w:t xml:space="preserve"> place in the windshield of your vehicle when you return your supplies at the end of the day.</w:t>
      </w:r>
    </w:p>
    <w:p w:rsidR="002E1FCC" w:rsidRDefault="004C23AE" w:rsidP="002E1FCC">
      <w:pPr>
        <w:pStyle w:val="MPar"/>
        <w:ind w:left="0"/>
      </w:pPr>
      <w:r>
        <w:rPr>
          <w:noProof/>
          <w:lang w:eastAsia="en-CA"/>
        </w:rPr>
        <w:drawing>
          <wp:anchor distT="0" distB="0" distL="114300" distR="114300" simplePos="0" relativeHeight="251682816" behindDoc="0" locked="0" layoutInCell="1" allowOverlap="1">
            <wp:simplePos x="0" y="0"/>
            <wp:positionH relativeFrom="column">
              <wp:posOffset>52870</wp:posOffset>
            </wp:positionH>
            <wp:positionV relativeFrom="paragraph">
              <wp:posOffset>2196079</wp:posOffset>
            </wp:positionV>
            <wp:extent cx="3829685" cy="2947869"/>
            <wp:effectExtent l="19050" t="19050" r="18415" b="24130"/>
            <wp:wrapNone/>
            <wp:docPr id="4787" name="Picture 4787" descr="Image of Windshield Sign"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 name="windshield sign.png"/>
                    <pic:cNvPicPr/>
                  </pic:nvPicPr>
                  <pic:blipFill>
                    <a:blip r:embed="rId43">
                      <a:extLst>
                        <a:ext uri="{28A0092B-C50C-407E-A947-70E740481C1C}">
                          <a14:useLocalDpi xmlns:a14="http://schemas.microsoft.com/office/drawing/2010/main" val="0"/>
                        </a:ext>
                      </a:extLst>
                    </a:blip>
                    <a:stretch>
                      <a:fillRect/>
                    </a:stretch>
                  </pic:blipFill>
                  <pic:spPr>
                    <a:xfrm>
                      <a:off x="0" y="0"/>
                      <a:ext cx="3829685" cy="2947869"/>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681792" behindDoc="0" locked="0" layoutInCell="1" allowOverlap="1">
            <wp:simplePos x="0" y="0"/>
            <wp:positionH relativeFrom="column">
              <wp:posOffset>2219358</wp:posOffset>
            </wp:positionH>
            <wp:positionV relativeFrom="paragraph">
              <wp:posOffset>1016856</wp:posOffset>
            </wp:positionV>
            <wp:extent cx="3904373" cy="2985218"/>
            <wp:effectExtent l="19050" t="19050" r="20320" b="24765"/>
            <wp:wrapNone/>
            <wp:docPr id="4785" name="Picture 4785" descr="Image of Receiving Centre Map"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 name="receiving centre map.png"/>
                    <pic:cNvPicPr/>
                  </pic:nvPicPr>
                  <pic:blipFill>
                    <a:blip r:embed="rId44">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909796" cy="2989364"/>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rsidR="003C34DD" w:rsidRDefault="002155BB" w:rsidP="00B27F5F">
      <w:pPr>
        <w:pStyle w:val="MBullet2"/>
        <w:pageBreakBefore/>
        <w:numPr>
          <w:ilvl w:val="0"/>
          <w:numId w:val="0"/>
        </w:numPr>
        <w:spacing w:after="0" w:line="240" w:lineRule="auto"/>
        <w:rPr>
          <w:b/>
        </w:rPr>
      </w:pPr>
      <w:r>
        <w:rPr>
          <w:noProof/>
          <w:lang w:eastAsia="en-CA"/>
        </w:rPr>
        <w:drawing>
          <wp:anchor distT="0" distB="0" distL="114300" distR="114300" simplePos="0" relativeHeight="251755520" behindDoc="0" locked="0" layoutInCell="1" allowOverlap="1">
            <wp:simplePos x="0" y="0"/>
            <wp:positionH relativeFrom="column">
              <wp:posOffset>419100</wp:posOffset>
            </wp:positionH>
            <wp:positionV relativeFrom="paragraph">
              <wp:posOffset>723900</wp:posOffset>
            </wp:positionV>
            <wp:extent cx="5419725" cy="7248525"/>
            <wp:effectExtent l="19050" t="19050" r="28575" b="28575"/>
            <wp:wrapNone/>
            <wp:docPr id="29" name="Picture 29" descr="Image of Scrutineer Appointment form"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419725" cy="7248525"/>
                    </a:xfrm>
                    <a:prstGeom prst="rect">
                      <a:avLst/>
                    </a:prstGeom>
                    <a:ln>
                      <a:solidFill>
                        <a:schemeClr val="bg1">
                          <a:lumMod val="65000"/>
                        </a:schemeClr>
                      </a:solidFill>
                    </a:ln>
                  </pic:spPr>
                </pic:pic>
              </a:graphicData>
            </a:graphic>
          </wp:anchor>
        </w:drawing>
      </w:r>
      <w:r w:rsidR="00D02F42">
        <w:rPr>
          <w:b/>
        </w:rPr>
        <w:t>SCRUTINEER APPOINTMENT NOTICE</w:t>
      </w:r>
    </w:p>
    <w:p w:rsidR="003C34DD" w:rsidRPr="003306EF" w:rsidRDefault="00D02F42" w:rsidP="00D865C6">
      <w:pPr>
        <w:pStyle w:val="MBullet2"/>
        <w:pageBreakBefore/>
        <w:numPr>
          <w:ilvl w:val="0"/>
          <w:numId w:val="0"/>
        </w:numPr>
        <w:spacing w:after="0" w:line="240" w:lineRule="auto"/>
        <w:rPr>
          <w:b/>
        </w:rPr>
      </w:pPr>
      <w:r w:rsidRPr="003306EF">
        <w:rPr>
          <w:b/>
        </w:rPr>
        <w:t>VOTER INFORMATION CARD</w:t>
      </w:r>
    </w:p>
    <w:p w:rsidR="00303B5E" w:rsidRDefault="00303B5E" w:rsidP="00303B5E">
      <w:pPr>
        <w:pStyle w:val="BodyText2"/>
        <w:spacing w:line="300" w:lineRule="exact"/>
        <w:rPr>
          <w:b/>
        </w:rPr>
      </w:pPr>
    </w:p>
    <w:p w:rsidR="00C0757D" w:rsidRDefault="00C0757D" w:rsidP="00303B5E">
      <w:pPr>
        <w:pStyle w:val="BodyText2"/>
        <w:spacing w:line="300" w:lineRule="exact"/>
        <w:rPr>
          <w:b/>
        </w:rPr>
      </w:pPr>
    </w:p>
    <w:p w:rsidR="007902E4" w:rsidRDefault="00303B5E" w:rsidP="00303B5E">
      <w:pPr>
        <w:pStyle w:val="BodyText2"/>
        <w:spacing w:line="300" w:lineRule="exact"/>
      </w:pPr>
      <w:r>
        <w:t xml:space="preserve">A </w:t>
      </w:r>
      <w:r w:rsidR="002B20AE">
        <w:t>Voter Information Card</w:t>
      </w:r>
      <w:r w:rsidR="007902E4">
        <w:t>:</w:t>
      </w:r>
    </w:p>
    <w:p w:rsidR="002B20AE" w:rsidRDefault="007902E4" w:rsidP="00157CF1">
      <w:pPr>
        <w:pStyle w:val="BodyText2"/>
        <w:numPr>
          <w:ilvl w:val="0"/>
          <w:numId w:val="26"/>
        </w:numPr>
        <w:spacing w:line="300" w:lineRule="exact"/>
      </w:pPr>
      <w:r>
        <w:t>I</w:t>
      </w:r>
      <w:r w:rsidR="00303B5E">
        <w:t xml:space="preserve">s sent to each </w:t>
      </w:r>
      <w:r w:rsidR="00B14F4D">
        <w:t>voter</w:t>
      </w:r>
      <w:r w:rsidR="00303B5E">
        <w:t xml:space="preserve"> whose n</w:t>
      </w:r>
      <w:r>
        <w:t>ame appears on the voters' list</w:t>
      </w:r>
    </w:p>
    <w:p w:rsidR="002B20AE" w:rsidRDefault="007902E4" w:rsidP="00157CF1">
      <w:pPr>
        <w:pStyle w:val="BodyText2"/>
        <w:numPr>
          <w:ilvl w:val="0"/>
          <w:numId w:val="26"/>
        </w:numPr>
        <w:spacing w:line="300" w:lineRule="exact"/>
      </w:pPr>
      <w:r>
        <w:t>T</w:t>
      </w:r>
      <w:r w:rsidR="00303B5E">
        <w:t xml:space="preserve">ells the voter where and when they </w:t>
      </w:r>
      <w:r w:rsidR="002B20AE">
        <w:t>may</w:t>
      </w:r>
      <w:r w:rsidR="00303B5E">
        <w:t xml:space="preserve"> </w:t>
      </w:r>
      <w:r>
        <w:t>vote</w:t>
      </w:r>
    </w:p>
    <w:p w:rsidR="007902E4" w:rsidRDefault="007902E4" w:rsidP="00157CF1">
      <w:pPr>
        <w:pStyle w:val="BodyText2"/>
        <w:numPr>
          <w:ilvl w:val="0"/>
          <w:numId w:val="26"/>
        </w:numPr>
        <w:spacing w:line="300" w:lineRule="exact"/>
      </w:pPr>
      <w:r>
        <w:t>C</w:t>
      </w:r>
      <w:r w:rsidR="002B20AE">
        <w:t xml:space="preserve">an make it easier to find a voter on the voters' list, but </w:t>
      </w:r>
      <w:r w:rsidR="00CC42AB">
        <w:t>it is not mandatory</w:t>
      </w:r>
      <w:r>
        <w:t xml:space="preserve"> for a voter to show their card</w:t>
      </w:r>
    </w:p>
    <w:p w:rsidR="00303B5E" w:rsidRDefault="007902E4" w:rsidP="00157CF1">
      <w:pPr>
        <w:pStyle w:val="BodyText2"/>
        <w:numPr>
          <w:ilvl w:val="0"/>
          <w:numId w:val="26"/>
        </w:numPr>
        <w:spacing w:line="300" w:lineRule="exact"/>
      </w:pPr>
      <w:r>
        <w:t>I</w:t>
      </w:r>
      <w:r w:rsidR="00CC42AB">
        <w:t xml:space="preserve">s not </w:t>
      </w:r>
      <w:r>
        <w:t>accepted as identification</w:t>
      </w:r>
    </w:p>
    <w:p w:rsidR="00CC42AB" w:rsidRDefault="00CC42AB" w:rsidP="002B20AE">
      <w:pPr>
        <w:pStyle w:val="BodyText2"/>
        <w:spacing w:line="300" w:lineRule="exact"/>
      </w:pPr>
    </w:p>
    <w:p w:rsidR="003306EF" w:rsidRDefault="003306EF" w:rsidP="002B20AE">
      <w:pPr>
        <w:pStyle w:val="BodyText2"/>
        <w:spacing w:line="300" w:lineRule="exact"/>
      </w:pPr>
      <w:r>
        <w:rPr>
          <w:noProof/>
          <w:lang w:val="en-CA" w:eastAsia="en-CA"/>
        </w:rPr>
        <w:drawing>
          <wp:anchor distT="0" distB="0" distL="114300" distR="114300" simplePos="0" relativeHeight="251754496" behindDoc="0" locked="0" layoutInCell="1" allowOverlap="1">
            <wp:simplePos x="0" y="0"/>
            <wp:positionH relativeFrom="column">
              <wp:posOffset>38100</wp:posOffset>
            </wp:positionH>
            <wp:positionV relativeFrom="paragraph">
              <wp:posOffset>151130</wp:posOffset>
            </wp:positionV>
            <wp:extent cx="6210300" cy="3192636"/>
            <wp:effectExtent l="0" t="0" r="0" b="8255"/>
            <wp:wrapNone/>
            <wp:docPr id="21" name="Picture 21" descr="Image of Voter Information Card"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210300" cy="3192636"/>
                    </a:xfrm>
                    <a:prstGeom prst="rect">
                      <a:avLst/>
                    </a:prstGeom>
                  </pic:spPr>
                </pic:pic>
              </a:graphicData>
            </a:graphic>
            <wp14:sizeRelH relativeFrom="margin">
              <wp14:pctWidth>0</wp14:pctWidth>
            </wp14:sizeRelH>
            <wp14:sizeRelV relativeFrom="margin">
              <wp14:pctHeight>0</wp14:pctHeight>
            </wp14:sizeRelV>
          </wp:anchor>
        </w:drawing>
      </w:r>
    </w:p>
    <w:p w:rsidR="003306EF" w:rsidRDefault="003306EF" w:rsidP="002B20AE">
      <w:pPr>
        <w:pStyle w:val="BodyText2"/>
        <w:spacing w:line="300" w:lineRule="exact"/>
        <w:sectPr w:rsidR="003306EF" w:rsidSect="00C17FBE">
          <w:pgSz w:w="12240" w:h="15840" w:code="1"/>
          <w:pgMar w:top="1080" w:right="720" w:bottom="720" w:left="1440" w:header="720" w:footer="360" w:gutter="0"/>
          <w:cols w:space="720"/>
          <w:docGrid w:linePitch="360"/>
        </w:sectPr>
      </w:pPr>
    </w:p>
    <w:p w:rsidR="003C34DD" w:rsidRPr="00096D66" w:rsidRDefault="00D02F42" w:rsidP="0076289D">
      <w:pPr>
        <w:pStyle w:val="MBullet2"/>
        <w:numPr>
          <w:ilvl w:val="0"/>
          <w:numId w:val="0"/>
        </w:numPr>
        <w:spacing w:after="0" w:line="240" w:lineRule="auto"/>
        <w:rPr>
          <w:b/>
          <w:noProof/>
          <w:lang w:eastAsia="en-CA"/>
        </w:rPr>
      </w:pPr>
      <w:r w:rsidRPr="007E62CC">
        <w:rPr>
          <w:b/>
        </w:rPr>
        <w:t>VOTERS' LIST</w:t>
      </w:r>
    </w:p>
    <w:p w:rsidR="0076289D" w:rsidRDefault="0076289D" w:rsidP="0076289D">
      <w:pPr>
        <w:pStyle w:val="MBullet2"/>
        <w:numPr>
          <w:ilvl w:val="0"/>
          <w:numId w:val="0"/>
        </w:numPr>
        <w:spacing w:after="0" w:line="240" w:lineRule="auto"/>
        <w:rPr>
          <w:b/>
          <w:noProof/>
          <w:color w:val="FF0000"/>
          <w:lang w:eastAsia="en-CA"/>
        </w:rPr>
      </w:pPr>
    </w:p>
    <w:p w:rsidR="00C0757D" w:rsidRDefault="00C0757D" w:rsidP="0076289D">
      <w:pPr>
        <w:pStyle w:val="MBullet2"/>
        <w:numPr>
          <w:ilvl w:val="0"/>
          <w:numId w:val="0"/>
        </w:numPr>
        <w:spacing w:after="0" w:line="240" w:lineRule="auto"/>
        <w:rPr>
          <w:b/>
          <w:noProof/>
          <w:color w:val="FF0000"/>
          <w:lang w:eastAsia="en-CA"/>
        </w:rPr>
      </w:pPr>
    </w:p>
    <w:p w:rsidR="0076289D" w:rsidRPr="008E3A51" w:rsidRDefault="0076289D" w:rsidP="0076289D">
      <w:pPr>
        <w:pStyle w:val="MBullet2"/>
        <w:numPr>
          <w:ilvl w:val="0"/>
          <w:numId w:val="0"/>
        </w:numPr>
        <w:spacing w:after="0" w:line="240" w:lineRule="auto"/>
        <w:rPr>
          <w:noProof/>
          <w:lang w:eastAsia="en-CA"/>
        </w:rPr>
      </w:pPr>
      <w:r w:rsidRPr="008E3A51">
        <w:rPr>
          <w:noProof/>
          <w:lang w:eastAsia="en-CA"/>
        </w:rPr>
        <w:t>There are two types of voters' list:</w:t>
      </w:r>
    </w:p>
    <w:p w:rsidR="0076289D" w:rsidRPr="008E3A51" w:rsidRDefault="0076289D" w:rsidP="00157CF1">
      <w:pPr>
        <w:pStyle w:val="MBullet2"/>
        <w:numPr>
          <w:ilvl w:val="0"/>
          <w:numId w:val="23"/>
        </w:numPr>
        <w:spacing w:after="0" w:line="240" w:lineRule="auto"/>
        <w:rPr>
          <w:noProof/>
          <w:lang w:eastAsia="en-CA"/>
        </w:rPr>
      </w:pPr>
      <w:r w:rsidRPr="008E3A51">
        <w:rPr>
          <w:noProof/>
          <w:lang w:eastAsia="en-CA"/>
        </w:rPr>
        <w:t>One for MDROs, DROs and Revising Officers</w:t>
      </w:r>
      <w:r w:rsidR="00FE3673" w:rsidRPr="008E3A51">
        <w:rPr>
          <w:noProof/>
          <w:lang w:eastAsia="en-CA"/>
        </w:rPr>
        <w:t>, which is alphabetical by street</w:t>
      </w:r>
    </w:p>
    <w:p w:rsidR="0076289D" w:rsidRPr="008E3A51" w:rsidRDefault="0076289D" w:rsidP="00157CF1">
      <w:pPr>
        <w:pStyle w:val="MBullet2"/>
        <w:numPr>
          <w:ilvl w:val="0"/>
          <w:numId w:val="23"/>
        </w:numPr>
        <w:spacing w:after="0" w:line="240" w:lineRule="auto"/>
        <w:rPr>
          <w:noProof/>
          <w:lang w:eastAsia="en-CA"/>
        </w:rPr>
      </w:pPr>
      <w:r w:rsidRPr="008E3A51">
        <w:rPr>
          <w:noProof/>
          <w:lang w:eastAsia="en-CA"/>
        </w:rPr>
        <w:t xml:space="preserve">One for </w:t>
      </w:r>
      <w:r w:rsidR="00FE3673" w:rsidRPr="008E3A51">
        <w:rPr>
          <w:noProof/>
          <w:lang w:eastAsia="en-CA"/>
        </w:rPr>
        <w:t>Ballot Officers, which is alphabetical by voter's name</w:t>
      </w:r>
    </w:p>
    <w:p w:rsidR="007E62CC" w:rsidRPr="007E62CC" w:rsidRDefault="007E62CC" w:rsidP="00256A7A">
      <w:pPr>
        <w:pStyle w:val="MBullet2"/>
        <w:numPr>
          <w:ilvl w:val="0"/>
          <w:numId w:val="0"/>
        </w:numPr>
        <w:spacing w:after="0" w:line="240" w:lineRule="auto"/>
        <w:ind w:left="2880" w:hanging="360"/>
        <w:rPr>
          <w:b/>
          <w:noProof/>
          <w:lang w:eastAsia="en-CA"/>
        </w:rPr>
      </w:pPr>
    </w:p>
    <w:p w:rsidR="00256A7A" w:rsidRPr="007E62CC" w:rsidRDefault="007E62CC" w:rsidP="007E62CC">
      <w:pPr>
        <w:pStyle w:val="MBullet2"/>
        <w:numPr>
          <w:ilvl w:val="0"/>
          <w:numId w:val="0"/>
        </w:numPr>
        <w:spacing w:after="0" w:line="240" w:lineRule="auto"/>
        <w:rPr>
          <w:b/>
          <w:noProof/>
          <w:lang w:eastAsia="en-CA"/>
        </w:rPr>
      </w:pPr>
      <w:r w:rsidRPr="007E62CC">
        <w:rPr>
          <w:b/>
          <w:noProof/>
          <w:lang w:eastAsia="en-CA"/>
        </w:rPr>
        <w:t>MDRO, DRO and Revising Officer Voters' List</w:t>
      </w:r>
      <w:r w:rsidR="001E0394">
        <w:rPr>
          <w:b/>
          <w:noProof/>
          <w:lang w:eastAsia="en-CA"/>
        </w:rPr>
        <w:t xml:space="preserve"> Cover</w:t>
      </w:r>
    </w:p>
    <w:p w:rsidR="00256A7A" w:rsidRDefault="00256A7A" w:rsidP="00256A7A">
      <w:pPr>
        <w:pStyle w:val="MBullet2"/>
        <w:numPr>
          <w:ilvl w:val="0"/>
          <w:numId w:val="0"/>
        </w:numPr>
        <w:spacing w:after="0" w:line="240" w:lineRule="auto"/>
        <w:ind w:left="2880" w:hanging="360"/>
        <w:rPr>
          <w:b/>
          <w:noProof/>
          <w:color w:val="FF0000"/>
          <w:lang w:eastAsia="en-CA"/>
        </w:rPr>
      </w:pPr>
    </w:p>
    <w:p w:rsidR="00256A7A" w:rsidRDefault="007E62CC" w:rsidP="00256A7A">
      <w:pPr>
        <w:pStyle w:val="MBullet2"/>
        <w:numPr>
          <w:ilvl w:val="0"/>
          <w:numId w:val="0"/>
        </w:numPr>
        <w:spacing w:after="0" w:line="240" w:lineRule="auto"/>
        <w:ind w:left="2880" w:hanging="360"/>
        <w:rPr>
          <w:b/>
          <w:noProof/>
          <w:color w:val="FF0000"/>
          <w:lang w:eastAsia="en-CA"/>
        </w:rPr>
      </w:pPr>
      <w:r>
        <w:rPr>
          <w:noProof/>
          <w:lang w:eastAsia="en-CA"/>
        </w:rPr>
        <w:drawing>
          <wp:anchor distT="0" distB="0" distL="114300" distR="114300" simplePos="0" relativeHeight="251773952" behindDoc="0" locked="0" layoutInCell="1" allowOverlap="1">
            <wp:simplePos x="0" y="0"/>
            <wp:positionH relativeFrom="column">
              <wp:posOffset>1126601</wp:posOffset>
            </wp:positionH>
            <wp:positionV relativeFrom="paragraph">
              <wp:posOffset>75289</wp:posOffset>
            </wp:positionV>
            <wp:extent cx="4286617" cy="3140710"/>
            <wp:effectExtent l="19050" t="19050" r="19050" b="21590"/>
            <wp:wrapNone/>
            <wp:docPr id="4942" name="Picture 4942" descr="Image of MDRO, DRO and Revising Offcer Voters' List Cover"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286617" cy="31407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256A7A" w:rsidRDefault="00256A7A" w:rsidP="00256A7A">
      <w:pPr>
        <w:pStyle w:val="MBullet2"/>
        <w:numPr>
          <w:ilvl w:val="0"/>
          <w:numId w:val="0"/>
        </w:numPr>
        <w:spacing w:after="0" w:line="240" w:lineRule="auto"/>
        <w:ind w:left="2880" w:hanging="360"/>
        <w:rPr>
          <w:b/>
          <w:noProof/>
          <w:color w:val="FF0000"/>
          <w:lang w:eastAsia="en-CA"/>
        </w:rPr>
      </w:pPr>
    </w:p>
    <w:p w:rsidR="00256A7A" w:rsidRDefault="00256A7A" w:rsidP="00256A7A">
      <w:pPr>
        <w:pStyle w:val="MBullet2"/>
        <w:numPr>
          <w:ilvl w:val="0"/>
          <w:numId w:val="0"/>
        </w:numPr>
        <w:spacing w:after="0" w:line="240" w:lineRule="auto"/>
        <w:ind w:left="2880" w:hanging="360"/>
        <w:rPr>
          <w:b/>
          <w:noProof/>
          <w:color w:val="FF0000"/>
          <w:lang w:eastAsia="en-CA"/>
        </w:rPr>
      </w:pPr>
    </w:p>
    <w:p w:rsidR="00256A7A" w:rsidRDefault="00256A7A" w:rsidP="00256A7A">
      <w:pPr>
        <w:pStyle w:val="MBullet2"/>
        <w:numPr>
          <w:ilvl w:val="0"/>
          <w:numId w:val="0"/>
        </w:numPr>
        <w:spacing w:after="0" w:line="240" w:lineRule="auto"/>
        <w:ind w:left="2880" w:hanging="360"/>
        <w:rPr>
          <w:b/>
          <w:noProof/>
          <w:color w:val="FF0000"/>
          <w:lang w:eastAsia="en-CA"/>
        </w:rPr>
      </w:pPr>
    </w:p>
    <w:p w:rsidR="00256A7A" w:rsidRDefault="00256A7A" w:rsidP="00256A7A">
      <w:pPr>
        <w:pStyle w:val="MBullet2"/>
        <w:numPr>
          <w:ilvl w:val="0"/>
          <w:numId w:val="0"/>
        </w:numPr>
        <w:spacing w:after="0" w:line="240" w:lineRule="auto"/>
        <w:ind w:left="2880" w:hanging="360"/>
        <w:rPr>
          <w:b/>
          <w:noProof/>
          <w:color w:val="FF0000"/>
          <w:lang w:eastAsia="en-CA"/>
        </w:rPr>
      </w:pPr>
    </w:p>
    <w:p w:rsidR="00256A7A" w:rsidRDefault="00256A7A" w:rsidP="00256A7A">
      <w:pPr>
        <w:pStyle w:val="MBullet2"/>
        <w:numPr>
          <w:ilvl w:val="0"/>
          <w:numId w:val="0"/>
        </w:numPr>
        <w:spacing w:after="0" w:line="240" w:lineRule="auto"/>
        <w:ind w:left="2880" w:hanging="360"/>
        <w:rPr>
          <w:b/>
          <w:noProof/>
          <w:color w:val="FF0000"/>
          <w:lang w:eastAsia="en-CA"/>
        </w:rPr>
      </w:pPr>
    </w:p>
    <w:p w:rsidR="00256A7A" w:rsidRDefault="00256A7A" w:rsidP="00256A7A">
      <w:pPr>
        <w:pStyle w:val="MBullet2"/>
        <w:numPr>
          <w:ilvl w:val="0"/>
          <w:numId w:val="0"/>
        </w:numPr>
        <w:spacing w:after="0" w:line="240" w:lineRule="auto"/>
        <w:ind w:left="2880" w:hanging="360"/>
        <w:rPr>
          <w:b/>
          <w:noProof/>
          <w:color w:val="FF0000"/>
          <w:lang w:eastAsia="en-CA"/>
        </w:rPr>
      </w:pPr>
    </w:p>
    <w:p w:rsidR="00256A7A" w:rsidRDefault="00256A7A" w:rsidP="00256A7A">
      <w:pPr>
        <w:pStyle w:val="MBullet2"/>
        <w:numPr>
          <w:ilvl w:val="0"/>
          <w:numId w:val="0"/>
        </w:numPr>
        <w:spacing w:after="0" w:line="240" w:lineRule="auto"/>
        <w:ind w:left="2880" w:hanging="360"/>
        <w:rPr>
          <w:b/>
          <w:noProof/>
          <w:color w:val="FF0000"/>
          <w:lang w:eastAsia="en-CA"/>
        </w:rPr>
      </w:pPr>
    </w:p>
    <w:p w:rsidR="00256A7A" w:rsidRDefault="00256A7A" w:rsidP="00256A7A">
      <w:pPr>
        <w:pStyle w:val="MBullet2"/>
        <w:numPr>
          <w:ilvl w:val="0"/>
          <w:numId w:val="0"/>
        </w:numPr>
        <w:spacing w:after="0" w:line="240" w:lineRule="auto"/>
        <w:ind w:left="2880" w:hanging="360"/>
        <w:rPr>
          <w:b/>
          <w:noProof/>
          <w:color w:val="FF0000"/>
          <w:lang w:eastAsia="en-CA"/>
        </w:rPr>
      </w:pPr>
    </w:p>
    <w:p w:rsidR="00256A7A" w:rsidRDefault="00256A7A" w:rsidP="00256A7A">
      <w:pPr>
        <w:pStyle w:val="MBullet2"/>
        <w:numPr>
          <w:ilvl w:val="0"/>
          <w:numId w:val="0"/>
        </w:numPr>
        <w:spacing w:after="0" w:line="240" w:lineRule="auto"/>
        <w:ind w:left="2880" w:hanging="360"/>
        <w:rPr>
          <w:b/>
          <w:noProof/>
          <w:color w:val="FF0000"/>
          <w:lang w:eastAsia="en-CA"/>
        </w:rPr>
      </w:pPr>
    </w:p>
    <w:p w:rsidR="00256A7A" w:rsidRDefault="00256A7A" w:rsidP="00256A7A">
      <w:pPr>
        <w:pStyle w:val="MBullet2"/>
        <w:numPr>
          <w:ilvl w:val="0"/>
          <w:numId w:val="0"/>
        </w:numPr>
        <w:spacing w:after="0" w:line="240" w:lineRule="auto"/>
        <w:ind w:left="2880" w:hanging="360"/>
        <w:rPr>
          <w:b/>
          <w:noProof/>
          <w:color w:val="FF0000"/>
          <w:lang w:eastAsia="en-CA"/>
        </w:rPr>
      </w:pPr>
    </w:p>
    <w:p w:rsidR="00256A7A" w:rsidRDefault="00256A7A" w:rsidP="00256A7A">
      <w:pPr>
        <w:pStyle w:val="MBullet2"/>
        <w:numPr>
          <w:ilvl w:val="0"/>
          <w:numId w:val="0"/>
        </w:numPr>
        <w:spacing w:after="0" w:line="240" w:lineRule="auto"/>
        <w:ind w:left="2880" w:hanging="360"/>
        <w:rPr>
          <w:b/>
          <w:noProof/>
          <w:color w:val="FF0000"/>
          <w:lang w:eastAsia="en-CA"/>
        </w:rPr>
      </w:pPr>
    </w:p>
    <w:p w:rsidR="00256A7A" w:rsidRDefault="00256A7A" w:rsidP="00256A7A">
      <w:pPr>
        <w:pStyle w:val="MBullet2"/>
        <w:numPr>
          <w:ilvl w:val="0"/>
          <w:numId w:val="0"/>
        </w:numPr>
        <w:spacing w:after="0" w:line="240" w:lineRule="auto"/>
        <w:ind w:left="2880" w:hanging="360"/>
        <w:rPr>
          <w:b/>
          <w:noProof/>
          <w:color w:val="FF0000"/>
          <w:lang w:eastAsia="en-CA"/>
        </w:rPr>
      </w:pPr>
    </w:p>
    <w:p w:rsidR="0023520A" w:rsidRDefault="0023520A" w:rsidP="0023520A">
      <w:pPr>
        <w:pStyle w:val="MParaTitle"/>
        <w:ind w:left="0"/>
      </w:pPr>
    </w:p>
    <w:p w:rsidR="0023520A" w:rsidRDefault="0023520A" w:rsidP="0023520A">
      <w:pPr>
        <w:pStyle w:val="MParaTitle"/>
        <w:ind w:left="0"/>
      </w:pPr>
    </w:p>
    <w:p w:rsidR="0023520A" w:rsidRDefault="0023520A" w:rsidP="0023520A">
      <w:pPr>
        <w:pStyle w:val="MParaTitle"/>
        <w:ind w:left="0"/>
      </w:pPr>
    </w:p>
    <w:p w:rsidR="0023520A" w:rsidRDefault="0023520A" w:rsidP="0023520A">
      <w:pPr>
        <w:pStyle w:val="MParaTitle"/>
        <w:ind w:left="0"/>
      </w:pPr>
    </w:p>
    <w:p w:rsidR="0023520A" w:rsidRDefault="0023520A" w:rsidP="0023520A">
      <w:pPr>
        <w:pStyle w:val="MParaTitle"/>
        <w:ind w:left="0"/>
      </w:pPr>
      <w:r>
        <w:t>Ballot Officer Voters' List</w:t>
      </w:r>
      <w:r w:rsidR="001E0394">
        <w:t xml:space="preserve"> Cover</w:t>
      </w:r>
    </w:p>
    <w:p w:rsidR="0023520A" w:rsidRDefault="007E62CC" w:rsidP="0023520A">
      <w:pPr>
        <w:pStyle w:val="MParaTitle"/>
        <w:ind w:left="0"/>
      </w:pPr>
      <w:r>
        <w:rPr>
          <w:noProof/>
          <w:lang w:eastAsia="en-CA"/>
        </w:rPr>
        <w:drawing>
          <wp:anchor distT="0" distB="0" distL="114300" distR="114300" simplePos="0" relativeHeight="251772928" behindDoc="0" locked="0" layoutInCell="1" allowOverlap="1" wp14:anchorId="12B461C3" wp14:editId="2D172C9D">
            <wp:simplePos x="0" y="0"/>
            <wp:positionH relativeFrom="column">
              <wp:posOffset>1138555</wp:posOffset>
            </wp:positionH>
            <wp:positionV relativeFrom="paragraph">
              <wp:posOffset>164575</wp:posOffset>
            </wp:positionV>
            <wp:extent cx="4287220" cy="3140765"/>
            <wp:effectExtent l="19050" t="19050" r="18415" b="21590"/>
            <wp:wrapNone/>
            <wp:docPr id="916" name="Picture 916" descr="Image of Ballot Officer Voters' List Cover"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b="3516"/>
                    <a:stretch/>
                  </pic:blipFill>
                  <pic:spPr bwMode="auto">
                    <a:xfrm>
                      <a:off x="0" y="0"/>
                      <a:ext cx="4287220" cy="314076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3520A" w:rsidRDefault="0023520A" w:rsidP="0023520A">
      <w:pPr>
        <w:pStyle w:val="MParaTitle"/>
        <w:ind w:left="0"/>
      </w:pPr>
    </w:p>
    <w:p w:rsidR="0023520A" w:rsidRDefault="0023520A" w:rsidP="0023520A">
      <w:pPr>
        <w:pStyle w:val="MParaTitle"/>
        <w:ind w:left="0"/>
        <w:sectPr w:rsidR="0023520A" w:rsidSect="0023520A">
          <w:pgSz w:w="12240" w:h="15840" w:code="1"/>
          <w:pgMar w:top="1080" w:right="720" w:bottom="720" w:left="1440" w:header="720" w:footer="360" w:gutter="0"/>
          <w:cols w:space="720"/>
          <w:docGrid w:linePitch="360"/>
        </w:sectPr>
      </w:pPr>
      <w:r w:rsidRPr="00522F27">
        <w:rPr>
          <w:b w:val="0"/>
          <w:noProof/>
          <w:lang w:eastAsia="en-CA"/>
        </w:rPr>
        <mc:AlternateContent>
          <mc:Choice Requires="wps">
            <w:drawing>
              <wp:anchor distT="45720" distB="45720" distL="114300" distR="114300" simplePos="0" relativeHeight="251770880" behindDoc="0" locked="0" layoutInCell="1" allowOverlap="1" wp14:anchorId="6D175468" wp14:editId="330DFDA9">
                <wp:simplePos x="0" y="0"/>
                <wp:positionH relativeFrom="column">
                  <wp:posOffset>4690745</wp:posOffset>
                </wp:positionH>
                <wp:positionV relativeFrom="paragraph">
                  <wp:posOffset>5605145</wp:posOffset>
                </wp:positionV>
                <wp:extent cx="1457325" cy="1404620"/>
                <wp:effectExtent l="0" t="0" r="9525" b="0"/>
                <wp:wrapNone/>
                <wp:docPr id="4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4620"/>
                        </a:xfrm>
                        <a:prstGeom prst="rect">
                          <a:avLst/>
                        </a:prstGeom>
                        <a:solidFill>
                          <a:srgbClr val="FFFFFF"/>
                        </a:solidFill>
                        <a:ln w="9525">
                          <a:noFill/>
                          <a:miter lim="800000"/>
                          <a:headEnd/>
                          <a:tailEnd/>
                        </a:ln>
                      </wps:spPr>
                      <wps:txbx>
                        <w:txbxContent>
                          <w:p w:rsidR="00BD3920" w:rsidRDefault="00BD3920" w:rsidP="0023520A">
                            <w:pPr>
                              <w:spacing w:after="0"/>
                            </w:pPr>
                            <w:r>
                              <w:t>Placard showing name range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175468" id="Text Box 2" o:spid="_x0000_s1049" type="#_x0000_t202" style="position:absolute;margin-left:369.35pt;margin-top:441.35pt;width:114.75pt;height:110.6pt;z-index:251770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" stroked="f">
                <v:textbox style="mso-fit-shape-to-text:t">
                  <w:txbxContent>
                    <w:p w:rsidR="00BD3920" w:rsidRDefault="00BD3920" w:rsidP="0023520A">
                      <w:pPr>
                        <w:spacing w:after="0"/>
                      </w:pPr>
                      <w:r>
                        <w:t>Placard showing name range</w:t>
                      </w:r>
                    </w:p>
                  </w:txbxContent>
                </v:textbox>
              </v:shape>
            </w:pict>
          </mc:Fallback>
        </mc:AlternateContent>
      </w:r>
      <w:r>
        <w:rPr>
          <w:b w:val="0"/>
          <w:noProof/>
          <w:color w:val="FF0000"/>
          <w:lang w:eastAsia="en-CA"/>
        </w:rPr>
        <mc:AlternateContent>
          <mc:Choice Requires="wps">
            <w:drawing>
              <wp:anchor distT="0" distB="0" distL="114300" distR="114300" simplePos="0" relativeHeight="251771904" behindDoc="0" locked="0" layoutInCell="1" allowOverlap="1" wp14:anchorId="3AC91B2E" wp14:editId="502484EF">
                <wp:simplePos x="0" y="0"/>
                <wp:positionH relativeFrom="column">
                  <wp:posOffset>4422140</wp:posOffset>
                </wp:positionH>
                <wp:positionV relativeFrom="paragraph">
                  <wp:posOffset>5690235</wp:posOffset>
                </wp:positionV>
                <wp:extent cx="304800" cy="242570"/>
                <wp:effectExtent l="12065" t="26035" r="12065" b="31115"/>
                <wp:wrapNone/>
                <wp:docPr id="4941" name="Isosceles Triangle 4941" title="Arrow"/>
                <wp:cNvGraphicFramePr/>
                <a:graphic xmlns:a="http://schemas.openxmlformats.org/drawingml/2006/main">
                  <a:graphicData uri="http://schemas.microsoft.com/office/word/2010/wordprocessingShape">
                    <wps:wsp>
                      <wps:cNvSpPr/>
                      <wps:spPr>
                        <a:xfrm rot="16200000">
                          <a:off x="0" y="0"/>
                          <a:ext cx="304800" cy="242570"/>
                        </a:xfrm>
                        <a:prstGeom prst="triangl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D05BF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941" o:spid="_x0000_s1026" type="#_x0000_t5" alt="Title: Arrow" style="position:absolute;margin-left:348.2pt;margin-top:448.05pt;width:24pt;height:19.1pt;rotation:-90;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" fillcolor="windowText" strokecolor="windowText" strokeweight="1pt"/>
            </w:pict>
          </mc:Fallback>
        </mc:AlternateContent>
      </w:r>
    </w:p>
    <w:p w:rsidR="00F14A0C" w:rsidRPr="00635AF0" w:rsidRDefault="00B45410" w:rsidP="00302DC7">
      <w:pPr>
        <w:pStyle w:val="MBullet2"/>
        <w:numPr>
          <w:ilvl w:val="0"/>
          <w:numId w:val="0"/>
        </w:numPr>
        <w:spacing w:after="0" w:line="240" w:lineRule="auto"/>
        <w:rPr>
          <w:b/>
        </w:rPr>
      </w:pPr>
      <w:r w:rsidRPr="008A53E6">
        <w:rPr>
          <w:b/>
        </w:rPr>
        <w:t>VOTERS' LIST</w:t>
      </w:r>
    </w:p>
    <w:p w:rsidR="00302DC7" w:rsidRDefault="00302DC7" w:rsidP="00C0757D">
      <w:pPr>
        <w:pStyle w:val="MBullet2"/>
        <w:numPr>
          <w:ilvl w:val="0"/>
          <w:numId w:val="0"/>
        </w:numPr>
        <w:spacing w:after="0" w:line="240" w:lineRule="auto"/>
        <w:rPr>
          <w:b/>
        </w:rPr>
      </w:pPr>
    </w:p>
    <w:p w:rsidR="00E32037" w:rsidRDefault="00E32037" w:rsidP="00C0757D">
      <w:pPr>
        <w:pStyle w:val="MBullet2"/>
        <w:numPr>
          <w:ilvl w:val="0"/>
          <w:numId w:val="0"/>
        </w:numPr>
        <w:spacing w:after="0" w:line="240" w:lineRule="auto"/>
        <w:rPr>
          <w:b/>
        </w:rPr>
      </w:pPr>
    </w:p>
    <w:p w:rsidR="00E32037" w:rsidRPr="00E7651D" w:rsidRDefault="00E32037" w:rsidP="00E32037">
      <w:pPr>
        <w:pStyle w:val="MBullet2"/>
        <w:numPr>
          <w:ilvl w:val="0"/>
          <w:numId w:val="0"/>
        </w:numPr>
        <w:rPr>
          <w:b/>
        </w:rPr>
      </w:pPr>
      <w:r w:rsidRPr="00E7651D">
        <w:rPr>
          <w:b/>
        </w:rPr>
        <w:t>Street Index Page</w:t>
      </w:r>
    </w:p>
    <w:p w:rsidR="00E32037" w:rsidRPr="000F787F" w:rsidRDefault="00E32037" w:rsidP="00E32037">
      <w:pPr>
        <w:pStyle w:val="MBullet2"/>
        <w:numPr>
          <w:ilvl w:val="0"/>
          <w:numId w:val="0"/>
        </w:numPr>
      </w:pPr>
      <w:r w:rsidRPr="000F787F">
        <w:t xml:space="preserve">The </w:t>
      </w:r>
      <w:r>
        <w:t>first</w:t>
      </w:r>
      <w:r w:rsidRPr="000F787F">
        <w:t xml:space="preserve"> page of </w:t>
      </w:r>
      <w:r>
        <w:t>the</w:t>
      </w:r>
      <w:r w:rsidRPr="000F787F">
        <w:t xml:space="preserve"> voters' list contains the </w:t>
      </w:r>
      <w:r w:rsidR="00B447C3">
        <w:t>s</w:t>
      </w:r>
      <w:r w:rsidRPr="000F787F">
        <w:t>treet Index which lists the street addresses located in your sub</w:t>
      </w:r>
      <w:r w:rsidR="001E0394">
        <w:t xml:space="preserve"> in alphabetical order.</w:t>
      </w:r>
    </w:p>
    <w:p w:rsidR="00FD38C6" w:rsidRDefault="002B7053" w:rsidP="00302DC7">
      <w:pPr>
        <w:pStyle w:val="MBullet2"/>
        <w:numPr>
          <w:ilvl w:val="0"/>
          <w:numId w:val="0"/>
        </w:numPr>
        <w:spacing w:after="0" w:line="240" w:lineRule="auto"/>
        <w:rPr>
          <w:b/>
        </w:rPr>
      </w:pPr>
      <w:r>
        <w:rPr>
          <w:b/>
          <w:noProof/>
          <w:lang w:eastAsia="en-CA"/>
        </w:rPr>
        <mc:AlternateContent>
          <mc:Choice Requires="wpg">
            <w:drawing>
              <wp:anchor distT="0" distB="0" distL="114300" distR="114300" simplePos="0" relativeHeight="251783168" behindDoc="0" locked="0" layoutInCell="1" allowOverlap="1">
                <wp:simplePos x="0" y="0"/>
                <wp:positionH relativeFrom="column">
                  <wp:posOffset>-177800</wp:posOffset>
                </wp:positionH>
                <wp:positionV relativeFrom="paragraph">
                  <wp:posOffset>431165</wp:posOffset>
                </wp:positionV>
                <wp:extent cx="6400800" cy="6012180"/>
                <wp:effectExtent l="0" t="0" r="0" b="0"/>
                <wp:wrapNone/>
                <wp:docPr id="912" name="Group 912" descr="Image of Street Index Page 1" title="Graphic"/>
                <wp:cNvGraphicFramePr/>
                <a:graphic xmlns:a="http://schemas.openxmlformats.org/drawingml/2006/main">
                  <a:graphicData uri="http://schemas.microsoft.com/office/word/2010/wordprocessingGroup">
                    <wpg:wgp>
                      <wpg:cNvGrpSpPr/>
                      <wpg:grpSpPr>
                        <a:xfrm>
                          <a:off x="0" y="0"/>
                          <a:ext cx="6400800" cy="6012180"/>
                          <a:chOff x="0" y="0"/>
                          <a:chExt cx="6400800" cy="6012180"/>
                        </a:xfrm>
                      </wpg:grpSpPr>
                      <pic:pic xmlns:pic="http://schemas.openxmlformats.org/drawingml/2006/picture">
                        <pic:nvPicPr>
                          <pic:cNvPr id="4943" name="Picture 4943" descr="Image of Street Index" title="Graphic"/>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6400800" cy="4152265"/>
                          </a:xfrm>
                          <a:prstGeom prst="rect">
                            <a:avLst/>
                          </a:prstGeom>
                          <a:ln>
                            <a:noFill/>
                          </a:ln>
                        </pic:spPr>
                      </pic:pic>
                      <wps:wsp>
                        <wps:cNvPr id="14" name="Left Bracket 14"/>
                        <wps:cNvSpPr/>
                        <wps:spPr>
                          <a:xfrm rot="16200000" flipV="1">
                            <a:off x="1841500" y="3848100"/>
                            <a:ext cx="71755" cy="805180"/>
                          </a:xfrm>
                          <a:prstGeom prst="leftBracke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4" name="Left Bracket 4944"/>
                        <wps:cNvSpPr/>
                        <wps:spPr>
                          <a:xfrm rot="16200000" flipV="1">
                            <a:off x="3086100" y="3835400"/>
                            <a:ext cx="71755" cy="805180"/>
                          </a:xfrm>
                          <a:prstGeom prst="leftBracke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Left Bracket 17"/>
                        <wps:cNvSpPr/>
                        <wps:spPr>
                          <a:xfrm rot="16200000" flipV="1">
                            <a:off x="546100" y="3835400"/>
                            <a:ext cx="71755" cy="805180"/>
                          </a:xfrm>
                          <a:prstGeom prst="leftBracke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5" name="Text Box 2"/>
                        <wps:cNvSpPr txBox="1">
                          <a:spLocks noChangeArrowheads="1"/>
                        </wps:cNvSpPr>
                        <wps:spPr bwMode="auto">
                          <a:xfrm>
                            <a:off x="88900" y="4292600"/>
                            <a:ext cx="904240" cy="466090"/>
                          </a:xfrm>
                          <a:prstGeom prst="rect">
                            <a:avLst/>
                          </a:prstGeom>
                          <a:noFill/>
                          <a:ln w="9525">
                            <a:noFill/>
                            <a:miter lim="800000"/>
                            <a:headEnd/>
                            <a:tailEnd/>
                          </a:ln>
                        </wps:spPr>
                        <wps:txbx>
                          <w:txbxContent>
                            <w:p w:rsidR="00BD3920" w:rsidRDefault="00BD3920" w:rsidP="00E32037">
                              <w:pPr>
                                <w:spacing w:after="0"/>
                                <w:jc w:val="center"/>
                                <w:rPr>
                                  <w:rFonts w:asciiTheme="minorHAnsi" w:hAnsiTheme="minorHAnsi"/>
                                  <w:sz w:val="22"/>
                                </w:rPr>
                              </w:pPr>
                              <w:r>
                                <w:rPr>
                                  <w:rFonts w:asciiTheme="minorHAnsi" w:hAnsiTheme="minorHAnsi"/>
                                  <w:sz w:val="22"/>
                                </w:rPr>
                                <w:t>Streets</w:t>
                              </w:r>
                            </w:p>
                            <w:p w:rsidR="00BD3920" w:rsidRPr="00B84016" w:rsidRDefault="00BD3920" w:rsidP="00E32037">
                              <w:pPr>
                                <w:spacing w:after="0"/>
                                <w:jc w:val="center"/>
                                <w:rPr>
                                  <w:rFonts w:asciiTheme="minorHAnsi" w:hAnsiTheme="minorHAnsi"/>
                                  <w:sz w:val="22"/>
                                </w:rPr>
                              </w:pPr>
                              <w:r>
                                <w:rPr>
                                  <w:rFonts w:asciiTheme="minorHAnsi" w:hAnsiTheme="minorHAnsi"/>
                                  <w:sz w:val="22"/>
                                </w:rPr>
                                <w:t>in the sub</w:t>
                              </w:r>
                            </w:p>
                          </w:txbxContent>
                        </wps:txbx>
                        <wps:bodyPr rot="0" vert="horz" wrap="square" lIns="91440" tIns="45720" rIns="91440" bIns="45720" anchor="t" anchorCtr="0">
                          <a:noAutofit/>
                        </wps:bodyPr>
                      </wps:wsp>
                      <wps:wsp>
                        <wps:cNvPr id="4946" name="Text Box 2"/>
                        <wps:cNvSpPr txBox="1">
                          <a:spLocks noChangeArrowheads="1"/>
                        </wps:cNvSpPr>
                        <wps:spPr bwMode="auto">
                          <a:xfrm>
                            <a:off x="1409700" y="4330700"/>
                            <a:ext cx="904240" cy="1656080"/>
                          </a:xfrm>
                          <a:prstGeom prst="rect">
                            <a:avLst/>
                          </a:prstGeom>
                          <a:noFill/>
                          <a:ln w="9525">
                            <a:noFill/>
                            <a:miter lim="800000"/>
                            <a:headEnd/>
                            <a:tailEnd/>
                          </a:ln>
                        </wps:spPr>
                        <wps:txbx>
                          <w:txbxContent>
                            <w:p w:rsidR="00BD3920" w:rsidRDefault="00BD3920" w:rsidP="00E32037">
                              <w:pPr>
                                <w:spacing w:after="0" w:line="240" w:lineRule="auto"/>
                                <w:jc w:val="center"/>
                                <w:rPr>
                                  <w:rFonts w:asciiTheme="minorHAnsi" w:hAnsiTheme="minorHAnsi"/>
                                  <w:sz w:val="22"/>
                                </w:rPr>
                              </w:pPr>
                              <w:r>
                                <w:rPr>
                                  <w:rFonts w:asciiTheme="minorHAnsi" w:hAnsiTheme="minorHAnsi"/>
                                  <w:sz w:val="22"/>
                                </w:rPr>
                                <w:t>Range of odd</w:t>
                              </w:r>
                            </w:p>
                            <w:p w:rsidR="00BD3920" w:rsidRPr="00B84016" w:rsidRDefault="00BD3920" w:rsidP="00E32037">
                              <w:pPr>
                                <w:spacing w:after="0" w:line="240" w:lineRule="auto"/>
                                <w:jc w:val="center"/>
                                <w:rPr>
                                  <w:rFonts w:asciiTheme="minorHAnsi" w:hAnsiTheme="minorHAnsi"/>
                                  <w:sz w:val="22"/>
                                </w:rPr>
                              </w:pPr>
                              <w:r>
                                <w:rPr>
                                  <w:rFonts w:asciiTheme="minorHAnsi" w:hAnsiTheme="minorHAnsi"/>
                                  <w:sz w:val="22"/>
                                </w:rPr>
                                <w:t>street numbers in the sub</w:t>
                              </w:r>
                            </w:p>
                          </w:txbxContent>
                        </wps:txbx>
                        <wps:bodyPr rot="0" vert="horz" wrap="square" lIns="91440" tIns="45720" rIns="91440" bIns="45720" anchor="t" anchorCtr="0">
                          <a:noAutofit/>
                        </wps:bodyPr>
                      </wps:wsp>
                      <wps:wsp>
                        <wps:cNvPr id="4947" name="Text Box 2"/>
                        <wps:cNvSpPr txBox="1">
                          <a:spLocks noChangeArrowheads="1"/>
                        </wps:cNvSpPr>
                        <wps:spPr bwMode="auto">
                          <a:xfrm>
                            <a:off x="2628900" y="4356100"/>
                            <a:ext cx="904240" cy="1656080"/>
                          </a:xfrm>
                          <a:prstGeom prst="rect">
                            <a:avLst/>
                          </a:prstGeom>
                          <a:noFill/>
                          <a:ln w="9525">
                            <a:noFill/>
                            <a:miter lim="800000"/>
                            <a:headEnd/>
                            <a:tailEnd/>
                          </a:ln>
                        </wps:spPr>
                        <wps:txbx>
                          <w:txbxContent>
                            <w:p w:rsidR="00BD3920" w:rsidRDefault="00BD3920" w:rsidP="00E32037">
                              <w:pPr>
                                <w:spacing w:after="0" w:line="240" w:lineRule="auto"/>
                                <w:jc w:val="center"/>
                                <w:rPr>
                                  <w:rFonts w:asciiTheme="minorHAnsi" w:hAnsiTheme="minorHAnsi"/>
                                  <w:sz w:val="22"/>
                                </w:rPr>
                              </w:pPr>
                              <w:r>
                                <w:rPr>
                                  <w:rFonts w:asciiTheme="minorHAnsi" w:hAnsiTheme="minorHAnsi"/>
                                  <w:sz w:val="22"/>
                                </w:rPr>
                                <w:t>Range of even</w:t>
                              </w:r>
                            </w:p>
                            <w:p w:rsidR="00BD3920" w:rsidRPr="00B84016" w:rsidRDefault="00BD3920" w:rsidP="00E32037">
                              <w:pPr>
                                <w:spacing w:after="0" w:line="240" w:lineRule="auto"/>
                                <w:jc w:val="center"/>
                                <w:rPr>
                                  <w:rFonts w:asciiTheme="minorHAnsi" w:hAnsiTheme="minorHAnsi"/>
                                  <w:sz w:val="22"/>
                                </w:rPr>
                              </w:pPr>
                              <w:r>
                                <w:rPr>
                                  <w:rFonts w:asciiTheme="minorHAnsi" w:hAnsiTheme="minorHAnsi"/>
                                  <w:sz w:val="22"/>
                                </w:rPr>
                                <w:t>street numbers in the sub</w:t>
                              </w:r>
                            </w:p>
                          </w:txbxContent>
                        </wps:txbx>
                        <wps:bodyPr rot="0" vert="horz" wrap="square" lIns="91440" tIns="45720" rIns="91440" bIns="45720" anchor="t" anchorCtr="0">
                          <a:noAutofit/>
                        </wps:bodyPr>
                      </wps:wsp>
                    </wpg:wgp>
                  </a:graphicData>
                </a:graphic>
              </wp:anchor>
            </w:drawing>
          </mc:Choice>
          <mc:Fallback>
            <w:pict>
              <v:group id="Group 912" o:spid="_x0000_s1050" alt="Title: Graphic - Description: Image of Street Index Page 1" style="position:absolute;margin-left:-14pt;margin-top:33.95pt;width:7in;height:473.4pt;z-index:251783168" coordsize="64008,60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43" o:spid="_x0000_s1051" type="#_x0000_t75" alt="Image of Street Index" style="position:absolute;width:64008;height:41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r9bIAAAA3QAAAA8AAABkcnMvZG93bnJldi54bWxEj0FrwkAUhO+C/2F5BW+6aY2lja7SFgpi&#10;T9rS0tsz+0yi2bdhd5tEf323UPA4zMw3zGLVm1q05HxlWcHtJAFBnFtdcaHg4/11/ADCB2SNtWVS&#10;cCYPq+VwsMBM24631O5CISKEfYYKyhCaTEqfl2TQT2xDHL2DdQZDlK6Q2mEX4aaWd0lyLw1WHBdK&#10;bOilpPy0+zEKTufPy9d32+3T2eX4Rnazdc3+WanRTf80BxGoD9fwf3utFaSP6RT+3sQnIJ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xP6/WyAAAAN0AAAAPAAAAAAAAAAAA&#10;AAAAAJ8CAABkcnMvZG93bnJldi54bWxQSwUGAAAAAAQABAD3AAAAlAMAAAAA&#10;">
                  <v:imagedata r:id="rId52" o:title="Image of Street Index"/>
                  <v:path arrowok="t"/>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4" o:spid="_x0000_s1052" type="#_x0000_t85" style="position:absolute;left:18414;top:38481;width:717;height:8052;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2OcEA&#10;AADbAAAADwAAAGRycy9kb3ducmV2LnhtbERP24rCMBB9F/yHMMK+aboiIl2jyBZBVoT1su9jM7bF&#10;ZlKbaKtfvxEE3+ZwrjOdt6YUN6pdYVnB5yACQZxaXXCm4LBf9icgnEfWWFomBXdyMJ91O1OMtW14&#10;S7edz0QIYRejgtz7KpbSpTkZdANbEQfuZGuDPsA6k7rGJoSbUg6jaCwNFhwacqzoO6f0vLsaBclf&#10;ujn+rreXu05Gj58JH5rkEin10WsXXyA8tf4tfrlXOswfwfOXcIC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WNjnBAAAA2wAAAA8AAAAAAAAAAAAAAAAAmAIAAGRycy9kb3du&#10;cmV2LnhtbFBLBQYAAAAABAAEAPUAAACGAwAAAAA=&#10;" adj="160" strokecolor="windowText" strokeweight="1.5pt">
                  <v:stroke joinstyle="miter"/>
                </v:shape>
                <v:shape id="Left Bracket 4944" o:spid="_x0000_s1053" type="#_x0000_t85" style="position:absolute;left:30860;top:38354;width:717;height:8052;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YWz8YA&#10;AADdAAAADwAAAGRycy9kb3ducmV2LnhtbESPQWvCQBSE70L/w/IK3nSjBLGpq4hBEKWg1t5fs69J&#10;aPZtzK4m+uvdgtDjMDPfMLNFZypxpcaVlhWMhhEI4szqknMFp8/1YArCeWSNlWVScCMHi/lLb4aJ&#10;ti0f6Hr0uQgQdgkqKLyvEyldVpBBN7Q1cfB+bGPQB9nkUjfYBrip5DiKJtJgyWGhwJpWBWW/x4tR&#10;kH5lH9/73eF802l830751KbnSKn+a7d8B+Gp8//hZ3ujFcRvcQx/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YWz8YAAADdAAAADwAAAAAAAAAAAAAAAACYAgAAZHJz&#10;L2Rvd25yZXYueG1sUEsFBgAAAAAEAAQA9QAAAIsDAAAAAA==&#10;" adj="160" strokecolor="windowText" strokeweight="1.5pt">
                  <v:stroke joinstyle="miter"/>
                </v:shape>
                <v:shape id="Left Bracket 17" o:spid="_x0000_s1054" type="#_x0000_t85" style="position:absolute;left:5460;top:38354;width:717;height:8052;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SoTsEA&#10;AADbAAAADwAAAGRycy9kb3ducmV2LnhtbERP22rCQBB9L/gPywi+1Y0iVVJXEYMgFsHr+zQ7TUKz&#10;szG7mujXu0Khb3M415nOW1OKG9WusKxg0I9AEKdWF5wpOB1X7xMQziNrLC2Tgjs5mM86b1OMtW14&#10;T7eDz0QIYRejgtz7KpbSpTkZdH1bEQfux9YGfYB1JnWNTQg3pRxG0Yc0WHBoyLGiZU7p7+FqFCTn&#10;dPu9+9pf7joZPTYTPjXJJVKq120XnyA8tf5f/Ode6zB/DK9fwgF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EqE7BAAAA2wAAAA8AAAAAAAAAAAAAAAAAmAIAAGRycy9kb3du&#10;cmV2LnhtbFBLBQYAAAAABAAEAPUAAACGAwAAAAA=&#10;" adj="160" strokecolor="windowText" strokeweight="1.5pt">
                  <v:stroke joinstyle="miter"/>
                </v:shape>
                <v:shape id="_x0000_s1055" type="#_x0000_t202" style="position:absolute;left:889;top:42926;width:9042;height:4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7sUA&#10;AADdAAAADwAAAGRycy9kb3ducmV2LnhtbESPT2sCMRTE7wW/Q3hCbzWxrEVXsyIWoaeWWhW8PTZv&#10;/+DmZdlEd/vtG0HocZiZ3zCr9WAbcaPO1441TCcKBHHuTM2lhsPP7mUOwgdkg41j0vBLHtbZ6GmF&#10;qXE9f9NtH0oRIexT1FCF0KZS+rwii37iWuLoFa6zGKLsSmk67CPcNvJVqTdpsea4UGFL24ryy/5q&#10;NRw/i/MpUV/lu521vRuUZLuQWj+Ph80SRKAh/Icf7Q+jIVkkM7i/i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azuxQAAAN0AAAAPAAAAAAAAAAAAAAAAAJgCAABkcnMv&#10;ZG93bnJldi54bWxQSwUGAAAAAAQABAD1AAAAigMAAAAA&#10;" filled="f" stroked="f">
                  <v:textbox>
                    <w:txbxContent>
                      <w:p w:rsidR="00BD3920" w:rsidRDefault="00BD3920" w:rsidP="00E32037">
                        <w:pPr>
                          <w:spacing w:after="0"/>
                          <w:jc w:val="center"/>
                          <w:rPr>
                            <w:rFonts w:asciiTheme="minorHAnsi" w:hAnsiTheme="minorHAnsi"/>
                            <w:sz w:val="22"/>
                          </w:rPr>
                        </w:pPr>
                        <w:r>
                          <w:rPr>
                            <w:rFonts w:asciiTheme="minorHAnsi" w:hAnsiTheme="minorHAnsi"/>
                            <w:sz w:val="22"/>
                          </w:rPr>
                          <w:t>Streets</w:t>
                        </w:r>
                      </w:p>
                      <w:p w:rsidR="00BD3920" w:rsidRPr="00B84016" w:rsidRDefault="00BD3920" w:rsidP="00E32037">
                        <w:pPr>
                          <w:spacing w:after="0"/>
                          <w:jc w:val="center"/>
                          <w:rPr>
                            <w:rFonts w:asciiTheme="minorHAnsi" w:hAnsiTheme="minorHAnsi"/>
                            <w:sz w:val="22"/>
                          </w:rPr>
                        </w:pPr>
                        <w:r>
                          <w:rPr>
                            <w:rFonts w:asciiTheme="minorHAnsi" w:hAnsiTheme="minorHAnsi"/>
                            <w:sz w:val="22"/>
                          </w:rPr>
                          <w:t>in the sub</w:t>
                        </w:r>
                      </w:p>
                    </w:txbxContent>
                  </v:textbox>
                </v:shape>
                <v:shape id="_x0000_s1056" type="#_x0000_t202" style="position:absolute;left:14097;top:43307;width:9042;height:1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ymcQA&#10;AADdAAAADwAAAGRycy9kb3ducmV2LnhtbESPQWvCQBSE74L/YXmCN7NbiVJTVxGl4KmitoXeHtln&#10;Epp9G7Jbk/57VxA8DjPzDbNc97YWV2p95VjDS6JAEOfOVFxo+Dy/T15B+IBssHZMGv7Jw3o1HCwx&#10;M67jI11PoRARwj5DDWUITSalz0uy6BPXEEfv4lqLIcq2kKbFLsJtLadKzaXFiuNCiQ1tS8p/T39W&#10;w9fH5ec7VYdiZ2dN53ol2S6k1uNRv3kDEagPz/CjvTca0kU6h/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nMpnEAAAA3QAAAA8AAAAAAAAAAAAAAAAAmAIAAGRycy9k&#10;b3ducmV2LnhtbFBLBQYAAAAABAAEAPUAAACJAwAAAAA=&#10;" filled="f" stroked="f">
                  <v:textbox>
                    <w:txbxContent>
                      <w:p w:rsidR="00BD3920" w:rsidRDefault="00BD3920" w:rsidP="00E32037">
                        <w:pPr>
                          <w:spacing w:after="0" w:line="240" w:lineRule="auto"/>
                          <w:jc w:val="center"/>
                          <w:rPr>
                            <w:rFonts w:asciiTheme="minorHAnsi" w:hAnsiTheme="minorHAnsi"/>
                            <w:sz w:val="22"/>
                          </w:rPr>
                        </w:pPr>
                        <w:r>
                          <w:rPr>
                            <w:rFonts w:asciiTheme="minorHAnsi" w:hAnsiTheme="minorHAnsi"/>
                            <w:sz w:val="22"/>
                          </w:rPr>
                          <w:t>Range of odd</w:t>
                        </w:r>
                      </w:p>
                      <w:p w:rsidR="00BD3920" w:rsidRPr="00B84016" w:rsidRDefault="00BD3920" w:rsidP="00E32037">
                        <w:pPr>
                          <w:spacing w:after="0" w:line="240" w:lineRule="auto"/>
                          <w:jc w:val="center"/>
                          <w:rPr>
                            <w:rFonts w:asciiTheme="minorHAnsi" w:hAnsiTheme="minorHAnsi"/>
                            <w:sz w:val="22"/>
                          </w:rPr>
                        </w:pPr>
                        <w:r>
                          <w:rPr>
                            <w:rFonts w:asciiTheme="minorHAnsi" w:hAnsiTheme="minorHAnsi"/>
                            <w:sz w:val="22"/>
                          </w:rPr>
                          <w:t>street numbers in the sub</w:t>
                        </w:r>
                      </w:p>
                    </w:txbxContent>
                  </v:textbox>
                </v:shape>
                <v:shape id="_x0000_s1057" type="#_x0000_t202" style="position:absolute;left:26289;top:43561;width:9042;height:1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uXAsUA&#10;AADdAAAADwAAAGRycy9kb3ducmV2LnhtbESPQWvCQBSE74L/YXmF3nS3Eq2m2YhYCp4qtVXw9sg+&#10;k9Ds25DdmvTfdwuCx2FmvmGy9WAbcaXO1441PE0VCOLCmZpLDV+fb5MlCB+QDTaOScMveVjn41GG&#10;qXE9f9D1EEoRIexT1FCF0KZS+qIii37qWuLoXVxnMUTZldJ02Ee4beRMqYW0WHNcqLClbUXF9+HH&#10;aji+X86nRO3LVztvezcoyXYltX58GDYvIAIN4R6+tXdGQ7JKnuH/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65cCxQAAAN0AAAAPAAAAAAAAAAAAAAAAAJgCAABkcnMv&#10;ZG93bnJldi54bWxQSwUGAAAAAAQABAD1AAAAigMAAAAA&#10;" filled="f" stroked="f">
                  <v:textbox>
                    <w:txbxContent>
                      <w:p w:rsidR="00BD3920" w:rsidRDefault="00BD3920" w:rsidP="00E32037">
                        <w:pPr>
                          <w:spacing w:after="0" w:line="240" w:lineRule="auto"/>
                          <w:jc w:val="center"/>
                          <w:rPr>
                            <w:rFonts w:asciiTheme="minorHAnsi" w:hAnsiTheme="minorHAnsi"/>
                            <w:sz w:val="22"/>
                          </w:rPr>
                        </w:pPr>
                        <w:r>
                          <w:rPr>
                            <w:rFonts w:asciiTheme="minorHAnsi" w:hAnsiTheme="minorHAnsi"/>
                            <w:sz w:val="22"/>
                          </w:rPr>
                          <w:t>Range of even</w:t>
                        </w:r>
                      </w:p>
                      <w:p w:rsidR="00BD3920" w:rsidRPr="00B84016" w:rsidRDefault="00BD3920" w:rsidP="00E32037">
                        <w:pPr>
                          <w:spacing w:after="0" w:line="240" w:lineRule="auto"/>
                          <w:jc w:val="center"/>
                          <w:rPr>
                            <w:rFonts w:asciiTheme="minorHAnsi" w:hAnsiTheme="minorHAnsi"/>
                            <w:sz w:val="22"/>
                          </w:rPr>
                        </w:pPr>
                        <w:r>
                          <w:rPr>
                            <w:rFonts w:asciiTheme="minorHAnsi" w:hAnsiTheme="minorHAnsi"/>
                            <w:sz w:val="22"/>
                          </w:rPr>
                          <w:t>street numbers in the sub</w:t>
                        </w:r>
                      </w:p>
                    </w:txbxContent>
                  </v:textbox>
                </v:shape>
              </v:group>
            </w:pict>
          </mc:Fallback>
        </mc:AlternateContent>
      </w:r>
    </w:p>
    <w:p w:rsidR="000C7BF4" w:rsidRPr="00635AF0" w:rsidRDefault="00B45410" w:rsidP="00B17091">
      <w:pPr>
        <w:pStyle w:val="MBullet2"/>
        <w:pageBreakBefore/>
        <w:numPr>
          <w:ilvl w:val="0"/>
          <w:numId w:val="0"/>
        </w:numPr>
        <w:spacing w:after="0" w:line="240" w:lineRule="auto"/>
        <w:rPr>
          <w:b/>
        </w:rPr>
      </w:pPr>
      <w:r w:rsidRPr="008A53E6">
        <w:rPr>
          <w:b/>
        </w:rPr>
        <w:t xml:space="preserve">VOTERS' LIST </w:t>
      </w:r>
    </w:p>
    <w:p w:rsidR="00971037" w:rsidRDefault="00971037" w:rsidP="00971037">
      <w:pPr>
        <w:pStyle w:val="MBullet2"/>
        <w:numPr>
          <w:ilvl w:val="0"/>
          <w:numId w:val="0"/>
        </w:numPr>
        <w:spacing w:after="0" w:line="240" w:lineRule="auto"/>
        <w:rPr>
          <w:b/>
        </w:rPr>
      </w:pPr>
    </w:p>
    <w:p w:rsidR="00C0757D" w:rsidRDefault="00C0757D" w:rsidP="00971037">
      <w:pPr>
        <w:pStyle w:val="MBullet2"/>
        <w:numPr>
          <w:ilvl w:val="0"/>
          <w:numId w:val="0"/>
        </w:numPr>
        <w:spacing w:after="0" w:line="240" w:lineRule="auto"/>
        <w:rPr>
          <w:b/>
        </w:rPr>
      </w:pPr>
    </w:p>
    <w:p w:rsidR="00C0757D" w:rsidRPr="00275657" w:rsidRDefault="00C0757D" w:rsidP="00C0757D">
      <w:pPr>
        <w:pStyle w:val="MBullet2"/>
        <w:numPr>
          <w:ilvl w:val="0"/>
          <w:numId w:val="0"/>
        </w:numPr>
        <w:rPr>
          <w:b/>
        </w:rPr>
      </w:pPr>
      <w:r>
        <w:rPr>
          <w:b/>
        </w:rPr>
        <w:t>List of Voters Pages</w:t>
      </w:r>
    </w:p>
    <w:p w:rsidR="00971037" w:rsidRPr="00EB1BEC" w:rsidRDefault="000F593A" w:rsidP="00971037">
      <w:pPr>
        <w:pStyle w:val="MBullet2"/>
        <w:numPr>
          <w:ilvl w:val="0"/>
          <w:numId w:val="0"/>
        </w:numPr>
        <w:spacing w:after="0" w:line="240" w:lineRule="auto"/>
      </w:pPr>
      <w:r w:rsidRPr="00EB1BEC">
        <w:t>Voters' are listed:</w:t>
      </w:r>
    </w:p>
    <w:p w:rsidR="000F593A" w:rsidRPr="00EB1BEC" w:rsidRDefault="000F593A" w:rsidP="00157CF1">
      <w:pPr>
        <w:pStyle w:val="MBullet2"/>
        <w:numPr>
          <w:ilvl w:val="0"/>
          <w:numId w:val="24"/>
        </w:numPr>
        <w:spacing w:after="0" w:line="240" w:lineRule="auto"/>
      </w:pPr>
      <w:r w:rsidRPr="00EB1BEC">
        <w:t>Alphabetically by street</w:t>
      </w:r>
      <w:r w:rsidR="008C74A0" w:rsidRPr="00EB1BEC">
        <w:t>, then</w:t>
      </w:r>
    </w:p>
    <w:p w:rsidR="000F593A" w:rsidRPr="00EB1BEC" w:rsidRDefault="000F593A" w:rsidP="00157CF1">
      <w:pPr>
        <w:pStyle w:val="MBullet2"/>
        <w:numPr>
          <w:ilvl w:val="0"/>
          <w:numId w:val="24"/>
        </w:numPr>
        <w:spacing w:after="0" w:line="240" w:lineRule="auto"/>
      </w:pPr>
      <w:r w:rsidRPr="00EB1BEC">
        <w:t>Numerically by street number</w:t>
      </w:r>
      <w:r w:rsidR="008C74A0" w:rsidRPr="00EB1BEC">
        <w:t>, then</w:t>
      </w:r>
    </w:p>
    <w:p w:rsidR="008C74A0" w:rsidRPr="00EB1BEC" w:rsidRDefault="008C74A0" w:rsidP="00157CF1">
      <w:pPr>
        <w:pStyle w:val="MBullet2"/>
        <w:numPr>
          <w:ilvl w:val="0"/>
          <w:numId w:val="24"/>
        </w:numPr>
        <w:spacing w:after="0" w:line="240" w:lineRule="auto"/>
      </w:pPr>
      <w:r w:rsidRPr="00EB1BEC">
        <w:t>A</w:t>
      </w:r>
      <w:r w:rsidR="00C0757D">
        <w:t>lphabetically by last name</w:t>
      </w:r>
    </w:p>
    <w:p w:rsidR="008C74A0" w:rsidRPr="00EB1BEC" w:rsidRDefault="008C74A0" w:rsidP="008C74A0">
      <w:pPr>
        <w:pStyle w:val="MBullet2"/>
        <w:numPr>
          <w:ilvl w:val="0"/>
          <w:numId w:val="0"/>
        </w:numPr>
        <w:spacing w:after="0" w:line="240" w:lineRule="auto"/>
        <w:ind w:left="2880" w:hanging="360"/>
      </w:pPr>
    </w:p>
    <w:p w:rsidR="00664C1A" w:rsidRPr="00A6688A" w:rsidRDefault="00664C1A" w:rsidP="00664C1A">
      <w:pPr>
        <w:pStyle w:val="MBullet2"/>
        <w:numPr>
          <w:ilvl w:val="0"/>
          <w:numId w:val="0"/>
        </w:numPr>
        <w:spacing w:after="0"/>
      </w:pPr>
      <w:r w:rsidRPr="00A6688A">
        <w:t>If a voter has added their name to the voters' list online, they are listed with a * beside their name and MUST SHOW ID is shown in the NOTES column:</w:t>
      </w:r>
    </w:p>
    <w:p w:rsidR="00664C1A" w:rsidRPr="00A6688A" w:rsidRDefault="00664C1A" w:rsidP="00664C1A">
      <w:pPr>
        <w:pStyle w:val="MBullet2"/>
        <w:numPr>
          <w:ilvl w:val="0"/>
          <w:numId w:val="32"/>
        </w:numPr>
        <w:spacing w:after="0"/>
      </w:pPr>
      <w:r w:rsidRPr="00A6688A">
        <w:t>The voter must show identification</w:t>
      </w:r>
    </w:p>
    <w:p w:rsidR="00664C1A" w:rsidRPr="00A6688A" w:rsidRDefault="00664C1A" w:rsidP="00664C1A">
      <w:pPr>
        <w:pStyle w:val="MBullet2"/>
        <w:numPr>
          <w:ilvl w:val="0"/>
          <w:numId w:val="32"/>
        </w:numPr>
        <w:spacing w:after="0"/>
      </w:pPr>
      <w:r w:rsidRPr="00A6688A">
        <w:t>They cannot complete a Declaration of Identity if they do not have identification</w:t>
      </w:r>
    </w:p>
    <w:p w:rsidR="00664C1A" w:rsidRDefault="00664C1A" w:rsidP="00C0757D">
      <w:pPr>
        <w:pStyle w:val="MBullet2"/>
        <w:numPr>
          <w:ilvl w:val="0"/>
          <w:numId w:val="0"/>
        </w:numPr>
      </w:pPr>
    </w:p>
    <w:p w:rsidR="00C0757D" w:rsidRDefault="00C0757D" w:rsidP="00C0757D">
      <w:pPr>
        <w:pStyle w:val="MBullet2"/>
        <w:numPr>
          <w:ilvl w:val="0"/>
          <w:numId w:val="0"/>
        </w:numPr>
      </w:pPr>
      <w:r>
        <w:t>A voter who voted during the advance vote is shown with their information crossed off and VOTED is shown in the NOTES column.</w:t>
      </w:r>
    </w:p>
    <w:p w:rsidR="00EB1BEC" w:rsidRPr="00EB1BEC" w:rsidRDefault="00664C1A" w:rsidP="008C74A0">
      <w:pPr>
        <w:pStyle w:val="MBullet2"/>
        <w:numPr>
          <w:ilvl w:val="0"/>
          <w:numId w:val="0"/>
        </w:numPr>
        <w:spacing w:after="0" w:line="240" w:lineRule="auto"/>
      </w:pPr>
      <w:r>
        <w:rPr>
          <w:noProof/>
          <w:lang w:eastAsia="en-CA"/>
        </w:rPr>
        <mc:AlternateContent>
          <mc:Choice Requires="wpg">
            <w:drawing>
              <wp:anchor distT="0" distB="0" distL="114300" distR="114300" simplePos="0" relativeHeight="251891712" behindDoc="0" locked="0" layoutInCell="1" allowOverlap="1" wp14:anchorId="461F7C64" wp14:editId="40F3DC9F">
                <wp:simplePos x="0" y="0"/>
                <wp:positionH relativeFrom="column">
                  <wp:posOffset>-409575</wp:posOffset>
                </wp:positionH>
                <wp:positionV relativeFrom="paragraph">
                  <wp:posOffset>175260</wp:posOffset>
                </wp:positionV>
                <wp:extent cx="6783388" cy="4638675"/>
                <wp:effectExtent l="0" t="0" r="0" b="0"/>
                <wp:wrapNone/>
                <wp:docPr id="4931" name="Group 4931" descr="Image of Street Index Page 2" title="Graphic"/>
                <wp:cNvGraphicFramePr/>
                <a:graphic xmlns:a="http://schemas.openxmlformats.org/drawingml/2006/main">
                  <a:graphicData uri="http://schemas.microsoft.com/office/word/2010/wordprocessingGroup">
                    <wpg:wgp>
                      <wpg:cNvGrpSpPr/>
                      <wpg:grpSpPr>
                        <a:xfrm>
                          <a:off x="0" y="0"/>
                          <a:ext cx="6783388" cy="4638675"/>
                          <a:chOff x="0" y="0"/>
                          <a:chExt cx="6783388" cy="4638675"/>
                        </a:xfrm>
                      </wpg:grpSpPr>
                      <pic:pic xmlns:pic="http://schemas.openxmlformats.org/drawingml/2006/picture">
                        <pic:nvPicPr>
                          <pic:cNvPr id="918" name="Picture 918" descr="Image of Street Index" title="Graphic"/>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382588" y="0"/>
                            <a:ext cx="6400800" cy="3713480"/>
                          </a:xfrm>
                          <a:prstGeom prst="rect">
                            <a:avLst/>
                          </a:prstGeom>
                        </pic:spPr>
                      </pic:pic>
                      <wpg:grpSp>
                        <wpg:cNvPr id="911" name="Group 911"/>
                        <wpg:cNvGrpSpPr/>
                        <wpg:grpSpPr>
                          <a:xfrm>
                            <a:off x="58738" y="3724275"/>
                            <a:ext cx="5878830" cy="914400"/>
                            <a:chOff x="0" y="3936683"/>
                            <a:chExt cx="5879147" cy="914717"/>
                          </a:xfrm>
                        </wpg:grpSpPr>
                        <wps:wsp>
                          <wps:cNvPr id="72" name="Text Box 2"/>
                          <wps:cNvSpPr txBox="1">
                            <a:spLocks noChangeArrowheads="1"/>
                          </wps:cNvSpPr>
                          <wps:spPr bwMode="auto">
                            <a:xfrm>
                              <a:off x="2273300" y="4051300"/>
                              <a:ext cx="904875" cy="466725"/>
                            </a:xfrm>
                            <a:prstGeom prst="rect">
                              <a:avLst/>
                            </a:prstGeom>
                            <a:solidFill>
                              <a:srgbClr val="FFFFFF"/>
                            </a:solidFill>
                            <a:ln w="9525">
                              <a:noFill/>
                              <a:miter lim="800000"/>
                              <a:headEnd/>
                              <a:tailEnd/>
                            </a:ln>
                          </wps:spPr>
                          <wps:txbx>
                            <w:txbxContent>
                              <w:p w:rsidR="00BD3920" w:rsidRDefault="00BD3920" w:rsidP="00664C1A">
                                <w:pPr>
                                  <w:spacing w:after="0"/>
                                  <w:jc w:val="center"/>
                                  <w:rPr>
                                    <w:rFonts w:asciiTheme="minorHAnsi" w:hAnsiTheme="minorHAnsi"/>
                                    <w:sz w:val="22"/>
                                  </w:rPr>
                                </w:pPr>
                                <w:r>
                                  <w:rPr>
                                    <w:rFonts w:asciiTheme="minorHAnsi" w:hAnsiTheme="minorHAnsi"/>
                                    <w:sz w:val="22"/>
                                  </w:rPr>
                                  <w:t>Last</w:t>
                                </w:r>
                              </w:p>
                              <w:p w:rsidR="00BD3920" w:rsidRPr="00B84016" w:rsidRDefault="00BD3920" w:rsidP="00664C1A">
                                <w:pPr>
                                  <w:spacing w:after="0"/>
                                  <w:jc w:val="center"/>
                                  <w:rPr>
                                    <w:rFonts w:asciiTheme="minorHAnsi" w:hAnsiTheme="minorHAnsi"/>
                                    <w:sz w:val="22"/>
                                  </w:rPr>
                                </w:pPr>
                                <w:r>
                                  <w:rPr>
                                    <w:rFonts w:asciiTheme="minorHAnsi" w:hAnsiTheme="minorHAnsi"/>
                                    <w:sz w:val="22"/>
                                  </w:rPr>
                                  <w:t>N</w:t>
                                </w:r>
                                <w:r w:rsidRPr="00B84016">
                                  <w:rPr>
                                    <w:rFonts w:asciiTheme="minorHAnsi" w:hAnsiTheme="minorHAnsi"/>
                                    <w:sz w:val="22"/>
                                  </w:rPr>
                                  <w:t>ame</w:t>
                                </w:r>
                              </w:p>
                            </w:txbxContent>
                          </wps:txbx>
                          <wps:bodyPr rot="0" vert="horz" wrap="square" lIns="91440" tIns="45720" rIns="91440" bIns="45720" anchor="t" anchorCtr="0">
                            <a:noAutofit/>
                          </wps:bodyPr>
                        </wps:wsp>
                        <wps:wsp>
                          <wps:cNvPr id="920" name="Left Bracket 920"/>
                          <wps:cNvSpPr/>
                          <wps:spPr>
                            <a:xfrm rot="16200000" flipV="1">
                              <a:off x="431800" y="3797300"/>
                              <a:ext cx="66040" cy="344805"/>
                            </a:xfrm>
                            <a:prstGeom prst="leftBracke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 name="Left Bracket 921"/>
                          <wps:cNvSpPr/>
                          <wps:spPr>
                            <a:xfrm rot="16200000" flipV="1">
                              <a:off x="2686050" y="3765550"/>
                              <a:ext cx="78311" cy="531288"/>
                            </a:xfrm>
                            <a:prstGeom prst="leftBracke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3" name="Left Bracket 923"/>
                          <wps:cNvSpPr/>
                          <wps:spPr>
                            <a:xfrm rot="16200000" flipV="1">
                              <a:off x="4737100" y="3835400"/>
                              <a:ext cx="66040" cy="344805"/>
                            </a:xfrm>
                            <a:prstGeom prst="leftBracke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4" name="Text Box 2"/>
                          <wps:cNvSpPr txBox="1">
                            <a:spLocks noChangeArrowheads="1"/>
                          </wps:cNvSpPr>
                          <wps:spPr bwMode="auto">
                            <a:xfrm>
                              <a:off x="3009900" y="4051300"/>
                              <a:ext cx="904875" cy="466725"/>
                            </a:xfrm>
                            <a:prstGeom prst="rect">
                              <a:avLst/>
                            </a:prstGeom>
                            <a:noFill/>
                            <a:ln w="9525">
                              <a:noFill/>
                              <a:miter lim="800000"/>
                              <a:headEnd/>
                              <a:tailEnd/>
                            </a:ln>
                          </wps:spPr>
                          <wps:txbx>
                            <w:txbxContent>
                              <w:p w:rsidR="00BD3920" w:rsidRDefault="00BD3920" w:rsidP="00664C1A">
                                <w:pPr>
                                  <w:spacing w:after="0"/>
                                  <w:jc w:val="center"/>
                                  <w:rPr>
                                    <w:rFonts w:asciiTheme="minorHAnsi" w:hAnsiTheme="minorHAnsi"/>
                                    <w:sz w:val="22"/>
                                  </w:rPr>
                                </w:pPr>
                                <w:r>
                                  <w:rPr>
                                    <w:rFonts w:asciiTheme="minorHAnsi" w:hAnsiTheme="minorHAnsi"/>
                                    <w:sz w:val="22"/>
                                  </w:rPr>
                                  <w:t>First</w:t>
                                </w:r>
                              </w:p>
                              <w:p w:rsidR="00BD3920" w:rsidRPr="00B84016" w:rsidRDefault="00BD3920" w:rsidP="00664C1A">
                                <w:pPr>
                                  <w:spacing w:after="0"/>
                                  <w:jc w:val="center"/>
                                  <w:rPr>
                                    <w:rFonts w:asciiTheme="minorHAnsi" w:hAnsiTheme="minorHAnsi"/>
                                    <w:sz w:val="22"/>
                                  </w:rPr>
                                </w:pPr>
                                <w:r>
                                  <w:rPr>
                                    <w:rFonts w:asciiTheme="minorHAnsi" w:hAnsiTheme="minorHAnsi"/>
                                    <w:sz w:val="22"/>
                                  </w:rPr>
                                  <w:t>N</w:t>
                                </w:r>
                                <w:r w:rsidRPr="00B84016">
                                  <w:rPr>
                                    <w:rFonts w:asciiTheme="minorHAnsi" w:hAnsiTheme="minorHAnsi"/>
                                    <w:sz w:val="22"/>
                                  </w:rPr>
                                  <w:t>ame</w:t>
                                </w:r>
                              </w:p>
                            </w:txbxContent>
                          </wps:txbx>
                          <wps:bodyPr rot="0" vert="horz" wrap="square" lIns="91440" tIns="45720" rIns="91440" bIns="45720" anchor="t" anchorCtr="0">
                            <a:noAutofit/>
                          </wps:bodyPr>
                        </wps:wsp>
                        <wps:wsp>
                          <wps:cNvPr id="925" name="Text Box 2"/>
                          <wps:cNvSpPr txBox="1">
                            <a:spLocks noChangeArrowheads="1"/>
                          </wps:cNvSpPr>
                          <wps:spPr bwMode="auto">
                            <a:xfrm>
                              <a:off x="635000" y="4064000"/>
                              <a:ext cx="904875" cy="466725"/>
                            </a:xfrm>
                            <a:prstGeom prst="rect">
                              <a:avLst/>
                            </a:prstGeom>
                            <a:solidFill>
                              <a:srgbClr val="FFFFFF"/>
                            </a:solidFill>
                            <a:ln w="9525">
                              <a:noFill/>
                              <a:miter lim="800000"/>
                              <a:headEnd/>
                              <a:tailEnd/>
                            </a:ln>
                          </wps:spPr>
                          <wps:txbx>
                            <w:txbxContent>
                              <w:p w:rsidR="00BD3920" w:rsidRDefault="00BD3920" w:rsidP="00664C1A">
                                <w:pPr>
                                  <w:spacing w:after="0"/>
                                  <w:jc w:val="center"/>
                                  <w:rPr>
                                    <w:rFonts w:asciiTheme="minorHAnsi" w:hAnsiTheme="minorHAnsi"/>
                                    <w:sz w:val="22"/>
                                  </w:rPr>
                                </w:pPr>
                                <w:r>
                                  <w:rPr>
                                    <w:rFonts w:asciiTheme="minorHAnsi" w:hAnsiTheme="minorHAnsi"/>
                                    <w:sz w:val="22"/>
                                  </w:rPr>
                                  <w:t>Street</w:t>
                                </w:r>
                              </w:p>
                              <w:p w:rsidR="00BD3920" w:rsidRPr="00B84016" w:rsidRDefault="00BD3920" w:rsidP="00664C1A">
                                <w:pPr>
                                  <w:spacing w:after="0"/>
                                  <w:jc w:val="center"/>
                                  <w:rPr>
                                    <w:rFonts w:asciiTheme="minorHAnsi" w:hAnsiTheme="minorHAnsi"/>
                                    <w:sz w:val="22"/>
                                  </w:rPr>
                                </w:pPr>
                                <w:r>
                                  <w:rPr>
                                    <w:rFonts w:asciiTheme="minorHAnsi" w:hAnsiTheme="minorHAnsi"/>
                                    <w:sz w:val="22"/>
                                  </w:rPr>
                                  <w:t>N</w:t>
                                </w:r>
                                <w:r w:rsidRPr="00B84016">
                                  <w:rPr>
                                    <w:rFonts w:asciiTheme="minorHAnsi" w:hAnsiTheme="minorHAnsi"/>
                                    <w:sz w:val="22"/>
                                  </w:rPr>
                                  <w:t>ame</w:t>
                                </w:r>
                              </w:p>
                            </w:txbxContent>
                          </wps:txbx>
                          <wps:bodyPr rot="0" vert="horz" wrap="square" lIns="91440" tIns="45720" rIns="91440" bIns="45720" anchor="t" anchorCtr="0">
                            <a:noAutofit/>
                          </wps:bodyPr>
                        </wps:wsp>
                        <wps:wsp>
                          <wps:cNvPr id="926" name="Text Box 2"/>
                          <wps:cNvSpPr txBox="1">
                            <a:spLocks noChangeArrowheads="1"/>
                          </wps:cNvSpPr>
                          <wps:spPr bwMode="auto">
                            <a:xfrm>
                              <a:off x="0" y="4064000"/>
                              <a:ext cx="904875" cy="466725"/>
                            </a:xfrm>
                            <a:prstGeom prst="rect">
                              <a:avLst/>
                            </a:prstGeom>
                            <a:solidFill>
                              <a:srgbClr val="FFFFFF"/>
                            </a:solidFill>
                            <a:ln w="9525">
                              <a:noFill/>
                              <a:miter lim="800000"/>
                              <a:headEnd/>
                              <a:tailEnd/>
                            </a:ln>
                          </wps:spPr>
                          <wps:txbx>
                            <w:txbxContent>
                              <w:p w:rsidR="00BD3920" w:rsidRDefault="00BD3920" w:rsidP="00664C1A">
                                <w:pPr>
                                  <w:spacing w:after="0"/>
                                  <w:jc w:val="center"/>
                                  <w:rPr>
                                    <w:rFonts w:asciiTheme="minorHAnsi" w:hAnsiTheme="minorHAnsi"/>
                                    <w:sz w:val="22"/>
                                  </w:rPr>
                                </w:pPr>
                                <w:r>
                                  <w:rPr>
                                    <w:rFonts w:asciiTheme="minorHAnsi" w:hAnsiTheme="minorHAnsi"/>
                                    <w:sz w:val="22"/>
                                  </w:rPr>
                                  <w:t>Street</w:t>
                                </w:r>
                              </w:p>
                              <w:p w:rsidR="00BD3920" w:rsidRPr="00B84016" w:rsidRDefault="00BD3920" w:rsidP="00664C1A">
                                <w:pPr>
                                  <w:spacing w:after="0"/>
                                  <w:jc w:val="center"/>
                                  <w:rPr>
                                    <w:rFonts w:asciiTheme="minorHAnsi" w:hAnsiTheme="minorHAnsi"/>
                                    <w:sz w:val="22"/>
                                  </w:rPr>
                                </w:pPr>
                                <w:r>
                                  <w:rPr>
                                    <w:rFonts w:asciiTheme="minorHAnsi" w:hAnsiTheme="minorHAnsi"/>
                                    <w:sz w:val="22"/>
                                  </w:rPr>
                                  <w:t>Number</w:t>
                                </w:r>
                              </w:p>
                            </w:txbxContent>
                          </wps:txbx>
                          <wps:bodyPr rot="0" vert="horz" wrap="square" lIns="91440" tIns="45720" rIns="91440" bIns="45720" anchor="t" anchorCtr="0">
                            <a:noAutofit/>
                          </wps:bodyPr>
                        </wps:wsp>
                        <wps:wsp>
                          <wps:cNvPr id="927" name="Left Bracket 927"/>
                          <wps:cNvSpPr/>
                          <wps:spPr>
                            <a:xfrm rot="16200000" flipV="1">
                              <a:off x="1060450" y="3600450"/>
                              <a:ext cx="66040" cy="757555"/>
                            </a:xfrm>
                            <a:prstGeom prst="leftBracke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8" name="Left Bracket 4928"/>
                          <wps:cNvSpPr/>
                          <wps:spPr>
                            <a:xfrm rot="16200000" flipV="1">
                              <a:off x="5467350" y="3638550"/>
                              <a:ext cx="66040" cy="757555"/>
                            </a:xfrm>
                            <a:prstGeom prst="leftBracke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9" name="Text Box 2"/>
                          <wps:cNvSpPr txBox="1">
                            <a:spLocks noChangeArrowheads="1"/>
                          </wps:cNvSpPr>
                          <wps:spPr bwMode="auto">
                            <a:xfrm>
                              <a:off x="4356100" y="4051300"/>
                              <a:ext cx="904875" cy="800100"/>
                            </a:xfrm>
                            <a:prstGeom prst="rect">
                              <a:avLst/>
                            </a:prstGeom>
                            <a:noFill/>
                            <a:ln w="9525">
                              <a:noFill/>
                              <a:miter lim="800000"/>
                              <a:headEnd/>
                              <a:tailEnd/>
                            </a:ln>
                          </wps:spPr>
                          <wps:txbx>
                            <w:txbxContent>
                              <w:p w:rsidR="00BD3920" w:rsidRDefault="00BD3920" w:rsidP="00664C1A">
                                <w:pPr>
                                  <w:spacing w:after="0"/>
                                  <w:jc w:val="center"/>
                                  <w:rPr>
                                    <w:rFonts w:asciiTheme="minorHAnsi" w:hAnsiTheme="minorHAnsi"/>
                                    <w:sz w:val="22"/>
                                  </w:rPr>
                                </w:pPr>
                                <w:r>
                                  <w:rPr>
                                    <w:rFonts w:asciiTheme="minorHAnsi" w:hAnsiTheme="minorHAnsi"/>
                                    <w:sz w:val="22"/>
                                  </w:rPr>
                                  <w:t>School</w:t>
                                </w:r>
                              </w:p>
                              <w:p w:rsidR="00BD3920" w:rsidRDefault="00BD3920" w:rsidP="00664C1A">
                                <w:pPr>
                                  <w:spacing w:after="0"/>
                                  <w:jc w:val="center"/>
                                  <w:rPr>
                                    <w:rFonts w:asciiTheme="minorHAnsi" w:hAnsiTheme="minorHAnsi"/>
                                    <w:sz w:val="22"/>
                                  </w:rPr>
                                </w:pPr>
                                <w:r>
                                  <w:rPr>
                                    <w:rFonts w:asciiTheme="minorHAnsi" w:hAnsiTheme="minorHAnsi"/>
                                    <w:sz w:val="22"/>
                                  </w:rPr>
                                  <w:t>Support/</w:t>
                                </w:r>
                              </w:p>
                              <w:p w:rsidR="00BD3920" w:rsidRDefault="00BD3920" w:rsidP="00664C1A">
                                <w:pPr>
                                  <w:spacing w:after="0"/>
                                  <w:jc w:val="center"/>
                                  <w:rPr>
                                    <w:rFonts w:asciiTheme="minorHAnsi" w:hAnsiTheme="minorHAnsi"/>
                                    <w:sz w:val="22"/>
                                  </w:rPr>
                                </w:pPr>
                                <w:r>
                                  <w:rPr>
                                    <w:rFonts w:asciiTheme="minorHAnsi" w:hAnsiTheme="minorHAnsi"/>
                                    <w:sz w:val="22"/>
                                  </w:rPr>
                                  <w:t>Residency Status</w:t>
                                </w:r>
                              </w:p>
                              <w:p w:rsidR="00BD3920" w:rsidRDefault="00BD3920" w:rsidP="00664C1A">
                                <w:pPr>
                                  <w:spacing w:after="0"/>
                                  <w:jc w:val="center"/>
                                  <w:rPr>
                                    <w:rFonts w:asciiTheme="minorHAnsi" w:hAnsiTheme="minorHAnsi"/>
                                    <w:sz w:val="22"/>
                                  </w:rPr>
                                </w:pPr>
                              </w:p>
                              <w:p w:rsidR="00BD3920" w:rsidRPr="00B84016" w:rsidRDefault="00BD3920" w:rsidP="00664C1A">
                                <w:pPr>
                                  <w:spacing w:after="0"/>
                                  <w:jc w:val="center"/>
                                  <w:rPr>
                                    <w:rFonts w:asciiTheme="minorHAnsi" w:hAnsiTheme="minorHAnsi"/>
                                    <w:sz w:val="22"/>
                                  </w:rPr>
                                </w:pPr>
                              </w:p>
                            </w:txbxContent>
                          </wps:txbx>
                          <wps:bodyPr rot="0" vert="horz" wrap="square" lIns="91440" tIns="45720" rIns="91440" bIns="45720" anchor="t" anchorCtr="0">
                            <a:noAutofit/>
                          </wps:bodyPr>
                        </wps:wsp>
                        <wps:wsp>
                          <wps:cNvPr id="4930" name="Text Box 2"/>
                          <wps:cNvSpPr txBox="1">
                            <a:spLocks noChangeArrowheads="1"/>
                          </wps:cNvSpPr>
                          <wps:spPr bwMode="auto">
                            <a:xfrm>
                              <a:off x="4876800" y="4013200"/>
                              <a:ext cx="904875" cy="466725"/>
                            </a:xfrm>
                            <a:prstGeom prst="rect">
                              <a:avLst/>
                            </a:prstGeom>
                            <a:noFill/>
                            <a:ln w="9525">
                              <a:noFill/>
                              <a:miter lim="800000"/>
                              <a:headEnd/>
                              <a:tailEnd/>
                            </a:ln>
                          </wps:spPr>
                          <wps:txbx>
                            <w:txbxContent>
                              <w:p w:rsidR="00BD3920" w:rsidRPr="00B84016" w:rsidRDefault="00BD3920" w:rsidP="00664C1A">
                                <w:pPr>
                                  <w:spacing w:after="0"/>
                                  <w:jc w:val="center"/>
                                  <w:rPr>
                                    <w:rFonts w:asciiTheme="minorHAnsi" w:hAnsiTheme="minorHAnsi"/>
                                    <w:sz w:val="22"/>
                                  </w:rPr>
                                </w:pPr>
                                <w:r>
                                  <w:rPr>
                                    <w:rFonts w:asciiTheme="minorHAnsi" w:hAnsiTheme="minorHAnsi"/>
                                    <w:sz w:val="22"/>
                                  </w:rPr>
                                  <w:t>Notes</w:t>
                                </w:r>
                              </w:p>
                            </w:txbxContent>
                          </wps:txbx>
                          <wps:bodyPr rot="0" vert="horz" wrap="square" lIns="91440" tIns="45720" rIns="91440" bIns="45720" anchor="t" anchorCtr="0">
                            <a:noAutofit/>
                          </wps:bodyPr>
                        </wps:wsp>
                        <wps:wsp>
                          <wps:cNvPr id="4949" name="Left Bracket 4949"/>
                          <wps:cNvSpPr/>
                          <wps:spPr>
                            <a:xfrm rot="16200000" flipV="1">
                              <a:off x="2070100" y="3835400"/>
                              <a:ext cx="66040" cy="344805"/>
                            </a:xfrm>
                            <a:prstGeom prst="leftBracke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0" name="Text Box 2"/>
                          <wps:cNvSpPr txBox="1">
                            <a:spLocks noChangeArrowheads="1"/>
                          </wps:cNvSpPr>
                          <wps:spPr bwMode="auto">
                            <a:xfrm>
                              <a:off x="1651000" y="4089400"/>
                              <a:ext cx="904875" cy="466725"/>
                            </a:xfrm>
                            <a:prstGeom prst="rect">
                              <a:avLst/>
                            </a:prstGeom>
                            <a:solidFill>
                              <a:srgbClr val="FFFFFF"/>
                            </a:solidFill>
                            <a:ln w="9525">
                              <a:noFill/>
                              <a:miter lim="800000"/>
                              <a:headEnd/>
                              <a:tailEnd/>
                            </a:ln>
                          </wps:spPr>
                          <wps:txbx>
                            <w:txbxContent>
                              <w:p w:rsidR="00BD3920" w:rsidRPr="00B84016" w:rsidRDefault="00BD3920" w:rsidP="00664C1A">
                                <w:pPr>
                                  <w:spacing w:after="0"/>
                                  <w:jc w:val="center"/>
                                  <w:rPr>
                                    <w:rFonts w:asciiTheme="minorHAnsi" w:hAnsiTheme="minorHAnsi"/>
                                    <w:sz w:val="22"/>
                                  </w:rPr>
                                </w:pPr>
                                <w:r>
                                  <w:rPr>
                                    <w:rFonts w:asciiTheme="minorHAnsi" w:hAnsiTheme="minorHAnsi"/>
                                    <w:sz w:val="22"/>
                                  </w:rPr>
                                  <w:t>Unit</w:t>
                                </w:r>
                              </w:p>
                            </w:txbxContent>
                          </wps:txbx>
                          <wps:bodyPr rot="0" vert="horz" wrap="square" lIns="91440" tIns="45720" rIns="91440" bIns="45720" anchor="t" anchorCtr="0">
                            <a:noAutofit/>
                          </wps:bodyPr>
                        </wps:wsp>
                        <wps:wsp>
                          <wps:cNvPr id="4951" name="Left Bracket 4951"/>
                          <wps:cNvSpPr/>
                          <wps:spPr>
                            <a:xfrm rot="16200000" flipV="1">
                              <a:off x="3409950" y="3740150"/>
                              <a:ext cx="78311" cy="531288"/>
                            </a:xfrm>
                            <a:prstGeom prst="leftBracke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2" name="Left Bracket 4952"/>
                          <wps:cNvSpPr/>
                          <wps:spPr>
                            <a:xfrm rot="16200000" flipV="1">
                              <a:off x="4032250" y="3740150"/>
                              <a:ext cx="78311" cy="531288"/>
                            </a:xfrm>
                            <a:prstGeom prst="leftBracke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3" name="Text Box 2"/>
                          <wps:cNvSpPr txBox="1">
                            <a:spLocks noChangeArrowheads="1"/>
                          </wps:cNvSpPr>
                          <wps:spPr bwMode="auto">
                            <a:xfrm>
                              <a:off x="3632200" y="4038600"/>
                              <a:ext cx="904875" cy="466725"/>
                            </a:xfrm>
                            <a:prstGeom prst="rect">
                              <a:avLst/>
                            </a:prstGeom>
                            <a:noFill/>
                            <a:ln w="9525">
                              <a:noFill/>
                              <a:miter lim="800000"/>
                              <a:headEnd/>
                              <a:tailEnd/>
                            </a:ln>
                          </wps:spPr>
                          <wps:txbx>
                            <w:txbxContent>
                              <w:p w:rsidR="00BD3920" w:rsidRDefault="00BD3920" w:rsidP="00664C1A">
                                <w:pPr>
                                  <w:spacing w:after="0"/>
                                  <w:jc w:val="center"/>
                                  <w:rPr>
                                    <w:rFonts w:asciiTheme="minorHAnsi" w:hAnsiTheme="minorHAnsi"/>
                                    <w:sz w:val="22"/>
                                  </w:rPr>
                                </w:pPr>
                                <w:r>
                                  <w:rPr>
                                    <w:rFonts w:asciiTheme="minorHAnsi" w:hAnsiTheme="minorHAnsi"/>
                                    <w:sz w:val="22"/>
                                  </w:rPr>
                                  <w:t>Middle</w:t>
                                </w:r>
                              </w:p>
                              <w:p w:rsidR="00BD3920" w:rsidRPr="00B84016" w:rsidRDefault="00BD3920" w:rsidP="00664C1A">
                                <w:pPr>
                                  <w:spacing w:after="0"/>
                                  <w:jc w:val="center"/>
                                  <w:rPr>
                                    <w:rFonts w:asciiTheme="minorHAnsi" w:hAnsiTheme="minorHAnsi"/>
                                    <w:sz w:val="22"/>
                                  </w:rPr>
                                </w:pPr>
                                <w:r>
                                  <w:rPr>
                                    <w:rFonts w:asciiTheme="minorHAnsi" w:hAnsiTheme="minorHAnsi"/>
                                    <w:sz w:val="22"/>
                                  </w:rPr>
                                  <w:t>N</w:t>
                                </w:r>
                                <w:r w:rsidRPr="00B84016">
                                  <w:rPr>
                                    <w:rFonts w:asciiTheme="minorHAnsi" w:hAnsiTheme="minorHAnsi"/>
                                    <w:sz w:val="22"/>
                                  </w:rPr>
                                  <w:t>ame</w:t>
                                </w:r>
                              </w:p>
                            </w:txbxContent>
                          </wps:txbx>
                          <wps:bodyPr rot="0" vert="horz" wrap="square" lIns="91440" tIns="45720" rIns="91440" bIns="45720" anchor="t" anchorCtr="0">
                            <a:noAutofit/>
                          </wps:bodyPr>
                        </wps:wsp>
                      </wpg:grpSp>
                      <wps:wsp>
                        <wps:cNvPr id="4957" name="Isosceles Triangle 4957"/>
                        <wps:cNvSpPr/>
                        <wps:spPr>
                          <a:xfrm rot="16200000">
                            <a:off x="5897563" y="2647950"/>
                            <a:ext cx="365409" cy="2921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Isosceles Triangle 11"/>
                        <wps:cNvSpPr/>
                        <wps:spPr>
                          <a:xfrm rot="5400000">
                            <a:off x="11113" y="2771775"/>
                            <a:ext cx="335280" cy="357505"/>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1F7C64" id="Group 4931" o:spid="_x0000_s1058" alt="Title: Graphic - Description: Image of Street Index Page 2" style="position:absolute;margin-left:-32.25pt;margin-top:13.8pt;width:534.15pt;height:365.25pt;z-index:251891712" coordsize="67833,46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">
                <v:shape id="Picture 918" o:spid="_x0000_s1059" type="#_x0000_t75" alt="Image of Street Index" style="position:absolute;left:3825;width:64008;height:37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wr1HBAAAA3AAAAA8AAABkcnMvZG93bnJldi54bWxET8tqAjEU3Rf6D+EK3dWMLqROjaIDxS6E&#10;+ugH3E5uJ4OTmyGJZvx7sxBcHs57sRpsJ67kQ+tYwWRcgCCunW65UfB7+nr/ABEissbOMSm4UYDV&#10;8vVlgaV2iQ90PcZG5BAOJSowMfallKE2ZDGMXU+cuX/nLcYMfSO1x5TDbSenRTGTFlvODQZ7qgzV&#10;5+PFKuijuaTNurql3fYw21Q+/aWfvVJvo2H9CSLSEJ/ih/tbK5hP8tp8Jh8Bub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6wr1HBAAAA3AAAAA8AAAAAAAAAAAAAAAAAnwIA&#10;AGRycy9kb3ducmV2LnhtbFBLBQYAAAAABAAEAPcAAACNAwAAAAA=&#10;">
                  <v:imagedata r:id="rId54" o:title="Image of Street Index"/>
                  <v:path arrowok="t"/>
                </v:shape>
                <v:group id="Group 911" o:spid="_x0000_s1060" style="position:absolute;left:587;top:37242;width:58788;height:9144" coordorigin=",39366" coordsize="58791,9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shape id="_x0000_s1061" type="#_x0000_t202" style="position:absolute;left:22733;top:40513;width:9048;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lMcEA&#10;AADbAAAADwAAAGRycy9kb3ducmV2LnhtbESP0YrCMBRE3wX/IVzBF1lTxbVajaKC4quuH3Btrm2x&#10;uSlNtPXvjSDs4zAzZ5jlujWleFLtCssKRsMIBHFqdcGZgsvf/mcGwnlkjaVlUvAiB+tVt7PERNuG&#10;T/Q8+0wECLsEFeTeV4mULs3JoBvaijh4N1sb9EHWmdQ1NgFuSjmOoqk0WHBYyLGiXU7p/fwwCm7H&#10;ZvA7b64Hf4lPk+kWi/h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gJTHBAAAA2wAAAA8AAAAAAAAAAAAAAAAAmAIAAGRycy9kb3du&#10;cmV2LnhtbFBLBQYAAAAABAAEAPUAAACGAwAAAAA=&#10;" stroked="f">
                    <v:textbox>
                      <w:txbxContent>
                        <w:p w:rsidR="00BD3920" w:rsidRDefault="00BD3920" w:rsidP="00664C1A">
                          <w:pPr>
                            <w:spacing w:after="0"/>
                            <w:jc w:val="center"/>
                            <w:rPr>
                              <w:rFonts w:asciiTheme="minorHAnsi" w:hAnsiTheme="minorHAnsi"/>
                              <w:sz w:val="22"/>
                            </w:rPr>
                          </w:pPr>
                          <w:r>
                            <w:rPr>
                              <w:rFonts w:asciiTheme="minorHAnsi" w:hAnsiTheme="minorHAnsi"/>
                              <w:sz w:val="22"/>
                            </w:rPr>
                            <w:t>Last</w:t>
                          </w:r>
                        </w:p>
                        <w:p w:rsidR="00BD3920" w:rsidRPr="00B84016" w:rsidRDefault="00BD3920" w:rsidP="00664C1A">
                          <w:pPr>
                            <w:spacing w:after="0"/>
                            <w:jc w:val="center"/>
                            <w:rPr>
                              <w:rFonts w:asciiTheme="minorHAnsi" w:hAnsiTheme="minorHAnsi"/>
                              <w:sz w:val="22"/>
                            </w:rPr>
                          </w:pPr>
                          <w:r>
                            <w:rPr>
                              <w:rFonts w:asciiTheme="minorHAnsi" w:hAnsiTheme="minorHAnsi"/>
                              <w:sz w:val="22"/>
                            </w:rPr>
                            <w:t>N</w:t>
                          </w:r>
                          <w:r w:rsidRPr="00B84016">
                            <w:rPr>
                              <w:rFonts w:asciiTheme="minorHAnsi" w:hAnsiTheme="minorHAnsi"/>
                              <w:sz w:val="22"/>
                            </w:rPr>
                            <w:t>ame</w:t>
                          </w:r>
                        </w:p>
                      </w:txbxContent>
                    </v:textbox>
                  </v:shape>
                  <v:shape id="Left Bracket 920" o:spid="_x0000_s1062" type="#_x0000_t85" style="position:absolute;left:4317;top:37973;width:661;height:3448;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Sq8IA&#10;AADcAAAADwAAAGRycy9kb3ducmV2LnhtbERPz2vCMBS+D/wfwhO8zXQ9yFaNMhRRHAym4q6P5rUp&#10;a15KEm31r18Ogx0/vt+L1WBbcSMfGscKXqYZCOLS6YZrBefT9vkVRIjIGlvHpOBOAVbL0dMCC+16&#10;/qLbMdYihXAoUIGJsSukDKUhi2HqOuLEVc5bjAn6WmqPfQq3rcyzbCYtNpwaDHa0NlT+HK9Wwfp7&#10;Z5rLx2Pr+/y0159dtbGHSqnJeHifg4g0xH/xn3uvFbzlaX46k4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WhKrwgAAANwAAAAPAAAAAAAAAAAAAAAAAJgCAABkcnMvZG93&#10;bnJldi54bWxQSwUGAAAAAAQABAD1AAAAhwMAAAAA&#10;" adj="345" strokecolor="windowText" strokeweight="1.5pt">
                    <v:stroke joinstyle="miter"/>
                  </v:shape>
                  <v:shape id="Left Bracket 921" o:spid="_x0000_s1063" type="#_x0000_t85" style="position:absolute;left:26860;top:37655;width:783;height:531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Wr8MA&#10;AADcAAAADwAAAGRycy9kb3ducmV2LnhtbESPQWvCQBSE7wX/w/IEL0U3yaHU6CqSUvBaWyHHR/aZ&#10;BLNvQ3bNRn+9Wyj0OMzMN8x2P5lOjDS41rKCdJWAIK6sbrlW8PP9uXwH4Tyyxs4yKbiTg/1u9rLF&#10;XNvAXzSefC0ihF2OChrv+1xKVzVk0K1sTxy9ix0M+iiHWuoBQ4SbTmZJ8iYNthwXGuypaKi6nm5G&#10;gS/G9Pz6+MjK8d6VoShr0iEotZhPhw0IT5P/D/+1j1rBOkvh90w8An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zWr8MAAADcAAAADwAAAAAAAAAAAAAAAACYAgAAZHJzL2Rv&#10;d25yZXYueG1sUEsFBgAAAAAEAAQA9QAAAIgDAAAAAA==&#10;" adj="265" strokecolor="windowText" strokeweight="1.5pt">
                    <v:stroke joinstyle="miter"/>
                  </v:shape>
                  <v:shape id="Left Bracket 923" o:spid="_x0000_s1064" type="#_x0000_t85" style="position:absolute;left:47370;top:38354;width:661;height:3448;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M3MYA&#10;AADcAAAADwAAAGRycy9kb3ducmV2LnhtbESPUWvCMBSF3wf7D+EOfJvpOpCtGmUoMlEYqGN7vTS3&#10;TbG5KUm0db9+EQZ7PJxzvsOZLQbbigv50DhW8DTOQBCXTjdcK/g8rh9fQISIrLF1TAquFGAxv7+b&#10;YaFdz3u6HGItEoRDgQpMjF0hZSgNWQxj1xEnr3LeYkzS11J77BPctjLPsom02HBaMNjR0lB5Opyt&#10;guX3u2m+dj9r3+fHjf7oqpXdVkqNHoa3KYhIQ/wP/7U3WsFr/gy3M+k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iM3MYAAADcAAAADwAAAAAAAAAAAAAAAACYAgAAZHJz&#10;L2Rvd25yZXYueG1sUEsFBgAAAAAEAAQA9QAAAIsDAAAAAA==&#10;" adj="345" strokecolor="windowText" strokeweight="1.5pt">
                    <v:stroke joinstyle="miter"/>
                  </v:shape>
                  <v:shape id="_x0000_s1065" type="#_x0000_t202" style="position:absolute;left:30099;top:40513;width:9048;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AcsMQA&#10;AADcAAAADwAAAGRycy9kb3ducmV2LnhtbESPQWvCQBSE7wX/w/IEb3VXsUWjmyAWoaeWpip4e2Sf&#10;STD7NmS3Sfrvu4VCj8PMfMPsstE2oqfO1441LOYKBHHhTM2lhtPn8XENwgdkg41j0vBNHrJ08rDD&#10;xLiBP6jPQykihH2CGqoQ2kRKX1Rk0c9dSxy9m+sshii7UpoOhwi3jVwq9Swt1hwXKmzpUFFxz7+s&#10;hvPb7XpZqffyxT61gxuVZLuRWs+m434LItAY/sN/7VejYbNc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HLDEAAAA3AAAAA8AAAAAAAAAAAAAAAAAmAIAAGRycy9k&#10;b3ducmV2LnhtbFBLBQYAAAAABAAEAPUAAACJAwAAAAA=&#10;" filled="f" stroked="f">
                    <v:textbox>
                      <w:txbxContent>
                        <w:p w:rsidR="00BD3920" w:rsidRDefault="00BD3920" w:rsidP="00664C1A">
                          <w:pPr>
                            <w:spacing w:after="0"/>
                            <w:jc w:val="center"/>
                            <w:rPr>
                              <w:rFonts w:asciiTheme="minorHAnsi" w:hAnsiTheme="minorHAnsi"/>
                              <w:sz w:val="22"/>
                            </w:rPr>
                          </w:pPr>
                          <w:r>
                            <w:rPr>
                              <w:rFonts w:asciiTheme="minorHAnsi" w:hAnsiTheme="minorHAnsi"/>
                              <w:sz w:val="22"/>
                            </w:rPr>
                            <w:t>First</w:t>
                          </w:r>
                        </w:p>
                        <w:p w:rsidR="00BD3920" w:rsidRPr="00B84016" w:rsidRDefault="00BD3920" w:rsidP="00664C1A">
                          <w:pPr>
                            <w:spacing w:after="0"/>
                            <w:jc w:val="center"/>
                            <w:rPr>
                              <w:rFonts w:asciiTheme="minorHAnsi" w:hAnsiTheme="minorHAnsi"/>
                              <w:sz w:val="22"/>
                            </w:rPr>
                          </w:pPr>
                          <w:r>
                            <w:rPr>
                              <w:rFonts w:asciiTheme="minorHAnsi" w:hAnsiTheme="minorHAnsi"/>
                              <w:sz w:val="22"/>
                            </w:rPr>
                            <w:t>N</w:t>
                          </w:r>
                          <w:r w:rsidRPr="00B84016">
                            <w:rPr>
                              <w:rFonts w:asciiTheme="minorHAnsi" w:hAnsiTheme="minorHAnsi"/>
                              <w:sz w:val="22"/>
                            </w:rPr>
                            <w:t>ame</w:t>
                          </w:r>
                        </w:p>
                      </w:txbxContent>
                    </v:textbox>
                  </v:shape>
                  <v:shape id="_x0000_s1066" type="#_x0000_t202" style="position:absolute;left:6350;top:40640;width:9048;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Dp2sMA&#10;AADcAAAADwAAAGRycy9kb3ducmV2LnhtbESP3YrCMBSE7wXfIZwFb8Smij9r1yiroHjrzwOcNse2&#10;bHNSmqytb28EwcthZr5hVpvOVOJOjSstKxhHMQjizOqScwXXy370DcJ5ZI2VZVLwIAebdb+3wkTb&#10;lk90P/tcBAi7BBUU3teJlC4ryKCLbE0cvJttDPogm1zqBtsAN5WcxPFcGiw5LBRY066g7O/8bxTc&#10;ju1wtmzTg78uTtP5FstFah9KDb663x8Qnjr/Cb/bR61gOZnB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Dp2sMAAADcAAAADwAAAAAAAAAAAAAAAACYAgAAZHJzL2Rv&#10;d25yZXYueG1sUEsFBgAAAAAEAAQA9QAAAIgDAAAAAA==&#10;" stroked="f">
                    <v:textbox>
                      <w:txbxContent>
                        <w:p w:rsidR="00BD3920" w:rsidRDefault="00BD3920" w:rsidP="00664C1A">
                          <w:pPr>
                            <w:spacing w:after="0"/>
                            <w:jc w:val="center"/>
                            <w:rPr>
                              <w:rFonts w:asciiTheme="minorHAnsi" w:hAnsiTheme="minorHAnsi"/>
                              <w:sz w:val="22"/>
                            </w:rPr>
                          </w:pPr>
                          <w:r>
                            <w:rPr>
                              <w:rFonts w:asciiTheme="minorHAnsi" w:hAnsiTheme="minorHAnsi"/>
                              <w:sz w:val="22"/>
                            </w:rPr>
                            <w:t>Street</w:t>
                          </w:r>
                        </w:p>
                        <w:p w:rsidR="00BD3920" w:rsidRPr="00B84016" w:rsidRDefault="00BD3920" w:rsidP="00664C1A">
                          <w:pPr>
                            <w:spacing w:after="0"/>
                            <w:jc w:val="center"/>
                            <w:rPr>
                              <w:rFonts w:asciiTheme="minorHAnsi" w:hAnsiTheme="minorHAnsi"/>
                              <w:sz w:val="22"/>
                            </w:rPr>
                          </w:pPr>
                          <w:r>
                            <w:rPr>
                              <w:rFonts w:asciiTheme="minorHAnsi" w:hAnsiTheme="minorHAnsi"/>
                              <w:sz w:val="22"/>
                            </w:rPr>
                            <w:t>N</w:t>
                          </w:r>
                          <w:r w:rsidRPr="00B84016">
                            <w:rPr>
                              <w:rFonts w:asciiTheme="minorHAnsi" w:hAnsiTheme="minorHAnsi"/>
                              <w:sz w:val="22"/>
                            </w:rPr>
                            <w:t>ame</w:t>
                          </w:r>
                        </w:p>
                      </w:txbxContent>
                    </v:textbox>
                  </v:shape>
                  <v:shape id="_x0000_s1067" type="#_x0000_t202" style="position:absolute;top:40640;width:9048;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J3rcMA&#10;AADcAAAADwAAAGRycy9kb3ducmV2LnhtbESP3YrCMBSE7xd8h3AEbxabKrtVq1FcQfHWnwc4bY5t&#10;sTkpTdbWtzcLwl4OM/MNs9r0phYPal1lWcEkikEQ51ZXXCi4XvbjOQjnkTXWlknBkxxs1oOPFaba&#10;dnyix9kXIkDYpaig9L5JpXR5SQZdZBvi4N1sa9AH2RZSt9gFuKnlNI4TabDisFBiQ7uS8vv51yi4&#10;HbvP70WXHfx1dvpKfrCaZfap1GjYb5cgPPX+P/xuH7WCxTSB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J3rcMAAADcAAAADwAAAAAAAAAAAAAAAACYAgAAZHJzL2Rv&#10;d25yZXYueG1sUEsFBgAAAAAEAAQA9QAAAIgDAAAAAA==&#10;" stroked="f">
                    <v:textbox>
                      <w:txbxContent>
                        <w:p w:rsidR="00BD3920" w:rsidRDefault="00BD3920" w:rsidP="00664C1A">
                          <w:pPr>
                            <w:spacing w:after="0"/>
                            <w:jc w:val="center"/>
                            <w:rPr>
                              <w:rFonts w:asciiTheme="minorHAnsi" w:hAnsiTheme="minorHAnsi"/>
                              <w:sz w:val="22"/>
                            </w:rPr>
                          </w:pPr>
                          <w:r>
                            <w:rPr>
                              <w:rFonts w:asciiTheme="minorHAnsi" w:hAnsiTheme="minorHAnsi"/>
                              <w:sz w:val="22"/>
                            </w:rPr>
                            <w:t>Street</w:t>
                          </w:r>
                        </w:p>
                        <w:p w:rsidR="00BD3920" w:rsidRPr="00B84016" w:rsidRDefault="00BD3920" w:rsidP="00664C1A">
                          <w:pPr>
                            <w:spacing w:after="0"/>
                            <w:jc w:val="center"/>
                            <w:rPr>
                              <w:rFonts w:asciiTheme="minorHAnsi" w:hAnsiTheme="minorHAnsi"/>
                              <w:sz w:val="22"/>
                            </w:rPr>
                          </w:pPr>
                          <w:r>
                            <w:rPr>
                              <w:rFonts w:asciiTheme="minorHAnsi" w:hAnsiTheme="minorHAnsi"/>
                              <w:sz w:val="22"/>
                            </w:rPr>
                            <w:t>Number</w:t>
                          </w:r>
                        </w:p>
                      </w:txbxContent>
                    </v:textbox>
                  </v:shape>
                  <v:shape id="Left Bracket 927" o:spid="_x0000_s1068" type="#_x0000_t85" style="position:absolute;left:10604;top:36004;width:660;height:7576;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DyGsMA&#10;AADcAAAADwAAAGRycy9kb3ducmV2LnhtbESPT4vCMBTE7wt+h/CEva2JHvxTjSILu3gSrV68PZpn&#10;W2xeapPV7Lc3guBxmJnfMItVtI24UedrxxqGAwWCuHCm5lLD8fDzNQXhA7LBxjFp+CcPq2XvY4GZ&#10;cXfe0y0PpUgQ9hlqqEJoMyl9UZFFP3AtcfLOrrMYkuxKaTq8J7ht5EipsbRYc1qosKXviopL/mc1&#10;xPxy9GF6/o1KXbcKD+v8RDutP/txPQcRKIZ3+NXeGA2z0QSeZ9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DyGsMAAADcAAAADwAAAAAAAAAAAAAAAACYAgAAZHJzL2Rv&#10;d25yZXYueG1sUEsFBgAAAAAEAAQA9QAAAIgDAAAAAA==&#10;" adj="157" strokecolor="windowText" strokeweight="1.5pt">
                    <v:stroke joinstyle="miter"/>
                  </v:shape>
                  <v:shape id="Left Bracket 4928" o:spid="_x0000_s1069" type="#_x0000_t85" style="position:absolute;left:54673;top:36385;width:660;height:7576;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zXcAA&#10;AADdAAAADwAAAGRycy9kb3ducmV2LnhtbERPTYvCMBC9C/6HMMLeNFlZRLtGkQWXPYm2XrwNzdgW&#10;m0m3iRr/vTkIHh/ve7mOthU36n3jWMPnRIEgLp1puNJwLLbjOQgfkA22jknDgzysV8PBEjPj7nyg&#10;Wx4qkULYZ6ihDqHLpPRlTRb9xHXEiTu73mJIsK+k6fGewm0rp0rNpMWGU0ONHf3UVF7yq9UQ88vR&#10;h/n5Nyr1v1NYbPIT7bX+GMXNN4hAMbzFL/ef0fC1mKa56U16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YzXcAAAADdAAAADwAAAAAAAAAAAAAAAACYAgAAZHJzL2Rvd25y&#10;ZXYueG1sUEsFBgAAAAAEAAQA9QAAAIUDAAAAAA==&#10;" adj="157" strokecolor="windowText" strokeweight="1.5pt">
                    <v:stroke joinstyle="miter"/>
                  </v:shape>
                  <v:shape id="_x0000_s1070" type="#_x0000_t202" style="position:absolute;left:43561;top:40513;width:9048;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dDS8UA&#10;AADdAAAADwAAAGRycy9kb3ducmV2LnhtbESPQWvCQBSE7wX/w/IEb3XXkBYTXUUsgqeWWhW8PbLP&#10;JJh9G7JbE/99t1DocZiZb5jlerCNuFPna8caZlMFgrhwpuZSw/Fr9zwH4QOywcYxaXiQh/Vq9LTE&#10;3LieP+l+CKWIEPY5aqhCaHMpfVGRRT91LXH0rq6zGKLsSmk67CPcNjJR6lVarDkuVNjStqLidvi2&#10;Gk7v18s5VR/lm31pezcoyTaTWk/Gw2YBItAQ/sN/7b3RkGZJB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50NLxQAAAN0AAAAPAAAAAAAAAAAAAAAAAJgCAABkcnMv&#10;ZG93bnJldi54bWxQSwUGAAAAAAQABAD1AAAAigMAAAAA&#10;" filled="f" stroked="f">
                    <v:textbox>
                      <w:txbxContent>
                        <w:p w:rsidR="00BD3920" w:rsidRDefault="00BD3920" w:rsidP="00664C1A">
                          <w:pPr>
                            <w:spacing w:after="0"/>
                            <w:jc w:val="center"/>
                            <w:rPr>
                              <w:rFonts w:asciiTheme="minorHAnsi" w:hAnsiTheme="minorHAnsi"/>
                              <w:sz w:val="22"/>
                            </w:rPr>
                          </w:pPr>
                          <w:r>
                            <w:rPr>
                              <w:rFonts w:asciiTheme="minorHAnsi" w:hAnsiTheme="minorHAnsi"/>
                              <w:sz w:val="22"/>
                            </w:rPr>
                            <w:t>School</w:t>
                          </w:r>
                        </w:p>
                        <w:p w:rsidR="00BD3920" w:rsidRDefault="00BD3920" w:rsidP="00664C1A">
                          <w:pPr>
                            <w:spacing w:after="0"/>
                            <w:jc w:val="center"/>
                            <w:rPr>
                              <w:rFonts w:asciiTheme="minorHAnsi" w:hAnsiTheme="minorHAnsi"/>
                              <w:sz w:val="22"/>
                            </w:rPr>
                          </w:pPr>
                          <w:r>
                            <w:rPr>
                              <w:rFonts w:asciiTheme="minorHAnsi" w:hAnsiTheme="minorHAnsi"/>
                              <w:sz w:val="22"/>
                            </w:rPr>
                            <w:t>Support/</w:t>
                          </w:r>
                        </w:p>
                        <w:p w:rsidR="00BD3920" w:rsidRDefault="00BD3920" w:rsidP="00664C1A">
                          <w:pPr>
                            <w:spacing w:after="0"/>
                            <w:jc w:val="center"/>
                            <w:rPr>
                              <w:rFonts w:asciiTheme="minorHAnsi" w:hAnsiTheme="minorHAnsi"/>
                              <w:sz w:val="22"/>
                            </w:rPr>
                          </w:pPr>
                          <w:r>
                            <w:rPr>
                              <w:rFonts w:asciiTheme="minorHAnsi" w:hAnsiTheme="minorHAnsi"/>
                              <w:sz w:val="22"/>
                            </w:rPr>
                            <w:t>Residency Status</w:t>
                          </w:r>
                        </w:p>
                        <w:p w:rsidR="00BD3920" w:rsidRDefault="00BD3920" w:rsidP="00664C1A">
                          <w:pPr>
                            <w:spacing w:after="0"/>
                            <w:jc w:val="center"/>
                            <w:rPr>
                              <w:rFonts w:asciiTheme="minorHAnsi" w:hAnsiTheme="minorHAnsi"/>
                              <w:sz w:val="22"/>
                            </w:rPr>
                          </w:pPr>
                        </w:p>
                        <w:p w:rsidR="00BD3920" w:rsidRPr="00B84016" w:rsidRDefault="00BD3920" w:rsidP="00664C1A">
                          <w:pPr>
                            <w:spacing w:after="0"/>
                            <w:jc w:val="center"/>
                            <w:rPr>
                              <w:rFonts w:asciiTheme="minorHAnsi" w:hAnsiTheme="minorHAnsi"/>
                              <w:sz w:val="22"/>
                            </w:rPr>
                          </w:pPr>
                        </w:p>
                      </w:txbxContent>
                    </v:textbox>
                  </v:shape>
                  <v:shape id="_x0000_s1071" type="#_x0000_t202" style="position:absolute;left:48768;top:40132;width:9048;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8C8MA&#10;AADdAAAADwAAAGRycy9kb3ducmV2LnhtbERPz2vCMBS+D/wfwhO8rYnTDa3GMjYGOznsVPD2aJ5t&#10;sXkpTdZ2/705DHb8+H5vs9E2oqfO1441zBMFgrhwpuZSw/H743EFwgdkg41j0vBLHrLd5GGLqXED&#10;H6jPQyliCPsUNVQhtKmUvqjIok9cSxy5q+sshgi7UpoOhxhuG/mk1Iu0WHNsqLClt4qKW/5jNZz2&#10;18t5qb7Kd/vcDm5Uku1aaj2bjq8bEIHG8C/+c38aDcv1Iu6Pb+IT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R8C8MAAADdAAAADwAAAAAAAAAAAAAAAACYAgAAZHJzL2Rv&#10;d25yZXYueG1sUEsFBgAAAAAEAAQA9QAAAIgDAAAAAA==&#10;" filled="f" stroked="f">
                    <v:textbox>
                      <w:txbxContent>
                        <w:p w:rsidR="00BD3920" w:rsidRPr="00B84016" w:rsidRDefault="00BD3920" w:rsidP="00664C1A">
                          <w:pPr>
                            <w:spacing w:after="0"/>
                            <w:jc w:val="center"/>
                            <w:rPr>
                              <w:rFonts w:asciiTheme="minorHAnsi" w:hAnsiTheme="minorHAnsi"/>
                              <w:sz w:val="22"/>
                            </w:rPr>
                          </w:pPr>
                          <w:r>
                            <w:rPr>
                              <w:rFonts w:asciiTheme="minorHAnsi" w:hAnsiTheme="minorHAnsi"/>
                              <w:sz w:val="22"/>
                            </w:rPr>
                            <w:t>Notes</w:t>
                          </w:r>
                        </w:p>
                      </w:txbxContent>
                    </v:textbox>
                  </v:shape>
                  <v:shape id="Left Bracket 4949" o:spid="_x0000_s1072" type="#_x0000_t85" style="position:absolute;left:20700;top:38354;width:661;height:3448;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61X8cA&#10;AADdAAAADwAAAGRycy9kb3ducmV2LnhtbESP3WoCMRSE7wu+QzhC72q2IkVXoxRFKi0U/KG9PWzO&#10;bhY3J0sS3W2fvikIXg4z8w2zWPW2EVfyoXas4HmUgSAunK65UnA6bp+mIEJE1tg4JgU/FGC1HDws&#10;MNeu4z1dD7ESCcIhRwUmxjaXMhSGLIaRa4mTVzpvMSbpK6k9dgluGznOshdpsea0YLCltaHifLhY&#10;BevvN1N/ffxufTc+7vRnW27se6nU47B/nYOI1Md7+NbeaQWT2WQG/2/S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OtV/HAAAA3QAAAA8AAAAAAAAAAAAAAAAAmAIAAGRy&#10;cy9kb3ducmV2LnhtbFBLBQYAAAAABAAEAPUAAACMAwAAAAA=&#10;" adj="345" strokecolor="windowText" strokeweight="1.5pt">
                    <v:stroke joinstyle="miter"/>
                  </v:shape>
                  <v:shape id="_x0000_s1073" type="#_x0000_t202" style="position:absolute;left:16510;top:40894;width:9048;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m35L4A&#10;AADdAAAADwAAAGRycy9kb3ducmV2LnhtbERPSwrCMBDdC94hjOBGNFX8VqOooLj1c4CxGdtiMylN&#10;tPX2ZiG4fLz/atOYQrypcrllBcNBBII4sTrnVMHteujPQTiPrLGwTAo+5GCzbrdWGGtb85neF5+K&#10;EMIuRgWZ92UspUsyMugGtiQO3MNWBn2AVSp1hXUIN4UcRdFUGsw5NGRY0j6j5Hl5GQWPU92bLOr7&#10;0d9m5/F0h/nsbj9KdTvNdgnCU+P/4p/7pBWMF5OwP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Z5t+S+AAAA3QAAAA8AAAAAAAAAAAAAAAAAmAIAAGRycy9kb3ducmV2&#10;LnhtbFBLBQYAAAAABAAEAPUAAACDAwAAAAA=&#10;" stroked="f">
                    <v:textbox>
                      <w:txbxContent>
                        <w:p w:rsidR="00BD3920" w:rsidRPr="00B84016" w:rsidRDefault="00BD3920" w:rsidP="00664C1A">
                          <w:pPr>
                            <w:spacing w:after="0"/>
                            <w:jc w:val="center"/>
                            <w:rPr>
                              <w:rFonts w:asciiTheme="minorHAnsi" w:hAnsiTheme="minorHAnsi"/>
                              <w:sz w:val="22"/>
                            </w:rPr>
                          </w:pPr>
                          <w:r>
                            <w:rPr>
                              <w:rFonts w:asciiTheme="minorHAnsi" w:hAnsiTheme="minorHAnsi"/>
                              <w:sz w:val="22"/>
                            </w:rPr>
                            <w:t>Unit</w:t>
                          </w:r>
                        </w:p>
                      </w:txbxContent>
                    </v:textbox>
                  </v:shape>
                  <v:shape id="Left Bracket 4951" o:spid="_x0000_s1074" type="#_x0000_t85" style="position:absolute;left:34099;top:37401;width:783;height:531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UGsUA&#10;AADdAAAADwAAAGRycy9kb3ducmV2LnhtbESPQWvCQBSE70L/w/IKvUjdRGqpqatIiuBV20KOj+wz&#10;Cc2+Ddk1G/31bkHwOMzMN8xqM5pWDNS7xrKCdJaAIC6tbrhS8PO9e/0A4TyyxtYyKbiQg836abLC&#10;TNvABxqOvhIRwi5DBbX3XSalK2sy6Ga2I47eyfYGfZR9JXWPIcJNK+dJ8i4NNhwXauwor6n8O56N&#10;Ap8P6e/0+jUvhktbhLyoSIeg1MvzuP0E4Wn0j/C9vdcK3paLFP7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1dQaxQAAAN0AAAAPAAAAAAAAAAAAAAAAAJgCAABkcnMv&#10;ZG93bnJldi54bWxQSwUGAAAAAAQABAD1AAAAigMAAAAA&#10;" adj="265" strokecolor="windowText" strokeweight="1.5pt">
                    <v:stroke joinstyle="miter"/>
                  </v:shape>
                  <v:shape id="Left Bracket 4952" o:spid="_x0000_s1075" type="#_x0000_t85" style="position:absolute;left:40322;top:37401;width:783;height:531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KbcUA&#10;AADdAAAADwAAAGRycy9kb3ducmV2LnhtbESPQWvCQBSE70L/w/IKXqRuDLXU1FUkUvCqbSHHR/aZ&#10;hGbfhuyajf31bkHwOMzMN8x6O5pWDNS7xrKCxTwBQVxa3XCl4Pvr8+UdhPPIGlvLpOBKDrabp8ka&#10;M20DH2k4+UpECLsMFdTed5mUrqzJoJvbjjh6Z9sb9FH2ldQ9hgg3rUyT5E0abDgu1NhRXlP5e7oY&#10;BT4fFj+zv31aDNe2CHlRkQ5BqenzuPsA4Wn0j/C9fdAKXlfLFP7fxCc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0ptxQAAAN0AAAAPAAAAAAAAAAAAAAAAAJgCAABkcnMv&#10;ZG93bnJldi54bWxQSwUGAAAAAAQABAD1AAAAigMAAAAA&#10;" adj="265" strokecolor="windowText" strokeweight="1.5pt">
                    <v:stroke joinstyle="miter"/>
                  </v:shape>
                  <v:shape id="_x0000_s1076" type="#_x0000_t202" style="position:absolute;left:36322;top:40386;width:9048;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H3MUA&#10;AADdAAAADwAAAGRycy9kb3ducmV2LnhtbESPW2vCQBSE3wv+h+UIvtVdr2h0FWkp+NRivIBvh+wx&#10;CWbPhuzWxH/fLRT6OMzMN8x629lKPKjxpWMNo6ECQZw5U3Ku4XT8eF2A8AHZYOWYNDzJw3bTe1lj&#10;YlzLB3qkIRcRwj5BDUUIdSKlzwqy6IeuJo7ezTUWQ5RNLk2DbYTbSo6VmkuLJceFAmt6Kyi7p99W&#10;w/nzdr1M1Vf+bmd16zol2S6l1oN+t1uBCNSF//Bfe280TJezC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QfcxQAAAN0AAAAPAAAAAAAAAAAAAAAAAJgCAABkcnMv&#10;ZG93bnJldi54bWxQSwUGAAAAAAQABAD1AAAAigMAAAAA&#10;" filled="f" stroked="f">
                    <v:textbox>
                      <w:txbxContent>
                        <w:p w:rsidR="00BD3920" w:rsidRDefault="00BD3920" w:rsidP="00664C1A">
                          <w:pPr>
                            <w:spacing w:after="0"/>
                            <w:jc w:val="center"/>
                            <w:rPr>
                              <w:rFonts w:asciiTheme="minorHAnsi" w:hAnsiTheme="minorHAnsi"/>
                              <w:sz w:val="22"/>
                            </w:rPr>
                          </w:pPr>
                          <w:r>
                            <w:rPr>
                              <w:rFonts w:asciiTheme="minorHAnsi" w:hAnsiTheme="minorHAnsi"/>
                              <w:sz w:val="22"/>
                            </w:rPr>
                            <w:t>Middle</w:t>
                          </w:r>
                        </w:p>
                        <w:p w:rsidR="00BD3920" w:rsidRPr="00B84016" w:rsidRDefault="00BD3920" w:rsidP="00664C1A">
                          <w:pPr>
                            <w:spacing w:after="0"/>
                            <w:jc w:val="center"/>
                            <w:rPr>
                              <w:rFonts w:asciiTheme="minorHAnsi" w:hAnsiTheme="minorHAnsi"/>
                              <w:sz w:val="22"/>
                            </w:rPr>
                          </w:pPr>
                          <w:r>
                            <w:rPr>
                              <w:rFonts w:asciiTheme="minorHAnsi" w:hAnsiTheme="minorHAnsi"/>
                              <w:sz w:val="22"/>
                            </w:rPr>
                            <w:t>N</w:t>
                          </w:r>
                          <w:r w:rsidRPr="00B84016">
                            <w:rPr>
                              <w:rFonts w:asciiTheme="minorHAnsi" w:hAnsiTheme="minorHAnsi"/>
                              <w:sz w:val="22"/>
                            </w:rPr>
                            <w:t>ame</w:t>
                          </w:r>
                        </w:p>
                      </w:txbxContent>
                    </v:textbox>
                  </v:shape>
                </v:group>
                <v:shape id="Isosceles Triangle 4957" o:spid="_x0000_s1077" type="#_x0000_t5" style="position:absolute;left:58975;top:26479;width:3655;height:292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2FWMYA&#10;AADdAAAADwAAAGRycy9kb3ducmV2LnhtbESPQWvCQBSE7wX/w/IEb7oxtqZGV1GhoBQK2kKvj+wz&#10;CWbfhuwao7/eLQg9DjPzDbNYdaYSLTWutKxgPIpAEGdWl5wr+Pn+GL6DcB5ZY2WZFNzIwWrZe1lg&#10;qu2VD9QefS4ChF2KCgrv61RKlxVk0I1sTRy8k20M+iCbXOoGrwFuKhlH0VQaLDksFFjTtqDsfLwY&#10;BTqW+892E88mp/HvF07WdXJP9koN+t16DsJT5//Dz/ZOK3idvSXw9yY8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2FWMYAAADdAAAADwAAAAAAAAAAAAAAAACYAgAAZHJz&#10;L2Rvd25yZXYueG1sUEsFBgAAAAAEAAQA9QAAAIsDAAAAAA==&#10;" fillcolor="black [3200]" strokecolor="black [1600]" strokeweight="1pt"/>
                <v:shape id="Isosceles Triangle 11" o:spid="_x0000_s1078" type="#_x0000_t5" style="position:absolute;left:111;top:27717;width:3353;height:35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6F7MMA&#10;AADbAAAADwAAAGRycy9kb3ducmV2LnhtbERPTWvCQBC9C/0PyxS86SYKWqJrENEilByMvfQ2ZMck&#10;mJ2N2a2J/fVuodDbPN7nrNPBNOJOnastK4inEQjiwuqaSwWf58PkDYTzyBoby6TgQQ7SzctojYm2&#10;PZ/onvtShBB2CSqovG8TKV1RkUE3tS1x4C62M+gD7EqpO+xDuGnkLIoW0mDNoaHClnYVFdf82yhY&#10;nmeUX3+y8vS1jz7y2/z9ssyMUuPXYbsC4Wnw/+I/91GH+TH8/hIO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6F7MMAAADbAAAADwAAAAAAAAAAAAAAAACYAgAAZHJzL2Rv&#10;d25yZXYueG1sUEsFBgAAAAAEAAQA9QAAAIgDAAAAAA==&#10;" fillcolor="windowText" strokeweight="1pt"/>
              </v:group>
            </w:pict>
          </mc:Fallback>
        </mc:AlternateContent>
      </w:r>
    </w:p>
    <w:p w:rsidR="00EB1BEC" w:rsidRDefault="00EB1BEC" w:rsidP="00EB1BEC">
      <w:pPr>
        <w:pStyle w:val="MBullet2"/>
        <w:numPr>
          <w:ilvl w:val="0"/>
          <w:numId w:val="0"/>
        </w:numPr>
        <w:spacing w:after="0" w:line="240" w:lineRule="auto"/>
        <w:ind w:left="2880" w:hanging="360"/>
      </w:pPr>
    </w:p>
    <w:p w:rsidR="00EB1BEC" w:rsidRPr="00EB1BEC" w:rsidRDefault="00EB1BEC" w:rsidP="00EB1BEC">
      <w:pPr>
        <w:pStyle w:val="MBullet2"/>
        <w:numPr>
          <w:ilvl w:val="0"/>
          <w:numId w:val="0"/>
        </w:numPr>
        <w:spacing w:after="0" w:line="240" w:lineRule="auto"/>
        <w:ind w:left="2520" w:hanging="360"/>
      </w:pPr>
    </w:p>
    <w:p w:rsidR="000F593A" w:rsidRDefault="000F593A" w:rsidP="000F593A">
      <w:pPr>
        <w:pStyle w:val="MBullet2"/>
        <w:numPr>
          <w:ilvl w:val="0"/>
          <w:numId w:val="0"/>
        </w:numPr>
        <w:spacing w:after="0" w:line="240" w:lineRule="auto"/>
        <w:ind w:left="720"/>
        <w:rPr>
          <w:b/>
        </w:rPr>
      </w:pPr>
    </w:p>
    <w:p w:rsidR="00E11971" w:rsidRDefault="00E11971" w:rsidP="009E2B03">
      <w:pPr>
        <w:pStyle w:val="MBullet2"/>
        <w:pageBreakBefore/>
        <w:numPr>
          <w:ilvl w:val="0"/>
          <w:numId w:val="0"/>
        </w:numPr>
        <w:spacing w:after="0" w:line="240" w:lineRule="auto"/>
        <w:rPr>
          <w:b/>
        </w:rPr>
        <w:sectPr w:rsidR="00E11971" w:rsidSect="00C17FBE">
          <w:headerReference w:type="default" r:id="rId55"/>
          <w:pgSz w:w="12240" w:h="15840" w:code="1"/>
          <w:pgMar w:top="1080" w:right="720" w:bottom="720" w:left="1440" w:header="720" w:footer="360" w:gutter="0"/>
          <w:cols w:space="720"/>
          <w:docGrid w:linePitch="360"/>
        </w:sectPr>
      </w:pPr>
    </w:p>
    <w:p w:rsidR="00E11971" w:rsidRPr="00635AF0" w:rsidRDefault="00E11971" w:rsidP="00E11971">
      <w:pPr>
        <w:pStyle w:val="MBullet2"/>
        <w:pageBreakBefore/>
        <w:numPr>
          <w:ilvl w:val="0"/>
          <w:numId w:val="0"/>
        </w:numPr>
        <w:spacing w:after="0" w:line="240" w:lineRule="auto"/>
        <w:rPr>
          <w:b/>
        </w:rPr>
      </w:pPr>
      <w:r w:rsidRPr="008A53E6">
        <w:rPr>
          <w:b/>
        </w:rPr>
        <w:t xml:space="preserve">VOTERS' LIST </w:t>
      </w:r>
    </w:p>
    <w:p w:rsidR="00E11971" w:rsidRDefault="00E11971" w:rsidP="00E11971">
      <w:pPr>
        <w:pStyle w:val="MBullet2"/>
        <w:numPr>
          <w:ilvl w:val="0"/>
          <w:numId w:val="0"/>
        </w:numPr>
        <w:spacing w:after="0" w:line="240" w:lineRule="auto"/>
        <w:rPr>
          <w:b/>
        </w:rPr>
      </w:pPr>
    </w:p>
    <w:p w:rsidR="00E11971" w:rsidRPr="00B447C3" w:rsidRDefault="00E11971" w:rsidP="00B447C3">
      <w:pPr>
        <w:pStyle w:val="MBullet2"/>
        <w:numPr>
          <w:ilvl w:val="0"/>
          <w:numId w:val="0"/>
        </w:numPr>
        <w:spacing w:after="0"/>
        <w:rPr>
          <w:b/>
          <w:noProof/>
          <w:lang w:eastAsia="en-CA"/>
        </w:rPr>
      </w:pPr>
      <w:r w:rsidRPr="00B447C3">
        <w:rPr>
          <w:b/>
          <w:noProof/>
          <w:lang w:eastAsia="en-CA"/>
        </w:rPr>
        <w:t>Candidate &amp; Scrutineer Sign-In Sheets</w:t>
      </w:r>
    </w:p>
    <w:p w:rsidR="00B447C3" w:rsidRDefault="00B447C3" w:rsidP="00B447C3">
      <w:pPr>
        <w:pStyle w:val="MBullet2"/>
        <w:numPr>
          <w:ilvl w:val="0"/>
          <w:numId w:val="0"/>
        </w:numPr>
        <w:spacing w:after="0"/>
        <w:rPr>
          <w:noProof/>
          <w:lang w:eastAsia="en-CA"/>
        </w:rPr>
      </w:pPr>
    </w:p>
    <w:p w:rsidR="00E11971" w:rsidRDefault="00E11971" w:rsidP="00B447C3">
      <w:pPr>
        <w:pStyle w:val="MBullet2"/>
        <w:numPr>
          <w:ilvl w:val="0"/>
          <w:numId w:val="0"/>
        </w:numPr>
        <w:spacing w:after="0"/>
        <w:rPr>
          <w:b/>
        </w:rPr>
      </w:pPr>
      <w:r>
        <w:rPr>
          <w:noProof/>
          <w:lang w:eastAsia="en-CA"/>
        </w:rPr>
        <w:drawing>
          <wp:anchor distT="0" distB="0" distL="114300" distR="114300" simplePos="0" relativeHeight="251815936" behindDoc="0" locked="0" layoutInCell="1" allowOverlap="1">
            <wp:simplePos x="0" y="0"/>
            <wp:positionH relativeFrom="column">
              <wp:posOffset>0</wp:posOffset>
            </wp:positionH>
            <wp:positionV relativeFrom="paragraph">
              <wp:posOffset>643890</wp:posOffset>
            </wp:positionV>
            <wp:extent cx="6400800" cy="4301490"/>
            <wp:effectExtent l="0" t="0" r="0" b="3810"/>
            <wp:wrapNone/>
            <wp:docPr id="25" name="Picture 25" descr="Image of Candidate &amp; Scrutineer Sign-In Shee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a:stretch/>
                  </pic:blipFill>
                  <pic:spPr bwMode="auto">
                    <a:xfrm>
                      <a:off x="0" y="0"/>
                      <a:ext cx="6400800" cy="430149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CA"/>
        </w:rPr>
        <w:t>At the back of the MDRO</w:t>
      </w:r>
      <w:r w:rsidR="00B447C3">
        <w:rPr>
          <w:noProof/>
          <w:lang w:eastAsia="en-CA"/>
        </w:rPr>
        <w:t>/</w:t>
      </w:r>
      <w:r>
        <w:rPr>
          <w:noProof/>
          <w:lang w:eastAsia="en-CA"/>
        </w:rPr>
        <w:t>DRO</w:t>
      </w:r>
      <w:r w:rsidR="00B447C3">
        <w:rPr>
          <w:noProof/>
          <w:lang w:eastAsia="en-CA"/>
        </w:rPr>
        <w:t>/</w:t>
      </w:r>
      <w:r>
        <w:rPr>
          <w:noProof/>
          <w:lang w:eastAsia="en-CA"/>
        </w:rPr>
        <w:t>RO Voters' List are pages for signing in Candidates and Scrutineers.</w:t>
      </w:r>
    </w:p>
    <w:p w:rsidR="00E11971" w:rsidRDefault="00E11971" w:rsidP="009E2B03">
      <w:pPr>
        <w:pStyle w:val="MBullet2"/>
        <w:pageBreakBefore/>
        <w:numPr>
          <w:ilvl w:val="0"/>
          <w:numId w:val="0"/>
        </w:numPr>
        <w:spacing w:after="0" w:line="240" w:lineRule="auto"/>
        <w:rPr>
          <w:b/>
        </w:rPr>
        <w:sectPr w:rsidR="00E11971" w:rsidSect="00C17FBE">
          <w:pgSz w:w="12240" w:h="15840" w:code="1"/>
          <w:pgMar w:top="1080" w:right="720" w:bottom="720" w:left="1440" w:header="720" w:footer="360" w:gutter="0"/>
          <w:cols w:space="720"/>
          <w:docGrid w:linePitch="360"/>
        </w:sectPr>
      </w:pPr>
    </w:p>
    <w:p w:rsidR="009E2B03" w:rsidRDefault="009E2B03" w:rsidP="009E2B03">
      <w:pPr>
        <w:pStyle w:val="MBullet2"/>
        <w:pageBreakBefore/>
        <w:numPr>
          <w:ilvl w:val="0"/>
          <w:numId w:val="0"/>
        </w:numPr>
        <w:spacing w:after="0" w:line="240" w:lineRule="auto"/>
        <w:rPr>
          <w:b/>
        </w:rPr>
      </w:pPr>
      <w:r>
        <w:rPr>
          <w:b/>
        </w:rPr>
        <w:t>VOTERS' LIST AMENDMENT APPLICATION</w:t>
      </w:r>
    </w:p>
    <w:p w:rsidR="000D436D" w:rsidRDefault="000D436D" w:rsidP="009E2B03"/>
    <w:p w:rsidR="007E3FA8" w:rsidRPr="00541D10" w:rsidRDefault="006D1583" w:rsidP="00541D10">
      <w:pPr>
        <w:spacing w:after="0"/>
      </w:pPr>
      <w:r>
        <w:rPr>
          <w:noProof/>
          <w:lang w:eastAsia="en-CA"/>
        </w:rPr>
        <mc:AlternateContent>
          <mc:Choice Requires="wps">
            <w:drawing>
              <wp:anchor distT="45720" distB="45720" distL="114300" distR="114300" simplePos="0" relativeHeight="251875328" behindDoc="0" locked="0" layoutInCell="1" allowOverlap="1" wp14:anchorId="55C1E15F" wp14:editId="09EFE87C">
                <wp:simplePos x="0" y="0"/>
                <wp:positionH relativeFrom="column">
                  <wp:posOffset>-570230</wp:posOffset>
                </wp:positionH>
                <wp:positionV relativeFrom="paragraph">
                  <wp:posOffset>1537970</wp:posOffset>
                </wp:positionV>
                <wp:extent cx="1409700" cy="728345"/>
                <wp:effectExtent l="0" t="0" r="0" b="0"/>
                <wp:wrapSquare wrapText="bothSides"/>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728345"/>
                        </a:xfrm>
                        <a:prstGeom prst="rect">
                          <a:avLst/>
                        </a:prstGeom>
                        <a:solidFill>
                          <a:srgbClr val="FFFFFF"/>
                        </a:solidFill>
                        <a:ln w="9525">
                          <a:noFill/>
                          <a:miter lim="800000"/>
                          <a:headEnd/>
                          <a:tailEnd/>
                        </a:ln>
                      </wps:spPr>
                      <wps:txbx>
                        <w:txbxContent>
                          <w:p w:rsidR="00BD3920" w:rsidRDefault="00BD3920" w:rsidP="006E6BFE">
                            <w:pPr>
                              <w:spacing w:after="0"/>
                              <w:jc w:val="right"/>
                              <w:rPr>
                                <w:sz w:val="20"/>
                                <w:szCs w:val="20"/>
                              </w:rPr>
                            </w:pPr>
                            <w:r>
                              <w:rPr>
                                <w:sz w:val="20"/>
                                <w:szCs w:val="20"/>
                              </w:rPr>
                              <w:t>Name and address</w:t>
                            </w:r>
                          </w:p>
                          <w:p w:rsidR="00BD3920" w:rsidRDefault="00BD3920" w:rsidP="006E6BFE">
                            <w:pPr>
                              <w:spacing w:after="0"/>
                              <w:jc w:val="right"/>
                              <w:rPr>
                                <w:sz w:val="20"/>
                                <w:szCs w:val="20"/>
                              </w:rPr>
                            </w:pPr>
                            <w:r>
                              <w:rPr>
                                <w:sz w:val="20"/>
                                <w:szCs w:val="20"/>
                              </w:rPr>
                              <w:t xml:space="preserve">is mandatory. </w:t>
                            </w:r>
                          </w:p>
                          <w:p w:rsidR="00BD3920" w:rsidRPr="00CE6749" w:rsidRDefault="00BD3920" w:rsidP="006E6BFE">
                            <w:pPr>
                              <w:spacing w:after="0"/>
                              <w:jc w:val="right"/>
                              <w:rPr>
                                <w:sz w:val="20"/>
                                <w:szCs w:val="20"/>
                              </w:rPr>
                            </w:pPr>
                            <w:r>
                              <w:rPr>
                                <w:sz w:val="20"/>
                                <w:szCs w:val="20"/>
                              </w:rPr>
                              <w:t>Date of Birth is not mandatory.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1E15F" id="_x0000_s1079" type="#_x0000_t202" style="position:absolute;margin-left:-44.9pt;margin-top:121.1pt;width:111pt;height:57.35pt;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ewIJQIAACU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" stroked="f">
                <v:textbox>
                  <w:txbxContent>
                    <w:p w:rsidR="00BD3920" w:rsidRDefault="00BD3920" w:rsidP="006E6BFE">
                      <w:pPr>
                        <w:spacing w:after="0"/>
                        <w:jc w:val="right"/>
                        <w:rPr>
                          <w:sz w:val="20"/>
                          <w:szCs w:val="20"/>
                        </w:rPr>
                      </w:pPr>
                      <w:r>
                        <w:rPr>
                          <w:sz w:val="20"/>
                          <w:szCs w:val="20"/>
                        </w:rPr>
                        <w:t>Name and address</w:t>
                      </w:r>
                    </w:p>
                    <w:p w:rsidR="00BD3920" w:rsidRDefault="00BD3920" w:rsidP="006E6BFE">
                      <w:pPr>
                        <w:spacing w:after="0"/>
                        <w:jc w:val="right"/>
                        <w:rPr>
                          <w:sz w:val="20"/>
                          <w:szCs w:val="20"/>
                        </w:rPr>
                      </w:pPr>
                      <w:r>
                        <w:rPr>
                          <w:sz w:val="20"/>
                          <w:szCs w:val="20"/>
                        </w:rPr>
                        <w:t xml:space="preserve">is mandatory. </w:t>
                      </w:r>
                    </w:p>
                    <w:p w:rsidR="00BD3920" w:rsidRPr="00CE6749" w:rsidRDefault="00BD3920" w:rsidP="006E6BFE">
                      <w:pPr>
                        <w:spacing w:after="0"/>
                        <w:jc w:val="right"/>
                        <w:rPr>
                          <w:sz w:val="20"/>
                          <w:szCs w:val="20"/>
                        </w:rPr>
                      </w:pPr>
                      <w:r>
                        <w:rPr>
                          <w:sz w:val="20"/>
                          <w:szCs w:val="20"/>
                        </w:rPr>
                        <w:t>Date of Birth is not mandatory.</w:t>
                      </w:r>
                    </w:p>
                  </w:txbxContent>
                </v:textbox>
                <w10:wrap type="square"/>
              </v:shape>
            </w:pict>
          </mc:Fallback>
        </mc:AlternateContent>
      </w:r>
      <w:r w:rsidR="0098796F">
        <w:rPr>
          <w:noProof/>
          <w:lang w:eastAsia="en-CA"/>
        </w:rPr>
        <mc:AlternateContent>
          <mc:Choice Requires="wps">
            <w:drawing>
              <wp:anchor distT="45720" distB="45720" distL="114300" distR="114300" simplePos="0" relativeHeight="251887616" behindDoc="0" locked="0" layoutInCell="1" allowOverlap="1" wp14:anchorId="573D62B9" wp14:editId="69013E0D">
                <wp:simplePos x="0" y="0"/>
                <wp:positionH relativeFrom="column">
                  <wp:posOffset>5553793</wp:posOffset>
                </wp:positionH>
                <wp:positionV relativeFrom="paragraph">
                  <wp:posOffset>5299075</wp:posOffset>
                </wp:positionV>
                <wp:extent cx="1170940" cy="490220"/>
                <wp:effectExtent l="0" t="0" r="0" b="5080"/>
                <wp:wrapSquare wrapText="bothSides"/>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490220"/>
                        </a:xfrm>
                        <a:prstGeom prst="rect">
                          <a:avLst/>
                        </a:prstGeom>
                        <a:noFill/>
                        <a:ln w="9525">
                          <a:noFill/>
                          <a:miter lim="800000"/>
                          <a:headEnd/>
                          <a:tailEnd/>
                        </a:ln>
                      </wps:spPr>
                      <wps:txbx>
                        <w:txbxContent>
                          <w:p w:rsidR="00BD3920" w:rsidRPr="00CE6749" w:rsidRDefault="00BD3920" w:rsidP="0098796F">
                            <w:pPr>
                              <w:spacing w:after="0"/>
                              <w:rPr>
                                <w:sz w:val="20"/>
                                <w:szCs w:val="20"/>
                              </w:rPr>
                            </w:pPr>
                            <w:r>
                              <w:rPr>
                                <w:sz w:val="20"/>
                                <w:szCs w:val="20"/>
                              </w:rPr>
                              <w:t>Must be completed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D62B9" id="_x0000_s1080" type="#_x0000_t202" style="position:absolute;margin-left:437.3pt;margin-top:417.25pt;width:92.2pt;height:38.6pt;z-index:25188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" filled="f" stroked="f">
                <v:textbox>
                  <w:txbxContent>
                    <w:p w:rsidR="00BD3920" w:rsidRPr="00CE6749" w:rsidRDefault="00BD3920" w:rsidP="0098796F">
                      <w:pPr>
                        <w:spacing w:after="0"/>
                        <w:rPr>
                          <w:sz w:val="20"/>
                          <w:szCs w:val="20"/>
                        </w:rPr>
                      </w:pPr>
                      <w:r>
                        <w:rPr>
                          <w:sz w:val="20"/>
                          <w:szCs w:val="20"/>
                        </w:rPr>
                        <w:t>Must be completed</w:t>
                      </w:r>
                    </w:p>
                  </w:txbxContent>
                </v:textbox>
                <w10:wrap type="square"/>
              </v:shape>
            </w:pict>
          </mc:Fallback>
        </mc:AlternateContent>
      </w:r>
      <w:r w:rsidR="0098796F">
        <w:rPr>
          <w:noProof/>
          <w:lang w:eastAsia="en-CA"/>
        </w:rPr>
        <mc:AlternateContent>
          <mc:Choice Requires="wps">
            <w:drawing>
              <wp:anchor distT="0" distB="0" distL="114300" distR="114300" simplePos="0" relativeHeight="251885568" behindDoc="0" locked="0" layoutInCell="1" allowOverlap="1" wp14:anchorId="24E74599" wp14:editId="5765D160">
                <wp:simplePos x="0" y="0"/>
                <wp:positionH relativeFrom="column">
                  <wp:posOffset>1842687</wp:posOffset>
                </wp:positionH>
                <wp:positionV relativeFrom="paragraph">
                  <wp:posOffset>4873708</wp:posOffset>
                </wp:positionV>
                <wp:extent cx="335273" cy="357505"/>
                <wp:effectExtent l="7620" t="11430" r="34925" b="34925"/>
                <wp:wrapNone/>
                <wp:docPr id="468" name="Isosceles Triangle 468" descr="Arrow pointing to where Ballot Officer, Revising Officer, DRO or MDRO must sign" title="Arrow"/>
                <wp:cNvGraphicFramePr/>
                <a:graphic xmlns:a="http://schemas.openxmlformats.org/drawingml/2006/main">
                  <a:graphicData uri="http://schemas.microsoft.com/office/word/2010/wordprocessingShape">
                    <wps:wsp>
                      <wps:cNvSpPr/>
                      <wps:spPr>
                        <a:xfrm rot="5400000">
                          <a:off x="0" y="0"/>
                          <a:ext cx="335273" cy="357505"/>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26CF88" id="Isosceles Triangle 468" o:spid="_x0000_s1026" type="#_x0000_t5" alt="Title: Arrow - Description: Arrow pointing to where Ballot Officer, Revising Officer, DRO or MDRO must sign" style="position:absolute;margin-left:145.1pt;margin-top:383.75pt;width:26.4pt;height:28.15pt;rotation:90;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" fillcolor="windowText" strokeweight="1pt"/>
            </w:pict>
          </mc:Fallback>
        </mc:AlternateContent>
      </w:r>
      <w:r w:rsidR="0098796F">
        <w:rPr>
          <w:noProof/>
          <w:lang w:eastAsia="en-CA"/>
        </w:rPr>
        <mc:AlternateContent>
          <mc:Choice Requires="wps">
            <w:drawing>
              <wp:anchor distT="0" distB="0" distL="114300" distR="114300" simplePos="0" relativeHeight="251883520" behindDoc="0" locked="0" layoutInCell="1" allowOverlap="1" wp14:anchorId="4F42EF13" wp14:editId="55DA81B2">
                <wp:simplePos x="0" y="0"/>
                <wp:positionH relativeFrom="column">
                  <wp:posOffset>701592</wp:posOffset>
                </wp:positionH>
                <wp:positionV relativeFrom="paragraph">
                  <wp:posOffset>4435475</wp:posOffset>
                </wp:positionV>
                <wp:extent cx="335273" cy="357505"/>
                <wp:effectExtent l="7620" t="11430" r="34925" b="34925"/>
                <wp:wrapNone/>
                <wp:docPr id="467" name="Isosceles Triangle 467" descr="Arrow pointing to where Voter or Applicant must sign" title="Arrow"/>
                <wp:cNvGraphicFramePr/>
                <a:graphic xmlns:a="http://schemas.openxmlformats.org/drawingml/2006/main">
                  <a:graphicData uri="http://schemas.microsoft.com/office/word/2010/wordprocessingShape">
                    <wps:wsp>
                      <wps:cNvSpPr/>
                      <wps:spPr>
                        <a:xfrm rot="5400000">
                          <a:off x="0" y="0"/>
                          <a:ext cx="335273" cy="357505"/>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85551A" id="Isosceles Triangle 467" o:spid="_x0000_s1026" type="#_x0000_t5" alt="Title: Arrow - Description: Arrow pointing to where Voter or Applicant must sign" style="position:absolute;margin-left:55.25pt;margin-top:349.25pt;width:26.4pt;height:28.15pt;rotation:90;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" fillcolor="windowText" strokeweight="1pt"/>
            </w:pict>
          </mc:Fallback>
        </mc:AlternateContent>
      </w:r>
      <w:r w:rsidR="0098796F">
        <w:rPr>
          <w:noProof/>
          <w:lang w:eastAsia="en-CA"/>
        </w:rPr>
        <mc:AlternateContent>
          <mc:Choice Requires="wps">
            <w:drawing>
              <wp:anchor distT="0" distB="0" distL="114300" distR="114300" simplePos="0" relativeHeight="251863040" behindDoc="0" locked="0" layoutInCell="1" allowOverlap="1" wp14:anchorId="0443A437" wp14:editId="31FF95DE">
                <wp:simplePos x="0" y="0"/>
                <wp:positionH relativeFrom="column">
                  <wp:posOffset>5512435</wp:posOffset>
                </wp:positionH>
                <wp:positionV relativeFrom="paragraph">
                  <wp:posOffset>5406942</wp:posOffset>
                </wp:positionV>
                <wp:extent cx="79458" cy="185530"/>
                <wp:effectExtent l="0" t="19050" r="15875" b="24130"/>
                <wp:wrapNone/>
                <wp:docPr id="455" name="Left Bracket 455" descr="Bracket indicating what Must be completed" title="Bracket"/>
                <wp:cNvGraphicFramePr/>
                <a:graphic xmlns:a="http://schemas.openxmlformats.org/drawingml/2006/main">
                  <a:graphicData uri="http://schemas.microsoft.com/office/word/2010/wordprocessingShape">
                    <wps:wsp>
                      <wps:cNvSpPr/>
                      <wps:spPr>
                        <a:xfrm flipH="1">
                          <a:off x="0" y="0"/>
                          <a:ext cx="79458" cy="185530"/>
                        </a:xfrm>
                        <a:prstGeom prst="leftBracke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896FB" id="Left Bracket 455" o:spid="_x0000_s1026" type="#_x0000_t85" alt="Title: Bracket - Description: Bracket indicating what Must be completed" style="position:absolute;margin-left:434.05pt;margin-top:425.75pt;width:6.25pt;height:14.6pt;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" adj="771" strokecolor="windowText" strokeweight="2.25pt">
                <v:stroke joinstyle="miter"/>
              </v:shape>
            </w:pict>
          </mc:Fallback>
        </mc:AlternateContent>
      </w:r>
      <w:r w:rsidR="005610DC">
        <w:rPr>
          <w:noProof/>
          <w:lang w:eastAsia="en-CA"/>
        </w:rPr>
        <mc:AlternateContent>
          <mc:Choice Requires="wps">
            <w:drawing>
              <wp:anchor distT="45720" distB="45720" distL="114300" distR="114300" simplePos="0" relativeHeight="251881472" behindDoc="0" locked="0" layoutInCell="1" allowOverlap="1" wp14:anchorId="748F4EEE" wp14:editId="38D401CA">
                <wp:simplePos x="0" y="0"/>
                <wp:positionH relativeFrom="column">
                  <wp:posOffset>-32937</wp:posOffset>
                </wp:positionH>
                <wp:positionV relativeFrom="paragraph">
                  <wp:posOffset>4084955</wp:posOffset>
                </wp:positionV>
                <wp:extent cx="1409700" cy="490220"/>
                <wp:effectExtent l="0" t="0" r="0" b="5080"/>
                <wp:wrapSquare wrapText="bothSides"/>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90220"/>
                        </a:xfrm>
                        <a:prstGeom prst="rect">
                          <a:avLst/>
                        </a:prstGeom>
                        <a:noFill/>
                        <a:ln w="9525">
                          <a:noFill/>
                          <a:miter lim="800000"/>
                          <a:headEnd/>
                          <a:tailEnd/>
                        </a:ln>
                      </wps:spPr>
                      <wps:txbx>
                        <w:txbxContent>
                          <w:p w:rsidR="00BD3920" w:rsidRPr="00CE6749" w:rsidRDefault="00BD3920" w:rsidP="005610DC">
                            <w:pPr>
                              <w:spacing w:after="0"/>
                              <w:rPr>
                                <w:sz w:val="20"/>
                                <w:szCs w:val="20"/>
                              </w:rPr>
                            </w:pPr>
                            <w:r>
                              <w:rPr>
                                <w:sz w:val="20"/>
                                <w:szCs w:val="20"/>
                              </w:rPr>
                              <w:t>If applicable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F4EEE" id="_x0000_s1081" type="#_x0000_t202" style="position:absolute;margin-left:-2.6pt;margin-top:321.65pt;width:111pt;height:38.6pt;z-index:25188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" filled="f" stroked="f">
                <v:textbox>
                  <w:txbxContent>
                    <w:p w:rsidR="00BD3920" w:rsidRPr="00CE6749" w:rsidRDefault="00BD3920" w:rsidP="005610DC">
                      <w:pPr>
                        <w:spacing w:after="0"/>
                        <w:rPr>
                          <w:sz w:val="20"/>
                          <w:szCs w:val="20"/>
                        </w:rPr>
                      </w:pPr>
                      <w:r>
                        <w:rPr>
                          <w:sz w:val="20"/>
                          <w:szCs w:val="20"/>
                        </w:rPr>
                        <w:t>If applicable</w:t>
                      </w:r>
                    </w:p>
                  </w:txbxContent>
                </v:textbox>
                <w10:wrap type="square"/>
              </v:shape>
            </w:pict>
          </mc:Fallback>
        </mc:AlternateContent>
      </w:r>
      <w:r w:rsidR="005610DC">
        <w:rPr>
          <w:noProof/>
          <w:lang w:eastAsia="en-CA"/>
        </w:rPr>
        <mc:AlternateContent>
          <mc:Choice Requires="wps">
            <w:drawing>
              <wp:anchor distT="45720" distB="45720" distL="114300" distR="114300" simplePos="0" relativeHeight="251879424" behindDoc="0" locked="0" layoutInCell="1" allowOverlap="1" wp14:anchorId="2CF5AD94" wp14:editId="6810BECF">
                <wp:simplePos x="0" y="0"/>
                <wp:positionH relativeFrom="column">
                  <wp:posOffset>-574813</wp:posOffset>
                </wp:positionH>
                <wp:positionV relativeFrom="paragraph">
                  <wp:posOffset>2735056</wp:posOffset>
                </wp:positionV>
                <wp:extent cx="1409700" cy="490220"/>
                <wp:effectExtent l="0" t="0" r="0" b="5080"/>
                <wp:wrapSquare wrapText="bothSides"/>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90220"/>
                        </a:xfrm>
                        <a:prstGeom prst="rect">
                          <a:avLst/>
                        </a:prstGeom>
                        <a:solidFill>
                          <a:srgbClr val="FFFFFF"/>
                        </a:solidFill>
                        <a:ln w="9525">
                          <a:noFill/>
                          <a:miter lim="800000"/>
                          <a:headEnd/>
                          <a:tailEnd/>
                        </a:ln>
                      </wps:spPr>
                      <wps:txbx>
                        <w:txbxContent>
                          <w:p w:rsidR="00BD3920" w:rsidRDefault="00BD3920" w:rsidP="005610DC">
                            <w:pPr>
                              <w:spacing w:after="0"/>
                              <w:jc w:val="right"/>
                              <w:rPr>
                                <w:sz w:val="20"/>
                                <w:szCs w:val="20"/>
                              </w:rPr>
                            </w:pPr>
                            <w:r w:rsidRPr="00CE6749">
                              <w:rPr>
                                <w:sz w:val="20"/>
                                <w:szCs w:val="20"/>
                              </w:rPr>
                              <w:t>One box</w:t>
                            </w:r>
                            <w:r>
                              <w:rPr>
                                <w:sz w:val="20"/>
                                <w:szCs w:val="20"/>
                              </w:rPr>
                              <w:t xml:space="preserve"> must</w:t>
                            </w:r>
                          </w:p>
                          <w:p w:rsidR="00BD3920" w:rsidRPr="00CE6749" w:rsidRDefault="00BD3920" w:rsidP="005610DC">
                            <w:pPr>
                              <w:spacing w:after="0"/>
                              <w:jc w:val="right"/>
                              <w:rPr>
                                <w:sz w:val="20"/>
                                <w:szCs w:val="20"/>
                              </w:rPr>
                            </w:pPr>
                            <w:r w:rsidRPr="00CE6749">
                              <w:rPr>
                                <w:sz w:val="20"/>
                                <w:szCs w:val="20"/>
                              </w:rPr>
                              <w:t>be checked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5AD94" id="_x0000_s1082" type="#_x0000_t202" style="position:absolute;margin-left:-45.25pt;margin-top:215.35pt;width:111pt;height:38.6pt;z-index:25187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YTJAIAACUEAAAOAAAAZHJzL2Uyb0RvYy54bWysU9uO2yAQfa/Uf0C8N3bcJLu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" stroked="f">
                <v:textbox>
                  <w:txbxContent>
                    <w:p w:rsidR="00BD3920" w:rsidRDefault="00BD3920" w:rsidP="005610DC">
                      <w:pPr>
                        <w:spacing w:after="0"/>
                        <w:jc w:val="right"/>
                        <w:rPr>
                          <w:sz w:val="20"/>
                          <w:szCs w:val="20"/>
                        </w:rPr>
                      </w:pPr>
                      <w:r w:rsidRPr="00CE6749">
                        <w:rPr>
                          <w:sz w:val="20"/>
                          <w:szCs w:val="20"/>
                        </w:rPr>
                        <w:t>One box</w:t>
                      </w:r>
                      <w:r>
                        <w:rPr>
                          <w:sz w:val="20"/>
                          <w:szCs w:val="20"/>
                        </w:rPr>
                        <w:t xml:space="preserve"> must</w:t>
                      </w:r>
                    </w:p>
                    <w:p w:rsidR="00BD3920" w:rsidRPr="00CE6749" w:rsidRDefault="00BD3920" w:rsidP="005610DC">
                      <w:pPr>
                        <w:spacing w:after="0"/>
                        <w:jc w:val="right"/>
                        <w:rPr>
                          <w:sz w:val="20"/>
                          <w:szCs w:val="20"/>
                        </w:rPr>
                      </w:pPr>
                      <w:r w:rsidRPr="00CE6749">
                        <w:rPr>
                          <w:sz w:val="20"/>
                          <w:szCs w:val="20"/>
                        </w:rPr>
                        <w:t>be checked</w:t>
                      </w:r>
                    </w:p>
                  </w:txbxContent>
                </v:textbox>
                <w10:wrap type="square"/>
              </v:shape>
            </w:pict>
          </mc:Fallback>
        </mc:AlternateContent>
      </w:r>
      <w:r w:rsidR="006E6BFE">
        <w:rPr>
          <w:noProof/>
          <w:lang w:eastAsia="en-CA"/>
        </w:rPr>
        <mc:AlternateContent>
          <mc:Choice Requires="wps">
            <w:drawing>
              <wp:anchor distT="45720" distB="45720" distL="114300" distR="114300" simplePos="0" relativeHeight="251877376" behindDoc="0" locked="0" layoutInCell="1" allowOverlap="1" wp14:anchorId="61602FFE" wp14:editId="421E1337">
                <wp:simplePos x="0" y="0"/>
                <wp:positionH relativeFrom="column">
                  <wp:posOffset>-32385</wp:posOffset>
                </wp:positionH>
                <wp:positionV relativeFrom="paragraph">
                  <wp:posOffset>2242268</wp:posOffset>
                </wp:positionV>
                <wp:extent cx="1409700" cy="490220"/>
                <wp:effectExtent l="0" t="0" r="0" b="5080"/>
                <wp:wrapSquare wrapText="bothSides"/>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90220"/>
                        </a:xfrm>
                        <a:prstGeom prst="rect">
                          <a:avLst/>
                        </a:prstGeom>
                        <a:noFill/>
                        <a:ln w="9525">
                          <a:noFill/>
                          <a:miter lim="800000"/>
                          <a:headEnd/>
                          <a:tailEnd/>
                        </a:ln>
                      </wps:spPr>
                      <wps:txbx>
                        <w:txbxContent>
                          <w:p w:rsidR="00BD3920" w:rsidRPr="00CE6749" w:rsidRDefault="00BD3920" w:rsidP="005610DC">
                            <w:pPr>
                              <w:spacing w:after="0"/>
                              <w:rPr>
                                <w:sz w:val="20"/>
                                <w:szCs w:val="20"/>
                              </w:rPr>
                            </w:pPr>
                            <w:r>
                              <w:rPr>
                                <w:sz w:val="20"/>
                                <w:szCs w:val="20"/>
                              </w:rPr>
                              <w:t>If applicable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02FFE" id="_x0000_s1083" type="#_x0000_t202" style="position:absolute;margin-left:-2.55pt;margin-top:176.55pt;width:111pt;height:38.6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" filled="f" stroked="f">
                <v:textbox>
                  <w:txbxContent>
                    <w:p w:rsidR="00BD3920" w:rsidRPr="00CE6749" w:rsidRDefault="00BD3920" w:rsidP="005610DC">
                      <w:pPr>
                        <w:spacing w:after="0"/>
                        <w:rPr>
                          <w:sz w:val="20"/>
                          <w:szCs w:val="20"/>
                        </w:rPr>
                      </w:pPr>
                      <w:r>
                        <w:rPr>
                          <w:sz w:val="20"/>
                          <w:szCs w:val="20"/>
                        </w:rPr>
                        <w:t>If applicable</w:t>
                      </w:r>
                    </w:p>
                  </w:txbxContent>
                </v:textbox>
                <w10:wrap type="square"/>
              </v:shape>
            </w:pict>
          </mc:Fallback>
        </mc:AlternateContent>
      </w:r>
      <w:r w:rsidR="001A7DA5">
        <w:rPr>
          <w:noProof/>
          <w:lang w:eastAsia="en-CA"/>
        </w:rPr>
        <mc:AlternateContent>
          <mc:Choice Requires="wps">
            <w:drawing>
              <wp:anchor distT="45720" distB="45720" distL="114300" distR="114300" simplePos="0" relativeHeight="251873280" behindDoc="0" locked="0" layoutInCell="1" allowOverlap="1" wp14:anchorId="7973BAC0" wp14:editId="67D04957">
                <wp:simplePos x="0" y="0"/>
                <wp:positionH relativeFrom="column">
                  <wp:posOffset>5538553</wp:posOffset>
                </wp:positionH>
                <wp:positionV relativeFrom="paragraph">
                  <wp:posOffset>2014855</wp:posOffset>
                </wp:positionV>
                <wp:extent cx="1170940" cy="490220"/>
                <wp:effectExtent l="0" t="0" r="0" b="5080"/>
                <wp:wrapSquare wrapText="bothSides"/>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490220"/>
                        </a:xfrm>
                        <a:prstGeom prst="rect">
                          <a:avLst/>
                        </a:prstGeom>
                        <a:noFill/>
                        <a:ln w="9525">
                          <a:noFill/>
                          <a:miter lim="800000"/>
                          <a:headEnd/>
                          <a:tailEnd/>
                        </a:ln>
                      </wps:spPr>
                      <wps:txbx>
                        <w:txbxContent>
                          <w:p w:rsidR="00BD3920" w:rsidRDefault="00BD3920" w:rsidP="001A7DA5">
                            <w:pPr>
                              <w:spacing w:after="0"/>
                              <w:rPr>
                                <w:sz w:val="20"/>
                                <w:szCs w:val="20"/>
                              </w:rPr>
                            </w:pPr>
                            <w:r w:rsidRPr="00CE6749">
                              <w:rPr>
                                <w:sz w:val="20"/>
                                <w:szCs w:val="20"/>
                              </w:rPr>
                              <w:t>One box must</w:t>
                            </w:r>
                          </w:p>
                          <w:p w:rsidR="00BD3920" w:rsidRPr="00CE6749" w:rsidRDefault="00BD3920" w:rsidP="001A7DA5">
                            <w:pPr>
                              <w:spacing w:after="0"/>
                              <w:rPr>
                                <w:sz w:val="20"/>
                                <w:szCs w:val="20"/>
                              </w:rPr>
                            </w:pPr>
                            <w:r w:rsidRPr="00CE6749">
                              <w:rPr>
                                <w:sz w:val="20"/>
                                <w:szCs w:val="20"/>
                              </w:rPr>
                              <w:t>be checked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3BAC0" id="_x0000_s1084" type="#_x0000_t202" style="position:absolute;margin-left:436.1pt;margin-top:158.65pt;width:92.2pt;height:38.6pt;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" filled="f" stroked="f">
                <v:textbox>
                  <w:txbxContent>
                    <w:p w:rsidR="00BD3920" w:rsidRDefault="00BD3920" w:rsidP="001A7DA5">
                      <w:pPr>
                        <w:spacing w:after="0"/>
                        <w:rPr>
                          <w:sz w:val="20"/>
                          <w:szCs w:val="20"/>
                        </w:rPr>
                      </w:pPr>
                      <w:r w:rsidRPr="00CE6749">
                        <w:rPr>
                          <w:sz w:val="20"/>
                          <w:szCs w:val="20"/>
                        </w:rPr>
                        <w:t>One box must</w:t>
                      </w:r>
                    </w:p>
                    <w:p w:rsidR="00BD3920" w:rsidRPr="00CE6749" w:rsidRDefault="00BD3920" w:rsidP="001A7DA5">
                      <w:pPr>
                        <w:spacing w:after="0"/>
                        <w:rPr>
                          <w:sz w:val="20"/>
                          <w:szCs w:val="20"/>
                        </w:rPr>
                      </w:pPr>
                      <w:r w:rsidRPr="00CE6749">
                        <w:rPr>
                          <w:sz w:val="20"/>
                          <w:szCs w:val="20"/>
                        </w:rPr>
                        <w:t>be checked</w:t>
                      </w:r>
                    </w:p>
                  </w:txbxContent>
                </v:textbox>
                <w10:wrap type="square"/>
              </v:shape>
            </w:pict>
          </mc:Fallback>
        </mc:AlternateContent>
      </w:r>
      <w:r w:rsidR="001A7DA5">
        <w:rPr>
          <w:noProof/>
          <w:lang w:eastAsia="en-CA"/>
        </w:rPr>
        <mc:AlternateContent>
          <mc:Choice Requires="wps">
            <w:drawing>
              <wp:anchor distT="0" distB="0" distL="114300" distR="114300" simplePos="0" relativeHeight="251865088" behindDoc="0" locked="0" layoutInCell="1" allowOverlap="1" wp14:anchorId="7F4A795D" wp14:editId="671ED819">
                <wp:simplePos x="0" y="0"/>
                <wp:positionH relativeFrom="column">
                  <wp:posOffset>5499652</wp:posOffset>
                </wp:positionH>
                <wp:positionV relativeFrom="paragraph">
                  <wp:posOffset>1988875</wp:posOffset>
                </wp:positionV>
                <wp:extent cx="92765" cy="516421"/>
                <wp:effectExtent l="0" t="19050" r="21590" b="17145"/>
                <wp:wrapNone/>
                <wp:docPr id="457" name="Left Bracket 457" descr="Bracket indicating One box must be checked" title="Bracket"/>
                <wp:cNvGraphicFramePr/>
                <a:graphic xmlns:a="http://schemas.openxmlformats.org/drawingml/2006/main">
                  <a:graphicData uri="http://schemas.microsoft.com/office/word/2010/wordprocessingShape">
                    <wps:wsp>
                      <wps:cNvSpPr/>
                      <wps:spPr>
                        <a:xfrm flipH="1">
                          <a:off x="0" y="0"/>
                          <a:ext cx="92765" cy="516421"/>
                        </a:xfrm>
                        <a:prstGeom prst="leftBracke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CD716" id="Left Bracket 457" o:spid="_x0000_s1026" type="#_x0000_t85" alt="Title: Bracket - Description: Bracket indicating One box must be checked" style="position:absolute;margin-left:433.05pt;margin-top:156.6pt;width:7.3pt;height:40.65pt;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" adj="323" strokecolor="windowText" strokeweight="2.25pt">
                <v:stroke joinstyle="miter"/>
              </v:shape>
            </w:pict>
          </mc:Fallback>
        </mc:AlternateContent>
      </w:r>
      <w:r w:rsidR="001A7DA5">
        <w:rPr>
          <w:noProof/>
          <w:lang w:eastAsia="en-CA"/>
        </w:rPr>
        <mc:AlternateContent>
          <mc:Choice Requires="wps">
            <w:drawing>
              <wp:anchor distT="0" distB="0" distL="114300" distR="114300" simplePos="0" relativeHeight="251867136" behindDoc="0" locked="0" layoutInCell="1" allowOverlap="1" wp14:anchorId="4C34E38E" wp14:editId="240AA8FC">
                <wp:simplePos x="0" y="0"/>
                <wp:positionH relativeFrom="column">
                  <wp:posOffset>836074</wp:posOffset>
                </wp:positionH>
                <wp:positionV relativeFrom="paragraph">
                  <wp:posOffset>4056601</wp:posOffset>
                </wp:positionV>
                <wp:extent cx="152400" cy="335280"/>
                <wp:effectExtent l="19050" t="19050" r="0" b="26670"/>
                <wp:wrapNone/>
                <wp:docPr id="458" name="Left Bracket 458" descr="Bracket indicating if applicable" title="Bracket"/>
                <wp:cNvGraphicFramePr/>
                <a:graphic xmlns:a="http://schemas.openxmlformats.org/drawingml/2006/main">
                  <a:graphicData uri="http://schemas.microsoft.com/office/word/2010/wordprocessingShape">
                    <wps:wsp>
                      <wps:cNvSpPr/>
                      <wps:spPr>
                        <a:xfrm>
                          <a:off x="0" y="0"/>
                          <a:ext cx="152400" cy="335280"/>
                        </a:xfrm>
                        <a:prstGeom prst="leftBracke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6B5D8" id="Left Bracket 458" o:spid="_x0000_s1026" type="#_x0000_t85" alt="Title: Bracket - Description: Bracket indicating if applicable" style="position:absolute;margin-left:65.85pt;margin-top:319.4pt;width:12pt;height:26.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" adj="818" strokecolor="windowText" strokeweight="2.25pt">
                <v:stroke joinstyle="miter"/>
              </v:shape>
            </w:pict>
          </mc:Fallback>
        </mc:AlternateContent>
      </w:r>
      <w:r w:rsidR="00CE6749">
        <w:rPr>
          <w:noProof/>
          <w:lang w:eastAsia="en-CA"/>
        </w:rPr>
        <mc:AlternateContent>
          <mc:Choice Requires="wps">
            <w:drawing>
              <wp:anchor distT="0" distB="0" distL="114300" distR="114300" simplePos="0" relativeHeight="251860992" behindDoc="0" locked="0" layoutInCell="1" allowOverlap="1" wp14:anchorId="19336F24" wp14:editId="653B7CDC">
                <wp:simplePos x="0" y="0"/>
                <wp:positionH relativeFrom="column">
                  <wp:posOffset>848140</wp:posOffset>
                </wp:positionH>
                <wp:positionV relativeFrom="paragraph">
                  <wp:posOffset>2585223</wp:posOffset>
                </wp:positionV>
                <wp:extent cx="140556" cy="715617"/>
                <wp:effectExtent l="19050" t="19050" r="0" b="27940"/>
                <wp:wrapNone/>
                <wp:docPr id="453" name="Left Bracket 453" descr="Bracket indicating One box must be checked" title="Bracket"/>
                <wp:cNvGraphicFramePr/>
                <a:graphic xmlns:a="http://schemas.openxmlformats.org/drawingml/2006/main">
                  <a:graphicData uri="http://schemas.microsoft.com/office/word/2010/wordprocessingShape">
                    <wps:wsp>
                      <wps:cNvSpPr/>
                      <wps:spPr>
                        <a:xfrm>
                          <a:off x="0" y="0"/>
                          <a:ext cx="140556" cy="715617"/>
                        </a:xfrm>
                        <a:prstGeom prst="leftBracke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3FD1C" id="Left Bracket 453" o:spid="_x0000_s1026" type="#_x0000_t85" alt="Title: Bracket - Description: Bracket indicating One box must be checked" style="position:absolute;margin-left:66.8pt;margin-top:203.55pt;width:11.05pt;height:56.3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" adj="354" strokecolor="windowText" strokeweight="2.25pt">
                <v:stroke joinstyle="miter"/>
              </v:shape>
            </w:pict>
          </mc:Fallback>
        </mc:AlternateContent>
      </w:r>
      <w:r w:rsidR="00CE6749">
        <w:rPr>
          <w:noProof/>
          <w:lang w:eastAsia="en-CA"/>
        </w:rPr>
        <mc:AlternateContent>
          <mc:Choice Requires="wps">
            <w:drawing>
              <wp:anchor distT="0" distB="0" distL="114300" distR="114300" simplePos="0" relativeHeight="251871232" behindDoc="0" locked="0" layoutInCell="1" allowOverlap="1" wp14:anchorId="5FB529FA" wp14:editId="44184E9D">
                <wp:simplePos x="0" y="0"/>
                <wp:positionH relativeFrom="column">
                  <wp:posOffset>848139</wp:posOffset>
                </wp:positionH>
                <wp:positionV relativeFrom="paragraph">
                  <wp:posOffset>2267171</wp:posOffset>
                </wp:positionV>
                <wp:extent cx="152400" cy="238539"/>
                <wp:effectExtent l="19050" t="19050" r="0" b="28575"/>
                <wp:wrapNone/>
                <wp:docPr id="459" name="Left Bracket 459" descr="Bracket indicating If applicable" title="Bracket"/>
                <wp:cNvGraphicFramePr/>
                <a:graphic xmlns:a="http://schemas.openxmlformats.org/drawingml/2006/main">
                  <a:graphicData uri="http://schemas.microsoft.com/office/word/2010/wordprocessingShape">
                    <wps:wsp>
                      <wps:cNvSpPr/>
                      <wps:spPr>
                        <a:xfrm>
                          <a:off x="0" y="0"/>
                          <a:ext cx="152400" cy="238539"/>
                        </a:xfrm>
                        <a:prstGeom prst="leftBracke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9D040" id="Left Bracket 459" o:spid="_x0000_s1026" type="#_x0000_t85" alt="Title: Bracket - Description: Bracket indicating If applicable" style="position:absolute;margin-left:66.8pt;margin-top:178.5pt;width:12pt;height:18.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" adj="1150" strokecolor="windowText" strokeweight="2.25pt">
                <v:stroke joinstyle="miter"/>
              </v:shape>
            </w:pict>
          </mc:Fallback>
        </mc:AlternateContent>
      </w:r>
      <w:r w:rsidR="00CE6749">
        <w:rPr>
          <w:noProof/>
          <w:lang w:eastAsia="en-CA"/>
        </w:rPr>
        <mc:AlternateContent>
          <mc:Choice Requires="wps">
            <w:drawing>
              <wp:anchor distT="0" distB="0" distL="114300" distR="114300" simplePos="0" relativeHeight="251856896" behindDoc="0" locked="0" layoutInCell="1" allowOverlap="1" wp14:anchorId="4EA75164" wp14:editId="03EA45CB">
                <wp:simplePos x="0" y="0"/>
                <wp:positionH relativeFrom="column">
                  <wp:posOffset>848139</wp:posOffset>
                </wp:positionH>
                <wp:positionV relativeFrom="paragraph">
                  <wp:posOffset>1538300</wp:posOffset>
                </wp:positionV>
                <wp:extent cx="152400" cy="675861"/>
                <wp:effectExtent l="19050" t="19050" r="0" b="10160"/>
                <wp:wrapNone/>
                <wp:docPr id="451" name="Left Bracket 451" descr="Bracket indicating Name and address is mandatory. Date of Birth is not mandatory." title="Bracket"/>
                <wp:cNvGraphicFramePr/>
                <a:graphic xmlns:a="http://schemas.openxmlformats.org/drawingml/2006/main">
                  <a:graphicData uri="http://schemas.microsoft.com/office/word/2010/wordprocessingShape">
                    <wps:wsp>
                      <wps:cNvSpPr/>
                      <wps:spPr>
                        <a:xfrm>
                          <a:off x="0" y="0"/>
                          <a:ext cx="152400" cy="675861"/>
                        </a:xfrm>
                        <a:prstGeom prst="leftBracke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11BC7" id="Left Bracket 451" o:spid="_x0000_s1026" type="#_x0000_t85" alt="Title: Bracket - Description: Bracket indicating Name and address is mandatory. Date of Birth is not mandatory." style="position:absolute;margin-left:66.8pt;margin-top:121.15pt;width:12pt;height:53.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" adj="406" strokecolor="windowText" strokeweight="2.25pt">
                <v:stroke joinstyle="miter"/>
              </v:shape>
            </w:pict>
          </mc:Fallback>
        </mc:AlternateContent>
      </w:r>
      <w:r w:rsidR="00CE6749">
        <w:rPr>
          <w:noProof/>
          <w:lang w:eastAsia="en-CA"/>
        </w:rPr>
        <mc:AlternateContent>
          <mc:Choice Requires="wps">
            <w:drawing>
              <wp:anchor distT="0" distB="0" distL="114300" distR="114300" simplePos="0" relativeHeight="251852800" behindDoc="0" locked="0" layoutInCell="1" allowOverlap="1">
                <wp:simplePos x="0" y="0"/>
                <wp:positionH relativeFrom="column">
                  <wp:posOffset>848360</wp:posOffset>
                </wp:positionH>
                <wp:positionV relativeFrom="paragraph">
                  <wp:posOffset>736517</wp:posOffset>
                </wp:positionV>
                <wp:extent cx="152400" cy="335280"/>
                <wp:effectExtent l="19050" t="19050" r="0" b="26670"/>
                <wp:wrapNone/>
                <wp:docPr id="448" name="Left Bracket 448" descr="Bracket indicating One box must be checked" title="Bracket"/>
                <wp:cNvGraphicFramePr/>
                <a:graphic xmlns:a="http://schemas.openxmlformats.org/drawingml/2006/main">
                  <a:graphicData uri="http://schemas.microsoft.com/office/word/2010/wordprocessingShape">
                    <wps:wsp>
                      <wps:cNvSpPr/>
                      <wps:spPr>
                        <a:xfrm>
                          <a:off x="0" y="0"/>
                          <a:ext cx="152400" cy="335280"/>
                        </a:xfrm>
                        <a:prstGeom prst="leftBracket">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051C1" id="Left Bracket 448" o:spid="_x0000_s1026" type="#_x0000_t85" alt="Title: Bracket - Description: Bracket indicating One box must be checked" style="position:absolute;margin-left:66.8pt;margin-top:58pt;width:12pt;height:26.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" adj="818" strokecolor="black [3213]" strokeweight="2.25pt">
                <v:stroke joinstyle="miter"/>
              </v:shape>
            </w:pict>
          </mc:Fallback>
        </mc:AlternateContent>
      </w:r>
      <w:r w:rsidR="00781DB1">
        <w:rPr>
          <w:noProof/>
          <w:lang w:eastAsia="en-CA"/>
        </w:rPr>
        <mc:AlternateContent>
          <mc:Choice Requires="wps">
            <w:drawing>
              <wp:anchor distT="45720" distB="45720" distL="114300" distR="114300" simplePos="0" relativeHeight="251869184" behindDoc="0" locked="0" layoutInCell="1" allowOverlap="1">
                <wp:simplePos x="0" y="0"/>
                <wp:positionH relativeFrom="column">
                  <wp:posOffset>-576497</wp:posOffset>
                </wp:positionH>
                <wp:positionV relativeFrom="paragraph">
                  <wp:posOffset>702945</wp:posOffset>
                </wp:positionV>
                <wp:extent cx="1409700" cy="4902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90220"/>
                        </a:xfrm>
                        <a:prstGeom prst="rect">
                          <a:avLst/>
                        </a:prstGeom>
                        <a:solidFill>
                          <a:srgbClr val="FFFFFF"/>
                        </a:solidFill>
                        <a:ln w="9525">
                          <a:noFill/>
                          <a:miter lim="800000"/>
                          <a:headEnd/>
                          <a:tailEnd/>
                        </a:ln>
                      </wps:spPr>
                      <wps:txbx>
                        <w:txbxContent>
                          <w:p w:rsidR="00BD3920" w:rsidRDefault="00BD3920" w:rsidP="001A7DA5">
                            <w:pPr>
                              <w:spacing w:after="0"/>
                              <w:jc w:val="right"/>
                              <w:rPr>
                                <w:sz w:val="20"/>
                                <w:szCs w:val="20"/>
                              </w:rPr>
                            </w:pPr>
                            <w:r w:rsidRPr="00CE6749">
                              <w:rPr>
                                <w:sz w:val="20"/>
                                <w:szCs w:val="20"/>
                              </w:rPr>
                              <w:t>One box</w:t>
                            </w:r>
                            <w:r>
                              <w:rPr>
                                <w:sz w:val="20"/>
                                <w:szCs w:val="20"/>
                              </w:rPr>
                              <w:t xml:space="preserve"> must</w:t>
                            </w:r>
                          </w:p>
                          <w:p w:rsidR="00BD3920" w:rsidRPr="00CE6749" w:rsidRDefault="00BD3920" w:rsidP="001A7DA5">
                            <w:pPr>
                              <w:spacing w:after="0"/>
                              <w:jc w:val="right"/>
                              <w:rPr>
                                <w:sz w:val="20"/>
                                <w:szCs w:val="20"/>
                              </w:rPr>
                            </w:pPr>
                            <w:r w:rsidRPr="00CE6749">
                              <w:rPr>
                                <w:sz w:val="20"/>
                                <w:szCs w:val="20"/>
                              </w:rPr>
                              <w:t>be checked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45.4pt;margin-top:55.35pt;width:111pt;height:38.6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" stroked="f">
                <v:textbox>
                  <w:txbxContent>
                    <w:p w:rsidR="00BD3920" w:rsidRDefault="00BD3920" w:rsidP="001A7DA5">
                      <w:pPr>
                        <w:spacing w:after="0"/>
                        <w:jc w:val="right"/>
                        <w:rPr>
                          <w:sz w:val="20"/>
                          <w:szCs w:val="20"/>
                        </w:rPr>
                      </w:pPr>
                      <w:r w:rsidRPr="00CE6749">
                        <w:rPr>
                          <w:sz w:val="20"/>
                          <w:szCs w:val="20"/>
                        </w:rPr>
                        <w:t>One box</w:t>
                      </w:r>
                      <w:r>
                        <w:rPr>
                          <w:sz w:val="20"/>
                          <w:szCs w:val="20"/>
                        </w:rPr>
                        <w:t xml:space="preserve"> must</w:t>
                      </w:r>
                    </w:p>
                    <w:p w:rsidR="00BD3920" w:rsidRPr="00CE6749" w:rsidRDefault="00BD3920" w:rsidP="001A7DA5">
                      <w:pPr>
                        <w:spacing w:after="0"/>
                        <w:jc w:val="right"/>
                        <w:rPr>
                          <w:sz w:val="20"/>
                          <w:szCs w:val="20"/>
                        </w:rPr>
                      </w:pPr>
                      <w:r w:rsidRPr="00CE6749">
                        <w:rPr>
                          <w:sz w:val="20"/>
                          <w:szCs w:val="20"/>
                        </w:rPr>
                        <w:t>be checked</w:t>
                      </w:r>
                    </w:p>
                  </w:txbxContent>
                </v:textbox>
                <w10:wrap type="square"/>
              </v:shape>
            </w:pict>
          </mc:Fallback>
        </mc:AlternateContent>
      </w:r>
      <w:r w:rsidR="00781DB1">
        <w:rPr>
          <w:noProof/>
          <w:lang w:eastAsia="en-CA"/>
        </w:rPr>
        <w:drawing>
          <wp:anchor distT="0" distB="0" distL="114300" distR="114300" simplePos="0" relativeHeight="251836416" behindDoc="0" locked="0" layoutInCell="1" allowOverlap="1">
            <wp:simplePos x="0" y="0"/>
            <wp:positionH relativeFrom="column">
              <wp:posOffset>1044437</wp:posOffset>
            </wp:positionH>
            <wp:positionV relativeFrom="paragraph">
              <wp:posOffset>319764</wp:posOffset>
            </wp:positionV>
            <wp:extent cx="4422435" cy="5854065"/>
            <wp:effectExtent l="19050" t="19050" r="16510" b="13335"/>
            <wp:wrapNone/>
            <wp:docPr id="4954" name="Picture 4954" descr="Image of Voters' List Amendment Application form"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 name="Picture 4954"/>
                    <pic:cNvPicPr>
                      <a:picLocks noChangeAspect="1"/>
                    </pic:cNvPicPr>
                  </pic:nvPicPr>
                  <pic:blipFill>
                    <a:blip r:embed="rId57">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422435" cy="5854065"/>
                    </a:xfrm>
                    <a:prstGeom prst="rect">
                      <a:avLst/>
                    </a:prstGeom>
                    <a:ln>
                      <a:solidFill>
                        <a:sysClr val="window" lastClr="FFFFFF">
                          <a:lumMod val="50000"/>
                        </a:sysClr>
                      </a:solidFill>
                    </a:ln>
                  </pic:spPr>
                </pic:pic>
              </a:graphicData>
            </a:graphic>
            <wp14:sizeRelH relativeFrom="margin">
              <wp14:pctWidth>0</wp14:pctWidth>
            </wp14:sizeRelH>
            <wp14:sizeRelV relativeFrom="margin">
              <wp14:pctHeight>0</wp14:pctHeight>
            </wp14:sizeRelV>
          </wp:anchor>
        </w:drawing>
      </w:r>
    </w:p>
    <w:p w:rsidR="000D436D" w:rsidRDefault="000D436D" w:rsidP="009E2B03">
      <w:pPr>
        <w:pStyle w:val="MBullet2"/>
        <w:pageBreakBefore/>
        <w:numPr>
          <w:ilvl w:val="0"/>
          <w:numId w:val="0"/>
        </w:numPr>
        <w:spacing w:after="0" w:line="240" w:lineRule="auto"/>
        <w:rPr>
          <w:b/>
        </w:rPr>
        <w:sectPr w:rsidR="000D436D" w:rsidSect="00C17FBE">
          <w:pgSz w:w="12240" w:h="15840" w:code="1"/>
          <w:pgMar w:top="1080" w:right="720" w:bottom="720" w:left="1440" w:header="720" w:footer="360" w:gutter="0"/>
          <w:cols w:space="720"/>
          <w:docGrid w:linePitch="360"/>
        </w:sectPr>
      </w:pPr>
    </w:p>
    <w:p w:rsidR="00EA59DD" w:rsidRPr="00EA59DD" w:rsidRDefault="00B45410" w:rsidP="004B49A2">
      <w:pPr>
        <w:pStyle w:val="MParaTitle"/>
        <w:ind w:left="0"/>
      </w:pPr>
      <w:r w:rsidRPr="00EA59DD">
        <w:t>VOTING PROXY APPOINTM</w:t>
      </w:r>
      <w:r w:rsidR="00EA59DD" w:rsidRPr="00EA59DD">
        <w:t>ENT</w:t>
      </w:r>
    </w:p>
    <w:p w:rsidR="004B49A2" w:rsidRPr="00EA59DD" w:rsidRDefault="004B49A2" w:rsidP="00EA59DD">
      <w:pPr>
        <w:pStyle w:val="MParaTitle"/>
        <w:spacing w:after="0"/>
        <w:ind w:left="0"/>
        <w:rPr>
          <w:b w:val="0"/>
        </w:rPr>
      </w:pPr>
      <w:r w:rsidRPr="00EA59DD">
        <w:rPr>
          <w:b w:val="0"/>
        </w:rPr>
        <w:t>When reviewing a Voting Proxy Appointment, check that:</w:t>
      </w:r>
    </w:p>
    <w:p w:rsidR="004B49A2" w:rsidRPr="004B49A2" w:rsidRDefault="004B49A2" w:rsidP="00157CF1">
      <w:pPr>
        <w:numPr>
          <w:ilvl w:val="0"/>
          <w:numId w:val="30"/>
        </w:numPr>
        <w:spacing w:after="0" w:line="240" w:lineRule="auto"/>
      </w:pPr>
      <w:r w:rsidRPr="004B49A2">
        <w:t>Check that Box E – Certification by Clerk has been signed by the Clerk or Designate</w:t>
      </w:r>
    </w:p>
    <w:p w:rsidR="004B49A2" w:rsidRPr="004B49A2" w:rsidRDefault="004B49A2" w:rsidP="00157CF1">
      <w:pPr>
        <w:numPr>
          <w:ilvl w:val="0"/>
          <w:numId w:val="30"/>
        </w:numPr>
        <w:spacing w:after="0" w:line="240" w:lineRule="auto"/>
      </w:pPr>
      <w:r w:rsidRPr="004B49A2">
        <w:t>The Appointment has been stamped with the Clerk's seal</w:t>
      </w:r>
    </w:p>
    <w:p w:rsidR="004B49A2" w:rsidRPr="004B49A2" w:rsidRDefault="004B49A2" w:rsidP="004B49A2">
      <w:pPr>
        <w:spacing w:after="0" w:line="240" w:lineRule="auto"/>
        <w:rPr>
          <w:b/>
        </w:rPr>
      </w:pPr>
      <w:r w:rsidRPr="004B49A2">
        <w:rPr>
          <w:b/>
          <w:noProof/>
          <w:lang w:eastAsia="en-CA"/>
        </w:rPr>
        <w:drawing>
          <wp:anchor distT="0" distB="0" distL="114300" distR="114300" simplePos="0" relativeHeight="251846656" behindDoc="0" locked="0" layoutInCell="1" allowOverlap="1" wp14:anchorId="6B6FAE37" wp14:editId="367B6FB0">
            <wp:simplePos x="0" y="0"/>
            <wp:positionH relativeFrom="column">
              <wp:posOffset>782894</wp:posOffset>
            </wp:positionH>
            <wp:positionV relativeFrom="paragraph">
              <wp:posOffset>68580</wp:posOffset>
            </wp:positionV>
            <wp:extent cx="4608870" cy="7620000"/>
            <wp:effectExtent l="19050" t="19050" r="20320" b="19050"/>
            <wp:wrapNone/>
            <wp:docPr id="449" name="Picture 449" descr="Image of Voting Proxy form"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BEBA8EAE-BF5A-486C-A8C5-ECC9F3942E4B}">
                          <a14:imgProps xmlns:a14="http://schemas.microsoft.com/office/drawing/2010/main">
                            <a14:imgLayer r:embed="rId6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613015" cy="7626853"/>
                    </a:xfrm>
                    <a:prstGeom prst="rect">
                      <a:avLst/>
                    </a:prstGeom>
                    <a:ln>
                      <a:solidFill>
                        <a:sysClr val="window" lastClr="FFFFFF">
                          <a:lumMod val="50000"/>
                        </a:sysClr>
                      </a:solidFill>
                    </a:ln>
                  </pic:spPr>
                </pic:pic>
              </a:graphicData>
            </a:graphic>
            <wp14:sizeRelH relativeFrom="margin">
              <wp14:pctWidth>0</wp14:pctWidth>
            </wp14:sizeRelH>
            <wp14:sizeRelV relativeFrom="margin">
              <wp14:pctHeight>0</wp14:pctHeight>
            </wp14:sizeRelV>
          </wp:anchor>
        </w:drawing>
      </w:r>
    </w:p>
    <w:p w:rsidR="004B49A2" w:rsidRPr="004B49A2" w:rsidRDefault="004B49A2" w:rsidP="004B49A2">
      <w:pPr>
        <w:spacing w:after="0" w:line="240" w:lineRule="auto"/>
        <w:rPr>
          <w:b/>
        </w:rPr>
      </w:pPr>
    </w:p>
    <w:p w:rsidR="004B49A2" w:rsidRPr="004B49A2" w:rsidRDefault="004B49A2" w:rsidP="004B49A2">
      <w:pPr>
        <w:spacing w:after="0" w:line="240" w:lineRule="auto"/>
        <w:rPr>
          <w:b/>
        </w:rPr>
      </w:pPr>
    </w:p>
    <w:p w:rsidR="004B49A2" w:rsidRPr="004B49A2" w:rsidRDefault="004B49A2" w:rsidP="004B49A2">
      <w:pPr>
        <w:spacing w:after="0" w:line="240" w:lineRule="auto"/>
        <w:rPr>
          <w:b/>
        </w:rPr>
      </w:pPr>
    </w:p>
    <w:p w:rsidR="004B49A2" w:rsidRPr="004B49A2" w:rsidRDefault="004B49A2" w:rsidP="004B49A2">
      <w:pPr>
        <w:spacing w:after="0" w:line="240" w:lineRule="auto"/>
        <w:rPr>
          <w:b/>
        </w:rPr>
      </w:pPr>
    </w:p>
    <w:p w:rsidR="004B49A2" w:rsidRPr="004B49A2" w:rsidRDefault="004B49A2" w:rsidP="004B49A2">
      <w:pPr>
        <w:spacing w:after="0" w:line="240" w:lineRule="auto"/>
        <w:rPr>
          <w:b/>
        </w:rPr>
      </w:pPr>
    </w:p>
    <w:p w:rsidR="004B49A2" w:rsidRPr="004B49A2" w:rsidRDefault="004B49A2" w:rsidP="004B49A2">
      <w:pPr>
        <w:spacing w:after="0" w:line="240" w:lineRule="auto"/>
        <w:rPr>
          <w:b/>
        </w:rPr>
      </w:pPr>
    </w:p>
    <w:p w:rsidR="004B49A2" w:rsidRPr="004B49A2" w:rsidRDefault="004B49A2" w:rsidP="004B49A2">
      <w:pPr>
        <w:spacing w:after="0" w:line="240" w:lineRule="auto"/>
        <w:rPr>
          <w:b/>
        </w:rPr>
      </w:pPr>
    </w:p>
    <w:p w:rsidR="004B49A2" w:rsidRPr="004B49A2" w:rsidRDefault="004B49A2" w:rsidP="004B49A2">
      <w:pPr>
        <w:spacing w:after="0" w:line="240" w:lineRule="auto"/>
        <w:rPr>
          <w:b/>
        </w:rPr>
        <w:sectPr w:rsidR="004B49A2" w:rsidRPr="004B49A2" w:rsidSect="00894A84">
          <w:pgSz w:w="12240" w:h="15840" w:code="1"/>
          <w:pgMar w:top="1080" w:right="720" w:bottom="720" w:left="1440" w:header="720" w:footer="360" w:gutter="0"/>
          <w:cols w:space="720"/>
          <w:docGrid w:linePitch="360"/>
        </w:sectPr>
      </w:pPr>
      <w:r w:rsidRPr="004B49A2">
        <w:rPr>
          <w:b/>
          <w:noProof/>
          <w:lang w:eastAsia="en-CA"/>
        </w:rPr>
        <mc:AlternateContent>
          <mc:Choice Requires="wps">
            <w:drawing>
              <wp:anchor distT="0" distB="0" distL="114300" distR="114300" simplePos="0" relativeHeight="251847680" behindDoc="0" locked="0" layoutInCell="1" allowOverlap="1" wp14:anchorId="38788895" wp14:editId="031C8736">
                <wp:simplePos x="0" y="0"/>
                <wp:positionH relativeFrom="column">
                  <wp:posOffset>358140</wp:posOffset>
                </wp:positionH>
                <wp:positionV relativeFrom="paragraph">
                  <wp:posOffset>4828540</wp:posOffset>
                </wp:positionV>
                <wp:extent cx="335252" cy="357505"/>
                <wp:effectExtent l="0" t="0" r="0" b="0"/>
                <wp:wrapNone/>
                <wp:docPr id="475" name="Isosceles Triangle 475" descr="Arrow pointing to where Clerk or Designate must sign" title="Arrow"/>
                <wp:cNvGraphicFramePr/>
                <a:graphic xmlns:a="http://schemas.openxmlformats.org/drawingml/2006/main">
                  <a:graphicData uri="http://schemas.microsoft.com/office/word/2010/wordprocessingShape">
                    <wps:wsp>
                      <wps:cNvSpPr/>
                      <wps:spPr>
                        <a:xfrm rot="5400000">
                          <a:off x="0" y="0"/>
                          <a:ext cx="335252" cy="357505"/>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CC2254" id="Isosceles Triangle 475" o:spid="_x0000_s1026" type="#_x0000_t5" alt="Title: Arrow - Description: Arrow pointing to where Clerk or Designate must sign" style="position:absolute;margin-left:28.2pt;margin-top:380.2pt;width:26.4pt;height:28.15pt;rotation:90;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" fillcolor="windowText" strokeweight="1pt"/>
            </w:pict>
          </mc:Fallback>
        </mc:AlternateContent>
      </w:r>
    </w:p>
    <w:p w:rsidR="00197F29" w:rsidRDefault="00280E36">
      <w:pPr>
        <w:rPr>
          <w:b/>
        </w:rPr>
        <w:sectPr w:rsidR="00197F29" w:rsidSect="00C17FBE">
          <w:headerReference w:type="default" r:id="rId61"/>
          <w:footerReference w:type="default" r:id="rId62"/>
          <w:pgSz w:w="12240" w:h="15840" w:code="1"/>
          <w:pgMar w:top="1080" w:right="720" w:bottom="720" w:left="1440" w:header="720" w:footer="360" w:gutter="0"/>
          <w:cols w:space="720"/>
          <w:docGrid w:linePitch="360"/>
        </w:sectPr>
      </w:pPr>
      <w:r>
        <w:rPr>
          <w:b/>
        </w:rPr>
        <w:br w:type="page"/>
      </w:r>
    </w:p>
    <w:p w:rsidR="00280E36" w:rsidRDefault="00280E36">
      <w:pPr>
        <w:rPr>
          <w:b/>
        </w:rPr>
      </w:pPr>
    </w:p>
    <w:p w:rsidR="00AB4161" w:rsidRDefault="00280E36" w:rsidP="00B17091">
      <w:pPr>
        <w:pStyle w:val="MBullet2"/>
        <w:pageBreakBefore/>
        <w:numPr>
          <w:ilvl w:val="0"/>
          <w:numId w:val="0"/>
        </w:numPr>
        <w:spacing w:after="0" w:line="240" w:lineRule="auto"/>
        <w:rPr>
          <w:b/>
        </w:rPr>
      </w:pPr>
      <w:r w:rsidRPr="00592CBD">
        <w:rPr>
          <w:rFonts w:cs="Arial"/>
          <w:noProof/>
          <w:szCs w:val="24"/>
          <w:lang w:eastAsia="en-CA"/>
        </w:rPr>
        <mc:AlternateContent>
          <mc:Choice Requires="wps">
            <w:drawing>
              <wp:anchor distT="45720" distB="45720" distL="114300" distR="114300" simplePos="0" relativeHeight="251766784" behindDoc="0" locked="0" layoutInCell="1" allowOverlap="1" wp14:anchorId="0EAA478B" wp14:editId="358752AC">
                <wp:simplePos x="0" y="0"/>
                <wp:positionH relativeFrom="page">
                  <wp:posOffset>381000</wp:posOffset>
                </wp:positionH>
                <wp:positionV relativeFrom="paragraph">
                  <wp:posOffset>-82550</wp:posOffset>
                </wp:positionV>
                <wp:extent cx="6991350" cy="9105900"/>
                <wp:effectExtent l="0" t="0" r="19050" b="19050"/>
                <wp:wrapNone/>
                <wp:docPr id="9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9105900"/>
                        </a:xfrm>
                        <a:prstGeom prst="rect">
                          <a:avLst/>
                        </a:prstGeom>
                        <a:solidFill>
                          <a:srgbClr val="FFFFFF"/>
                        </a:solidFill>
                        <a:ln w="9525">
                          <a:solidFill>
                            <a:srgbClr val="000000"/>
                          </a:solidFill>
                          <a:miter lim="800000"/>
                          <a:headEnd/>
                          <a:tailEnd/>
                        </a:ln>
                      </wps:spPr>
                      <wps:txbx>
                        <w:txbxContent>
                          <w:p w:rsidR="00BD3920" w:rsidRPr="008870C6" w:rsidRDefault="00BD3920" w:rsidP="00280E36">
                            <w:pPr>
                              <w:spacing w:line="240" w:lineRule="auto"/>
                              <w:rPr>
                                <w:rFonts w:eastAsia="Times New Roman" w:cs="Arial"/>
                                <w:color w:val="000000"/>
                                <w:szCs w:val="24"/>
                                <w:lang w:val="en-US" w:eastAsia="en-CA"/>
                              </w:rPr>
                            </w:pPr>
                          </w:p>
                          <w:p w:rsidR="00BD3920" w:rsidRPr="000E7249" w:rsidRDefault="00BD3920" w:rsidP="00280E36">
                            <w:pPr>
                              <w:pStyle w:val="TableBullet"/>
                              <w:numPr>
                                <w:ilvl w:val="0"/>
                                <w:numId w:val="0"/>
                              </w:numPr>
                              <w:spacing w:before="0" w:after="0"/>
                              <w:jc w:val="center"/>
                              <w:rPr>
                                <w:b/>
                                <w:color w:val="auto"/>
                                <w:spacing w:val="-1"/>
                                <w:sz w:val="28"/>
                                <w:szCs w:val="28"/>
                                <w:u w:val="single"/>
                              </w:rPr>
                            </w:pPr>
                            <w:r>
                              <w:rPr>
                                <w:b/>
                                <w:color w:val="auto"/>
                                <w:spacing w:val="-1"/>
                                <w:sz w:val="28"/>
                                <w:szCs w:val="28"/>
                              </w:rPr>
                              <w:t xml:space="preserve">Voter Identification </w:t>
                            </w:r>
                            <w:r w:rsidRPr="000E7249">
                              <w:rPr>
                                <w:b/>
                                <w:color w:val="auto"/>
                                <w:spacing w:val="-1"/>
                                <w:sz w:val="28"/>
                                <w:szCs w:val="28"/>
                                <w:u w:val="single"/>
                              </w:rPr>
                              <w:t>Must Show Name and Qualifying (Toronto) Address</w:t>
                            </w:r>
                          </w:p>
                          <w:p w:rsidR="00BD3920" w:rsidRDefault="00BD3920" w:rsidP="00280E36">
                            <w:pPr>
                              <w:pStyle w:val="TableBullet"/>
                              <w:numPr>
                                <w:ilvl w:val="0"/>
                                <w:numId w:val="0"/>
                              </w:numPr>
                              <w:spacing w:before="0" w:after="0"/>
                              <w:rPr>
                                <w:b/>
                                <w:color w:val="auto"/>
                                <w:spacing w:val="-1"/>
                              </w:rPr>
                            </w:pPr>
                          </w:p>
                          <w:p w:rsidR="00BD3920" w:rsidRDefault="00BD3920" w:rsidP="00280E36">
                            <w:pPr>
                              <w:pStyle w:val="TableBullet"/>
                              <w:numPr>
                                <w:ilvl w:val="0"/>
                                <w:numId w:val="0"/>
                              </w:numPr>
                              <w:spacing w:before="0"/>
                              <w:rPr>
                                <w:b/>
                                <w:color w:val="auto"/>
                                <w:spacing w:val="-1"/>
                              </w:rPr>
                            </w:pPr>
                            <w:r w:rsidRPr="00045434">
                              <w:rPr>
                                <w:b/>
                                <w:color w:val="auto"/>
                                <w:spacing w:val="-1"/>
                              </w:rPr>
                              <w:t>Acceptable Identification</w:t>
                            </w:r>
                            <w:r>
                              <w:rPr>
                                <w:b/>
                                <w:color w:val="auto"/>
                                <w:spacing w:val="-1"/>
                              </w:rPr>
                              <w:t>:</w:t>
                            </w:r>
                          </w:p>
                          <w:p w:rsidR="00BD3920" w:rsidRPr="008870C6" w:rsidRDefault="00BD3920" w:rsidP="00280E36">
                            <w:pPr>
                              <w:numPr>
                                <w:ilvl w:val="0"/>
                                <w:numId w:val="9"/>
                              </w:numPr>
                              <w:tabs>
                                <w:tab w:val="clear" w:pos="720"/>
                              </w:tabs>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Ontario issued photo card, driver’s license or motor v</w:t>
                            </w:r>
                            <w:r>
                              <w:rPr>
                                <w:rFonts w:eastAsia="Times New Roman" w:cs="Arial"/>
                                <w:color w:val="000000"/>
                                <w:szCs w:val="24"/>
                                <w:lang w:val="en-US" w:eastAsia="en-CA"/>
                              </w:rPr>
                              <w:t>ehicle permit (vehicle portion)</w:t>
                            </w:r>
                          </w:p>
                          <w:p w:rsidR="00BD3920" w:rsidRPr="008870C6" w:rsidRDefault="00BD3920" w:rsidP="00280E36">
                            <w:pPr>
                              <w:numPr>
                                <w:ilvl w:val="0"/>
                                <w:numId w:val="9"/>
                              </w:numPr>
                              <w:tabs>
                                <w:tab w:val="clear" w:pos="720"/>
                              </w:tabs>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Cancelled personalized cheque, credit</w:t>
                            </w:r>
                            <w:r>
                              <w:rPr>
                                <w:rFonts w:eastAsia="Times New Roman" w:cs="Arial"/>
                                <w:color w:val="000000"/>
                                <w:szCs w:val="24"/>
                                <w:lang w:val="en-US" w:eastAsia="en-CA"/>
                              </w:rPr>
                              <w:t xml:space="preserve"> card or bank account statement</w:t>
                            </w:r>
                          </w:p>
                          <w:p w:rsidR="00BD3920" w:rsidRPr="008870C6" w:rsidRDefault="00BD3920" w:rsidP="00280E36">
                            <w:pPr>
                              <w:numPr>
                                <w:ilvl w:val="0"/>
                                <w:numId w:val="9"/>
                              </w:numPr>
                              <w:tabs>
                                <w:tab w:val="clear" w:pos="720"/>
                              </w:tabs>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Utility bill for hydro, telephone or cable TV, water, gas or a bill fro</w:t>
                            </w:r>
                            <w:r>
                              <w:rPr>
                                <w:rFonts w:eastAsia="Times New Roman" w:cs="Arial"/>
                                <w:color w:val="000000"/>
                                <w:szCs w:val="24"/>
                                <w:lang w:val="en-US" w:eastAsia="en-CA"/>
                              </w:rPr>
                              <w:t>m a public utilities commission</w:t>
                            </w:r>
                          </w:p>
                          <w:p w:rsidR="00BD3920" w:rsidRPr="008870C6" w:rsidRDefault="00BD3920" w:rsidP="00280E36">
                            <w:pPr>
                              <w:numPr>
                                <w:ilvl w:val="0"/>
                                <w:numId w:val="9"/>
                              </w:numPr>
                              <w:tabs>
                                <w:tab w:val="clear" w:pos="720"/>
                              </w:tabs>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Cheque stub, T4 statement or pa</w:t>
                            </w:r>
                            <w:r>
                              <w:rPr>
                                <w:rFonts w:eastAsia="Times New Roman" w:cs="Arial"/>
                                <w:color w:val="000000"/>
                                <w:szCs w:val="24"/>
                                <w:lang w:val="en-US" w:eastAsia="en-CA"/>
                              </w:rPr>
                              <w:t>y receipt issued by an employer</w:t>
                            </w:r>
                          </w:p>
                          <w:p w:rsidR="00BD3920" w:rsidRPr="008870C6" w:rsidRDefault="00BD3920" w:rsidP="00280E36">
                            <w:pPr>
                              <w:numPr>
                                <w:ilvl w:val="0"/>
                                <w:numId w:val="9"/>
                              </w:numPr>
                              <w:tabs>
                                <w:tab w:val="clear" w:pos="720"/>
                              </w:tabs>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Statement of direct deposit for Ontario Works or Ont</w:t>
                            </w:r>
                            <w:r>
                              <w:rPr>
                                <w:rFonts w:eastAsia="Times New Roman" w:cs="Arial"/>
                                <w:color w:val="000000"/>
                                <w:szCs w:val="24"/>
                                <w:lang w:val="en-US" w:eastAsia="en-CA"/>
                              </w:rPr>
                              <w:t>ario Disability Support Program</w:t>
                            </w:r>
                          </w:p>
                          <w:p w:rsidR="00BD3920" w:rsidRPr="008870C6" w:rsidRDefault="00BD3920" w:rsidP="00280E36">
                            <w:pPr>
                              <w:numPr>
                                <w:ilvl w:val="0"/>
                                <w:numId w:val="9"/>
                              </w:numPr>
                              <w:tabs>
                                <w:tab w:val="clear" w:pos="720"/>
                              </w:tabs>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Property tax assessment, income tax assessment notice, Ch</w:t>
                            </w:r>
                            <w:r>
                              <w:rPr>
                                <w:rFonts w:eastAsia="Times New Roman" w:cs="Arial"/>
                                <w:color w:val="000000"/>
                                <w:szCs w:val="24"/>
                                <w:lang w:val="en-US" w:eastAsia="en-CA"/>
                              </w:rPr>
                              <w:t>ild Tax Benefit statement</w:t>
                            </w:r>
                          </w:p>
                          <w:p w:rsidR="00BD3920" w:rsidRPr="008870C6" w:rsidRDefault="00BD3920" w:rsidP="00280E36">
                            <w:pPr>
                              <w:numPr>
                                <w:ilvl w:val="0"/>
                                <w:numId w:val="9"/>
                              </w:numPr>
                              <w:tabs>
                                <w:tab w:val="clear" w:pos="720"/>
                              </w:tabs>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Mortgage state</w:t>
                            </w:r>
                            <w:r>
                              <w:rPr>
                                <w:rFonts w:eastAsia="Times New Roman" w:cs="Arial"/>
                                <w:color w:val="000000"/>
                                <w:szCs w:val="24"/>
                                <w:lang w:val="en-US" w:eastAsia="en-CA"/>
                              </w:rPr>
                              <w:t>ment, lease or rental agreement</w:t>
                            </w:r>
                          </w:p>
                          <w:p w:rsidR="00BD3920" w:rsidRPr="008870C6" w:rsidRDefault="00BD3920" w:rsidP="00280E36">
                            <w:pPr>
                              <w:numPr>
                                <w:ilvl w:val="0"/>
                                <w:numId w:val="9"/>
                              </w:numPr>
                              <w:tabs>
                                <w:tab w:val="clear" w:pos="720"/>
                              </w:tabs>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Transcript or report ca</w:t>
                            </w:r>
                            <w:r>
                              <w:rPr>
                                <w:rFonts w:eastAsia="Times New Roman" w:cs="Arial"/>
                                <w:color w:val="000000"/>
                                <w:szCs w:val="24"/>
                                <w:lang w:val="en-US" w:eastAsia="en-CA"/>
                              </w:rPr>
                              <w:t>rd from a post-secondary school</w:t>
                            </w:r>
                          </w:p>
                          <w:p w:rsidR="00BD3920" w:rsidRPr="008870C6" w:rsidRDefault="00BD3920" w:rsidP="00280E36">
                            <w:pPr>
                              <w:numPr>
                                <w:ilvl w:val="0"/>
                                <w:numId w:val="9"/>
                              </w:numPr>
                              <w:tabs>
                                <w:tab w:val="clear" w:pos="720"/>
                              </w:tabs>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Document showing campus residence, issued by the office or officials responsible for student residence at a post-secondary ins</w:t>
                            </w:r>
                            <w:r>
                              <w:rPr>
                                <w:rFonts w:eastAsia="Times New Roman" w:cs="Arial"/>
                                <w:color w:val="000000"/>
                                <w:szCs w:val="24"/>
                                <w:lang w:val="en-US" w:eastAsia="en-CA"/>
                              </w:rPr>
                              <w:t>titution</w:t>
                            </w:r>
                          </w:p>
                          <w:p w:rsidR="00BD3920" w:rsidRPr="008870C6" w:rsidRDefault="00BD3920" w:rsidP="00280E36">
                            <w:pPr>
                              <w:numPr>
                                <w:ilvl w:val="0"/>
                                <w:numId w:val="9"/>
                              </w:numPr>
                              <w:tabs>
                                <w:tab w:val="clear" w:pos="720"/>
                              </w:tabs>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 xml:space="preserve">Any other document from the government of Canada, Ontario or a municipality in Ontario or a document issued or </w:t>
                            </w:r>
                            <w:r>
                              <w:rPr>
                                <w:rFonts w:eastAsia="Times New Roman" w:cs="Arial"/>
                                <w:color w:val="000000"/>
                                <w:szCs w:val="24"/>
                                <w:lang w:val="en-US" w:eastAsia="en-CA"/>
                              </w:rPr>
                              <w:t>certified by a court in Ontario</w:t>
                            </w:r>
                          </w:p>
                          <w:p w:rsidR="00BD3920" w:rsidRPr="008870C6" w:rsidRDefault="00BD3920" w:rsidP="00280E36">
                            <w:pPr>
                              <w:numPr>
                                <w:ilvl w:val="0"/>
                                <w:numId w:val="9"/>
                              </w:numPr>
                              <w:tabs>
                                <w:tab w:val="clear" w:pos="720"/>
                              </w:tabs>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Any document from a Band Council in Ontario establishe</w:t>
                            </w:r>
                            <w:r>
                              <w:rPr>
                                <w:rFonts w:eastAsia="Times New Roman" w:cs="Arial"/>
                                <w:color w:val="000000"/>
                                <w:szCs w:val="24"/>
                                <w:lang w:val="en-US" w:eastAsia="en-CA"/>
                              </w:rPr>
                              <w:t>d under the Indian Act (Canada)</w:t>
                            </w:r>
                          </w:p>
                          <w:p w:rsidR="00BD3920" w:rsidRPr="008870C6" w:rsidRDefault="00BD3920" w:rsidP="00280E36">
                            <w:pPr>
                              <w:numPr>
                                <w:ilvl w:val="0"/>
                                <w:numId w:val="9"/>
                              </w:numPr>
                              <w:tabs>
                                <w:tab w:val="clear" w:pos="720"/>
                              </w:tabs>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Insurance polic</w:t>
                            </w:r>
                            <w:r>
                              <w:rPr>
                                <w:rFonts w:eastAsia="Times New Roman" w:cs="Arial"/>
                                <w:color w:val="000000"/>
                                <w:szCs w:val="24"/>
                                <w:lang w:val="en-US" w:eastAsia="en-CA"/>
                              </w:rPr>
                              <w:t>y or insurance statement</w:t>
                            </w:r>
                          </w:p>
                          <w:p w:rsidR="00BD3920" w:rsidRPr="008870C6" w:rsidRDefault="00BD3920" w:rsidP="00280E36">
                            <w:pPr>
                              <w:numPr>
                                <w:ilvl w:val="0"/>
                                <w:numId w:val="9"/>
                              </w:numPr>
                              <w:tabs>
                                <w:tab w:val="clear" w:pos="720"/>
                              </w:tabs>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Loan agreement or other financial agreeme</w:t>
                            </w:r>
                            <w:r>
                              <w:rPr>
                                <w:rFonts w:eastAsia="Times New Roman" w:cs="Arial"/>
                                <w:color w:val="000000"/>
                                <w:szCs w:val="24"/>
                                <w:lang w:val="en-US" w:eastAsia="en-CA"/>
                              </w:rPr>
                              <w:t>nt with a financial institution</w:t>
                            </w:r>
                          </w:p>
                          <w:p w:rsidR="00BD3920" w:rsidRPr="008870C6" w:rsidRDefault="00BD3920" w:rsidP="00280E36">
                            <w:pPr>
                              <w:numPr>
                                <w:ilvl w:val="0"/>
                                <w:numId w:val="9"/>
                              </w:numPr>
                              <w:tabs>
                                <w:tab w:val="clear" w:pos="720"/>
                              </w:tabs>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Statement of Employm</w:t>
                            </w:r>
                            <w:r>
                              <w:rPr>
                                <w:rFonts w:eastAsia="Times New Roman" w:cs="Arial"/>
                                <w:color w:val="000000"/>
                                <w:szCs w:val="24"/>
                                <w:lang w:val="en-US" w:eastAsia="en-CA"/>
                              </w:rPr>
                              <w:t>ent Insurance Benefits Paid T4E</w:t>
                            </w:r>
                          </w:p>
                          <w:p w:rsidR="00BD3920" w:rsidRPr="008870C6" w:rsidRDefault="00BD3920" w:rsidP="00280E36">
                            <w:pPr>
                              <w:numPr>
                                <w:ilvl w:val="0"/>
                                <w:numId w:val="9"/>
                              </w:numPr>
                              <w:tabs>
                                <w:tab w:val="clear" w:pos="720"/>
                              </w:tabs>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Statement of Old Age Security T4A (OAS), Canada Pension Plan Benefits T4A (P), Canada Pension Plan Stat</w:t>
                            </w:r>
                            <w:r>
                              <w:rPr>
                                <w:rFonts w:eastAsia="Times New Roman" w:cs="Arial"/>
                                <w:color w:val="000000"/>
                                <w:szCs w:val="24"/>
                                <w:lang w:val="en-US" w:eastAsia="en-CA"/>
                              </w:rPr>
                              <w:t>ement of Contributions</w:t>
                            </w:r>
                          </w:p>
                          <w:p w:rsidR="00BD3920" w:rsidRPr="008870C6" w:rsidRDefault="00BD3920" w:rsidP="00280E36">
                            <w:pPr>
                              <w:numPr>
                                <w:ilvl w:val="0"/>
                                <w:numId w:val="9"/>
                              </w:numPr>
                              <w:tabs>
                                <w:tab w:val="clear" w:pos="720"/>
                              </w:tabs>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Workplace Safety and Insurance Bo</w:t>
                            </w:r>
                            <w:r>
                              <w:rPr>
                                <w:rFonts w:eastAsia="Times New Roman" w:cs="Arial"/>
                                <w:color w:val="000000"/>
                                <w:szCs w:val="24"/>
                                <w:lang w:val="en-US" w:eastAsia="en-CA"/>
                              </w:rPr>
                              <w:t>ard Statement of Benefits T5007</w:t>
                            </w:r>
                          </w:p>
                          <w:p w:rsidR="00BD3920" w:rsidRPr="008870C6" w:rsidRDefault="00BD3920" w:rsidP="00280E36">
                            <w:pPr>
                              <w:numPr>
                                <w:ilvl w:val="0"/>
                                <w:numId w:val="9"/>
                              </w:numPr>
                              <w:tabs>
                                <w:tab w:val="clear" w:pos="720"/>
                              </w:tabs>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CNIB card or a card from another registered charitable organization that provides servic</w:t>
                            </w:r>
                            <w:r>
                              <w:rPr>
                                <w:rFonts w:eastAsia="Times New Roman" w:cs="Arial"/>
                                <w:color w:val="000000"/>
                                <w:szCs w:val="24"/>
                                <w:lang w:val="en-US" w:eastAsia="en-CA"/>
                              </w:rPr>
                              <w:t>es to persons with disabilities</w:t>
                            </w:r>
                          </w:p>
                          <w:p w:rsidR="00BD3920" w:rsidRPr="008870C6" w:rsidRDefault="00BD3920" w:rsidP="00280E36">
                            <w:pPr>
                              <w:numPr>
                                <w:ilvl w:val="0"/>
                                <w:numId w:val="9"/>
                              </w:numPr>
                              <w:tabs>
                                <w:tab w:val="clear" w:pos="720"/>
                              </w:tabs>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Document showing residence at a long-term care home under the Long-Term Care Homes Act, 2007, issued by</w:t>
                            </w:r>
                            <w:r>
                              <w:rPr>
                                <w:rFonts w:eastAsia="Times New Roman" w:cs="Arial"/>
                                <w:color w:val="000000"/>
                                <w:szCs w:val="24"/>
                                <w:lang w:val="en-US" w:eastAsia="en-CA"/>
                              </w:rPr>
                              <w:t xml:space="preserve"> the Administrator for the home</w:t>
                            </w:r>
                          </w:p>
                          <w:p w:rsidR="00BD3920" w:rsidRDefault="00BD3920" w:rsidP="00280E36">
                            <w:pPr>
                              <w:numPr>
                                <w:ilvl w:val="0"/>
                                <w:numId w:val="9"/>
                              </w:numPr>
                              <w:tabs>
                                <w:tab w:val="clear" w:pos="720"/>
                              </w:tabs>
                              <w:spacing w:after="120" w:line="240" w:lineRule="auto"/>
                              <w:rPr>
                                <w:rFonts w:eastAsia="Times New Roman" w:cs="Arial"/>
                                <w:color w:val="000000"/>
                                <w:szCs w:val="24"/>
                                <w:lang w:val="en-US" w:eastAsia="en-CA"/>
                              </w:rPr>
                            </w:pPr>
                            <w:r>
                              <w:rPr>
                                <w:rFonts w:eastAsia="Times New Roman" w:cs="Arial"/>
                                <w:color w:val="000000"/>
                                <w:szCs w:val="24"/>
                                <w:lang w:val="en-US" w:eastAsia="en-CA"/>
                              </w:rPr>
                              <w:t>Hospital card or record</w:t>
                            </w:r>
                          </w:p>
                          <w:p w:rsidR="00BD3920" w:rsidRDefault="00BD3920" w:rsidP="00280E36">
                            <w:pPr>
                              <w:spacing w:after="120" w:line="240" w:lineRule="auto"/>
                              <w:rPr>
                                <w:rFonts w:cs="Arial"/>
                                <w:szCs w:val="24"/>
                              </w:rPr>
                            </w:pPr>
                          </w:p>
                          <w:p w:rsidR="00BD3920" w:rsidRDefault="00BD3920" w:rsidP="00280E36">
                            <w:pPr>
                              <w:spacing w:after="120" w:line="240" w:lineRule="auto"/>
                              <w:rPr>
                                <w:rFonts w:cs="Arial"/>
                                <w:szCs w:val="24"/>
                              </w:rPr>
                            </w:pPr>
                            <w:r w:rsidRPr="000E7249">
                              <w:rPr>
                                <w:rFonts w:cs="Arial"/>
                                <w:b/>
                                <w:szCs w:val="24"/>
                              </w:rPr>
                              <w:t>Electronic Identification</w:t>
                            </w:r>
                            <w:r>
                              <w:rPr>
                                <w:rFonts w:cs="Arial"/>
                                <w:b/>
                                <w:szCs w:val="24"/>
                              </w:rPr>
                              <w:t>:</w:t>
                            </w:r>
                          </w:p>
                          <w:p w:rsidR="00BD3920" w:rsidRDefault="00BD3920" w:rsidP="00157CF1">
                            <w:pPr>
                              <w:pStyle w:val="MBullet1"/>
                              <w:numPr>
                                <w:ilvl w:val="0"/>
                                <w:numId w:val="28"/>
                              </w:numPr>
                              <w:rPr>
                                <w:lang w:val="en-US" w:eastAsia="en-CA"/>
                              </w:rPr>
                            </w:pPr>
                            <w:r>
                              <w:rPr>
                                <w:lang w:val="en-US" w:eastAsia="en-CA"/>
                              </w:rPr>
                              <w:t>Identification is accepted in whichever format it was first issued</w:t>
                            </w:r>
                          </w:p>
                          <w:p w:rsidR="00BD3920" w:rsidRDefault="00BD3920" w:rsidP="00157CF1">
                            <w:pPr>
                              <w:pStyle w:val="MBullet1"/>
                              <w:numPr>
                                <w:ilvl w:val="0"/>
                                <w:numId w:val="28"/>
                              </w:numPr>
                              <w:rPr>
                                <w:lang w:val="en-US" w:eastAsia="en-CA"/>
                              </w:rPr>
                            </w:pPr>
                            <w:r>
                              <w:rPr>
                                <w:lang w:val="en-US" w:eastAsia="en-CA"/>
                              </w:rPr>
                              <w:t>With documents issued electronically (such as e-statements or e-invoices) a hard copy or online version shown on a mobile device is acceptable</w:t>
                            </w:r>
                          </w:p>
                          <w:p w:rsidR="00BD3920" w:rsidRDefault="00BD3920" w:rsidP="00157CF1">
                            <w:pPr>
                              <w:pStyle w:val="MBullet1"/>
                              <w:numPr>
                                <w:ilvl w:val="0"/>
                                <w:numId w:val="28"/>
                              </w:numPr>
                              <w:rPr>
                                <w:lang w:val="en-US" w:eastAsia="en-CA"/>
                              </w:rPr>
                            </w:pPr>
                            <w:r>
                              <w:rPr>
                                <w:lang w:val="en-US" w:eastAsia="en-CA"/>
                              </w:rPr>
                              <w:t>Photocopies or scanned versions of documents that were not issued electronically are not acceptable (such as a passport)</w:t>
                            </w:r>
                          </w:p>
                          <w:p w:rsidR="00BD3920" w:rsidRDefault="00BD3920" w:rsidP="00280E36">
                            <w:pPr>
                              <w:pStyle w:val="TableBullet"/>
                              <w:numPr>
                                <w:ilvl w:val="0"/>
                                <w:numId w:val="0"/>
                              </w:numPr>
                              <w:spacing w:before="0"/>
                              <w:ind w:left="360"/>
                              <w:jc w:val="center"/>
                              <w:rPr>
                                <w:color w:val="auto"/>
                                <w:spacing w:val="-1"/>
                              </w:rPr>
                            </w:pPr>
                          </w:p>
                          <w:p w:rsidR="00BD3920" w:rsidRPr="00B05390" w:rsidRDefault="00BD3920" w:rsidP="00280E36">
                            <w:pPr>
                              <w:pStyle w:val="TableBullet"/>
                              <w:numPr>
                                <w:ilvl w:val="0"/>
                                <w:numId w:val="0"/>
                              </w:numPr>
                              <w:spacing w:before="0"/>
                              <w:rPr>
                                <w:b/>
                                <w:color w:val="auto"/>
                                <w:spacing w:val="-1"/>
                              </w:rPr>
                            </w:pPr>
                            <w:r w:rsidRPr="00B05390">
                              <w:rPr>
                                <w:b/>
                                <w:color w:val="auto"/>
                                <w:spacing w:val="-1"/>
                              </w:rPr>
                              <w:t>Note: A Voter Information Card cannot be used as identification</w:t>
                            </w:r>
                          </w:p>
                          <w:p w:rsidR="00BD3920" w:rsidRPr="00045434" w:rsidRDefault="00BD3920" w:rsidP="00280E36">
                            <w:pPr>
                              <w:pStyle w:val="TableBullet"/>
                              <w:numPr>
                                <w:ilvl w:val="0"/>
                                <w:numId w:val="0"/>
                              </w:numPr>
                              <w:spacing w:before="60" w:after="60"/>
                              <w:rPr>
                                <w:b/>
                                <w:color w:val="auto"/>
                                <w:spacing w:val="-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A478B" id="_x0000_s1086" type="#_x0000_t202" style="position:absolute;margin-left:30pt;margin-top:-6.5pt;width:550.5pt;height:717pt;z-index:2517667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">
                <v:textbox>
                  <w:txbxContent>
                    <w:p w:rsidR="00BD3920" w:rsidRPr="008870C6" w:rsidRDefault="00BD3920" w:rsidP="00280E36">
                      <w:pPr>
                        <w:spacing w:line="240" w:lineRule="auto"/>
                        <w:rPr>
                          <w:rFonts w:eastAsia="Times New Roman" w:cs="Arial"/>
                          <w:color w:val="000000"/>
                          <w:szCs w:val="24"/>
                          <w:lang w:val="en-US" w:eastAsia="en-CA"/>
                        </w:rPr>
                      </w:pPr>
                    </w:p>
                    <w:p w:rsidR="00BD3920" w:rsidRPr="000E7249" w:rsidRDefault="00BD3920" w:rsidP="00280E36">
                      <w:pPr>
                        <w:pStyle w:val="TableBullet"/>
                        <w:numPr>
                          <w:ilvl w:val="0"/>
                          <w:numId w:val="0"/>
                        </w:numPr>
                        <w:spacing w:before="0" w:after="0"/>
                        <w:jc w:val="center"/>
                        <w:rPr>
                          <w:b/>
                          <w:color w:val="auto"/>
                          <w:spacing w:val="-1"/>
                          <w:sz w:val="28"/>
                          <w:szCs w:val="28"/>
                          <w:u w:val="single"/>
                        </w:rPr>
                      </w:pPr>
                      <w:r>
                        <w:rPr>
                          <w:b/>
                          <w:color w:val="auto"/>
                          <w:spacing w:val="-1"/>
                          <w:sz w:val="28"/>
                          <w:szCs w:val="28"/>
                        </w:rPr>
                        <w:t xml:space="preserve">Voter Identification </w:t>
                      </w:r>
                      <w:r w:rsidRPr="000E7249">
                        <w:rPr>
                          <w:b/>
                          <w:color w:val="auto"/>
                          <w:spacing w:val="-1"/>
                          <w:sz w:val="28"/>
                          <w:szCs w:val="28"/>
                          <w:u w:val="single"/>
                        </w:rPr>
                        <w:t>Must Show Name and Qualifying (Toronto) Address</w:t>
                      </w:r>
                    </w:p>
                    <w:p w:rsidR="00BD3920" w:rsidRDefault="00BD3920" w:rsidP="00280E36">
                      <w:pPr>
                        <w:pStyle w:val="TableBullet"/>
                        <w:numPr>
                          <w:ilvl w:val="0"/>
                          <w:numId w:val="0"/>
                        </w:numPr>
                        <w:spacing w:before="0" w:after="0"/>
                        <w:rPr>
                          <w:b/>
                          <w:color w:val="auto"/>
                          <w:spacing w:val="-1"/>
                        </w:rPr>
                      </w:pPr>
                    </w:p>
                    <w:p w:rsidR="00BD3920" w:rsidRDefault="00BD3920" w:rsidP="00280E36">
                      <w:pPr>
                        <w:pStyle w:val="TableBullet"/>
                        <w:numPr>
                          <w:ilvl w:val="0"/>
                          <w:numId w:val="0"/>
                        </w:numPr>
                        <w:spacing w:before="0"/>
                        <w:rPr>
                          <w:b/>
                          <w:color w:val="auto"/>
                          <w:spacing w:val="-1"/>
                        </w:rPr>
                      </w:pPr>
                      <w:r w:rsidRPr="00045434">
                        <w:rPr>
                          <w:b/>
                          <w:color w:val="auto"/>
                          <w:spacing w:val="-1"/>
                        </w:rPr>
                        <w:t>Acceptable Identification</w:t>
                      </w:r>
                      <w:r>
                        <w:rPr>
                          <w:b/>
                          <w:color w:val="auto"/>
                          <w:spacing w:val="-1"/>
                        </w:rPr>
                        <w:t>:</w:t>
                      </w:r>
                    </w:p>
                    <w:p w:rsidR="00BD3920" w:rsidRPr="008870C6" w:rsidRDefault="00BD3920" w:rsidP="00280E36">
                      <w:pPr>
                        <w:numPr>
                          <w:ilvl w:val="0"/>
                          <w:numId w:val="9"/>
                        </w:numPr>
                        <w:tabs>
                          <w:tab w:val="clear" w:pos="720"/>
                        </w:tabs>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Ontario issued photo card, driver’s license or motor v</w:t>
                      </w:r>
                      <w:r>
                        <w:rPr>
                          <w:rFonts w:eastAsia="Times New Roman" w:cs="Arial"/>
                          <w:color w:val="000000"/>
                          <w:szCs w:val="24"/>
                          <w:lang w:val="en-US" w:eastAsia="en-CA"/>
                        </w:rPr>
                        <w:t>ehicle permit (vehicle portion)</w:t>
                      </w:r>
                    </w:p>
                    <w:p w:rsidR="00BD3920" w:rsidRPr="008870C6" w:rsidRDefault="00BD3920" w:rsidP="00280E36">
                      <w:pPr>
                        <w:numPr>
                          <w:ilvl w:val="0"/>
                          <w:numId w:val="9"/>
                        </w:numPr>
                        <w:tabs>
                          <w:tab w:val="clear" w:pos="720"/>
                        </w:tabs>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Cancelled personalized cheque, credit</w:t>
                      </w:r>
                      <w:r>
                        <w:rPr>
                          <w:rFonts w:eastAsia="Times New Roman" w:cs="Arial"/>
                          <w:color w:val="000000"/>
                          <w:szCs w:val="24"/>
                          <w:lang w:val="en-US" w:eastAsia="en-CA"/>
                        </w:rPr>
                        <w:t xml:space="preserve"> card or bank account statement</w:t>
                      </w:r>
                    </w:p>
                    <w:p w:rsidR="00BD3920" w:rsidRPr="008870C6" w:rsidRDefault="00BD3920" w:rsidP="00280E36">
                      <w:pPr>
                        <w:numPr>
                          <w:ilvl w:val="0"/>
                          <w:numId w:val="9"/>
                        </w:numPr>
                        <w:tabs>
                          <w:tab w:val="clear" w:pos="720"/>
                        </w:tabs>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Utility bill for hydro, telephone or cable TV, water, gas or a bill fro</w:t>
                      </w:r>
                      <w:r>
                        <w:rPr>
                          <w:rFonts w:eastAsia="Times New Roman" w:cs="Arial"/>
                          <w:color w:val="000000"/>
                          <w:szCs w:val="24"/>
                          <w:lang w:val="en-US" w:eastAsia="en-CA"/>
                        </w:rPr>
                        <w:t>m a public utilities commission</w:t>
                      </w:r>
                    </w:p>
                    <w:p w:rsidR="00BD3920" w:rsidRPr="008870C6" w:rsidRDefault="00BD3920" w:rsidP="00280E36">
                      <w:pPr>
                        <w:numPr>
                          <w:ilvl w:val="0"/>
                          <w:numId w:val="9"/>
                        </w:numPr>
                        <w:tabs>
                          <w:tab w:val="clear" w:pos="720"/>
                        </w:tabs>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Cheque stub, T4 statement or pa</w:t>
                      </w:r>
                      <w:r>
                        <w:rPr>
                          <w:rFonts w:eastAsia="Times New Roman" w:cs="Arial"/>
                          <w:color w:val="000000"/>
                          <w:szCs w:val="24"/>
                          <w:lang w:val="en-US" w:eastAsia="en-CA"/>
                        </w:rPr>
                        <w:t>y receipt issued by an employer</w:t>
                      </w:r>
                    </w:p>
                    <w:p w:rsidR="00BD3920" w:rsidRPr="008870C6" w:rsidRDefault="00BD3920" w:rsidP="00280E36">
                      <w:pPr>
                        <w:numPr>
                          <w:ilvl w:val="0"/>
                          <w:numId w:val="9"/>
                        </w:numPr>
                        <w:tabs>
                          <w:tab w:val="clear" w:pos="720"/>
                        </w:tabs>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Statement of direct deposit for Ontario Works or Ont</w:t>
                      </w:r>
                      <w:r>
                        <w:rPr>
                          <w:rFonts w:eastAsia="Times New Roman" w:cs="Arial"/>
                          <w:color w:val="000000"/>
                          <w:szCs w:val="24"/>
                          <w:lang w:val="en-US" w:eastAsia="en-CA"/>
                        </w:rPr>
                        <w:t>ario Disability Support Program</w:t>
                      </w:r>
                    </w:p>
                    <w:p w:rsidR="00BD3920" w:rsidRPr="008870C6" w:rsidRDefault="00BD3920" w:rsidP="00280E36">
                      <w:pPr>
                        <w:numPr>
                          <w:ilvl w:val="0"/>
                          <w:numId w:val="9"/>
                        </w:numPr>
                        <w:tabs>
                          <w:tab w:val="clear" w:pos="720"/>
                        </w:tabs>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Property tax assessment, income tax assessment notice, Ch</w:t>
                      </w:r>
                      <w:r>
                        <w:rPr>
                          <w:rFonts w:eastAsia="Times New Roman" w:cs="Arial"/>
                          <w:color w:val="000000"/>
                          <w:szCs w:val="24"/>
                          <w:lang w:val="en-US" w:eastAsia="en-CA"/>
                        </w:rPr>
                        <w:t>ild Tax Benefit statement</w:t>
                      </w:r>
                    </w:p>
                    <w:p w:rsidR="00BD3920" w:rsidRPr="008870C6" w:rsidRDefault="00BD3920" w:rsidP="00280E36">
                      <w:pPr>
                        <w:numPr>
                          <w:ilvl w:val="0"/>
                          <w:numId w:val="9"/>
                        </w:numPr>
                        <w:tabs>
                          <w:tab w:val="clear" w:pos="720"/>
                        </w:tabs>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Mortgage state</w:t>
                      </w:r>
                      <w:r>
                        <w:rPr>
                          <w:rFonts w:eastAsia="Times New Roman" w:cs="Arial"/>
                          <w:color w:val="000000"/>
                          <w:szCs w:val="24"/>
                          <w:lang w:val="en-US" w:eastAsia="en-CA"/>
                        </w:rPr>
                        <w:t>ment, lease or rental agreement</w:t>
                      </w:r>
                    </w:p>
                    <w:p w:rsidR="00BD3920" w:rsidRPr="008870C6" w:rsidRDefault="00BD3920" w:rsidP="00280E36">
                      <w:pPr>
                        <w:numPr>
                          <w:ilvl w:val="0"/>
                          <w:numId w:val="9"/>
                        </w:numPr>
                        <w:tabs>
                          <w:tab w:val="clear" w:pos="720"/>
                        </w:tabs>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Transcript or report ca</w:t>
                      </w:r>
                      <w:r>
                        <w:rPr>
                          <w:rFonts w:eastAsia="Times New Roman" w:cs="Arial"/>
                          <w:color w:val="000000"/>
                          <w:szCs w:val="24"/>
                          <w:lang w:val="en-US" w:eastAsia="en-CA"/>
                        </w:rPr>
                        <w:t>rd from a post-secondary school</w:t>
                      </w:r>
                    </w:p>
                    <w:p w:rsidR="00BD3920" w:rsidRPr="008870C6" w:rsidRDefault="00BD3920" w:rsidP="00280E36">
                      <w:pPr>
                        <w:numPr>
                          <w:ilvl w:val="0"/>
                          <w:numId w:val="9"/>
                        </w:numPr>
                        <w:tabs>
                          <w:tab w:val="clear" w:pos="720"/>
                        </w:tabs>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Document showing campus residence, issued by the office or officials responsible for student residence at a post-secondary ins</w:t>
                      </w:r>
                      <w:r>
                        <w:rPr>
                          <w:rFonts w:eastAsia="Times New Roman" w:cs="Arial"/>
                          <w:color w:val="000000"/>
                          <w:szCs w:val="24"/>
                          <w:lang w:val="en-US" w:eastAsia="en-CA"/>
                        </w:rPr>
                        <w:t>titution</w:t>
                      </w:r>
                    </w:p>
                    <w:p w:rsidR="00BD3920" w:rsidRPr="008870C6" w:rsidRDefault="00BD3920" w:rsidP="00280E36">
                      <w:pPr>
                        <w:numPr>
                          <w:ilvl w:val="0"/>
                          <w:numId w:val="9"/>
                        </w:numPr>
                        <w:tabs>
                          <w:tab w:val="clear" w:pos="720"/>
                        </w:tabs>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 xml:space="preserve">Any other document from the government of Canada, Ontario or a municipality in Ontario or a document issued or </w:t>
                      </w:r>
                      <w:r>
                        <w:rPr>
                          <w:rFonts w:eastAsia="Times New Roman" w:cs="Arial"/>
                          <w:color w:val="000000"/>
                          <w:szCs w:val="24"/>
                          <w:lang w:val="en-US" w:eastAsia="en-CA"/>
                        </w:rPr>
                        <w:t>certified by a court in Ontario</w:t>
                      </w:r>
                    </w:p>
                    <w:p w:rsidR="00BD3920" w:rsidRPr="008870C6" w:rsidRDefault="00BD3920" w:rsidP="00280E36">
                      <w:pPr>
                        <w:numPr>
                          <w:ilvl w:val="0"/>
                          <w:numId w:val="9"/>
                        </w:numPr>
                        <w:tabs>
                          <w:tab w:val="clear" w:pos="720"/>
                        </w:tabs>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Any document from a Band Council in Ontario establishe</w:t>
                      </w:r>
                      <w:r>
                        <w:rPr>
                          <w:rFonts w:eastAsia="Times New Roman" w:cs="Arial"/>
                          <w:color w:val="000000"/>
                          <w:szCs w:val="24"/>
                          <w:lang w:val="en-US" w:eastAsia="en-CA"/>
                        </w:rPr>
                        <w:t>d under the Indian Act (Canada)</w:t>
                      </w:r>
                    </w:p>
                    <w:p w:rsidR="00BD3920" w:rsidRPr="008870C6" w:rsidRDefault="00BD3920" w:rsidP="00280E36">
                      <w:pPr>
                        <w:numPr>
                          <w:ilvl w:val="0"/>
                          <w:numId w:val="9"/>
                        </w:numPr>
                        <w:tabs>
                          <w:tab w:val="clear" w:pos="720"/>
                        </w:tabs>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Insurance polic</w:t>
                      </w:r>
                      <w:r>
                        <w:rPr>
                          <w:rFonts w:eastAsia="Times New Roman" w:cs="Arial"/>
                          <w:color w:val="000000"/>
                          <w:szCs w:val="24"/>
                          <w:lang w:val="en-US" w:eastAsia="en-CA"/>
                        </w:rPr>
                        <w:t>y or insurance statement</w:t>
                      </w:r>
                    </w:p>
                    <w:p w:rsidR="00BD3920" w:rsidRPr="008870C6" w:rsidRDefault="00BD3920" w:rsidP="00280E36">
                      <w:pPr>
                        <w:numPr>
                          <w:ilvl w:val="0"/>
                          <w:numId w:val="9"/>
                        </w:numPr>
                        <w:tabs>
                          <w:tab w:val="clear" w:pos="720"/>
                        </w:tabs>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Loan agreement or other financial agreeme</w:t>
                      </w:r>
                      <w:r>
                        <w:rPr>
                          <w:rFonts w:eastAsia="Times New Roman" w:cs="Arial"/>
                          <w:color w:val="000000"/>
                          <w:szCs w:val="24"/>
                          <w:lang w:val="en-US" w:eastAsia="en-CA"/>
                        </w:rPr>
                        <w:t>nt with a financial institution</w:t>
                      </w:r>
                    </w:p>
                    <w:p w:rsidR="00BD3920" w:rsidRPr="008870C6" w:rsidRDefault="00BD3920" w:rsidP="00280E36">
                      <w:pPr>
                        <w:numPr>
                          <w:ilvl w:val="0"/>
                          <w:numId w:val="9"/>
                        </w:numPr>
                        <w:tabs>
                          <w:tab w:val="clear" w:pos="720"/>
                        </w:tabs>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Statement of Employm</w:t>
                      </w:r>
                      <w:r>
                        <w:rPr>
                          <w:rFonts w:eastAsia="Times New Roman" w:cs="Arial"/>
                          <w:color w:val="000000"/>
                          <w:szCs w:val="24"/>
                          <w:lang w:val="en-US" w:eastAsia="en-CA"/>
                        </w:rPr>
                        <w:t>ent Insurance Benefits Paid T4E</w:t>
                      </w:r>
                    </w:p>
                    <w:p w:rsidR="00BD3920" w:rsidRPr="008870C6" w:rsidRDefault="00BD3920" w:rsidP="00280E36">
                      <w:pPr>
                        <w:numPr>
                          <w:ilvl w:val="0"/>
                          <w:numId w:val="9"/>
                        </w:numPr>
                        <w:tabs>
                          <w:tab w:val="clear" w:pos="720"/>
                        </w:tabs>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Statement of Old Age Security T4A (OAS), Canada Pension Plan Benefits T4A (P), Canada Pension Plan Stat</w:t>
                      </w:r>
                      <w:r>
                        <w:rPr>
                          <w:rFonts w:eastAsia="Times New Roman" w:cs="Arial"/>
                          <w:color w:val="000000"/>
                          <w:szCs w:val="24"/>
                          <w:lang w:val="en-US" w:eastAsia="en-CA"/>
                        </w:rPr>
                        <w:t>ement of Contributions</w:t>
                      </w:r>
                    </w:p>
                    <w:p w:rsidR="00BD3920" w:rsidRPr="008870C6" w:rsidRDefault="00BD3920" w:rsidP="00280E36">
                      <w:pPr>
                        <w:numPr>
                          <w:ilvl w:val="0"/>
                          <w:numId w:val="9"/>
                        </w:numPr>
                        <w:tabs>
                          <w:tab w:val="clear" w:pos="720"/>
                        </w:tabs>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Workplace Safety and Insurance Bo</w:t>
                      </w:r>
                      <w:r>
                        <w:rPr>
                          <w:rFonts w:eastAsia="Times New Roman" w:cs="Arial"/>
                          <w:color w:val="000000"/>
                          <w:szCs w:val="24"/>
                          <w:lang w:val="en-US" w:eastAsia="en-CA"/>
                        </w:rPr>
                        <w:t>ard Statement of Benefits T5007</w:t>
                      </w:r>
                    </w:p>
                    <w:p w:rsidR="00BD3920" w:rsidRPr="008870C6" w:rsidRDefault="00BD3920" w:rsidP="00280E36">
                      <w:pPr>
                        <w:numPr>
                          <w:ilvl w:val="0"/>
                          <w:numId w:val="9"/>
                        </w:numPr>
                        <w:tabs>
                          <w:tab w:val="clear" w:pos="720"/>
                        </w:tabs>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CNIB card or a card from another registered charitable organization that provides servic</w:t>
                      </w:r>
                      <w:r>
                        <w:rPr>
                          <w:rFonts w:eastAsia="Times New Roman" w:cs="Arial"/>
                          <w:color w:val="000000"/>
                          <w:szCs w:val="24"/>
                          <w:lang w:val="en-US" w:eastAsia="en-CA"/>
                        </w:rPr>
                        <w:t>es to persons with disabilities</w:t>
                      </w:r>
                    </w:p>
                    <w:p w:rsidR="00BD3920" w:rsidRPr="008870C6" w:rsidRDefault="00BD3920" w:rsidP="00280E36">
                      <w:pPr>
                        <w:numPr>
                          <w:ilvl w:val="0"/>
                          <w:numId w:val="9"/>
                        </w:numPr>
                        <w:tabs>
                          <w:tab w:val="clear" w:pos="720"/>
                        </w:tabs>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Document showing residence at a long-term care home under the Long-Term Care Homes Act, 2007, issued by</w:t>
                      </w:r>
                      <w:r>
                        <w:rPr>
                          <w:rFonts w:eastAsia="Times New Roman" w:cs="Arial"/>
                          <w:color w:val="000000"/>
                          <w:szCs w:val="24"/>
                          <w:lang w:val="en-US" w:eastAsia="en-CA"/>
                        </w:rPr>
                        <w:t xml:space="preserve"> the Administrator for the home</w:t>
                      </w:r>
                    </w:p>
                    <w:p w:rsidR="00BD3920" w:rsidRDefault="00BD3920" w:rsidP="00280E36">
                      <w:pPr>
                        <w:numPr>
                          <w:ilvl w:val="0"/>
                          <w:numId w:val="9"/>
                        </w:numPr>
                        <w:tabs>
                          <w:tab w:val="clear" w:pos="720"/>
                        </w:tabs>
                        <w:spacing w:after="120" w:line="240" w:lineRule="auto"/>
                        <w:rPr>
                          <w:rFonts w:eastAsia="Times New Roman" w:cs="Arial"/>
                          <w:color w:val="000000"/>
                          <w:szCs w:val="24"/>
                          <w:lang w:val="en-US" w:eastAsia="en-CA"/>
                        </w:rPr>
                      </w:pPr>
                      <w:r>
                        <w:rPr>
                          <w:rFonts w:eastAsia="Times New Roman" w:cs="Arial"/>
                          <w:color w:val="000000"/>
                          <w:szCs w:val="24"/>
                          <w:lang w:val="en-US" w:eastAsia="en-CA"/>
                        </w:rPr>
                        <w:t>Hospital card or record</w:t>
                      </w:r>
                    </w:p>
                    <w:p w:rsidR="00BD3920" w:rsidRDefault="00BD3920" w:rsidP="00280E36">
                      <w:pPr>
                        <w:spacing w:after="120" w:line="240" w:lineRule="auto"/>
                        <w:rPr>
                          <w:rFonts w:cs="Arial"/>
                          <w:szCs w:val="24"/>
                        </w:rPr>
                      </w:pPr>
                    </w:p>
                    <w:p w:rsidR="00BD3920" w:rsidRDefault="00BD3920" w:rsidP="00280E36">
                      <w:pPr>
                        <w:spacing w:after="120" w:line="240" w:lineRule="auto"/>
                        <w:rPr>
                          <w:rFonts w:cs="Arial"/>
                          <w:szCs w:val="24"/>
                        </w:rPr>
                      </w:pPr>
                      <w:r w:rsidRPr="000E7249">
                        <w:rPr>
                          <w:rFonts w:cs="Arial"/>
                          <w:b/>
                          <w:szCs w:val="24"/>
                        </w:rPr>
                        <w:t>Electronic Identification</w:t>
                      </w:r>
                      <w:r>
                        <w:rPr>
                          <w:rFonts w:cs="Arial"/>
                          <w:b/>
                          <w:szCs w:val="24"/>
                        </w:rPr>
                        <w:t>:</w:t>
                      </w:r>
                    </w:p>
                    <w:p w:rsidR="00BD3920" w:rsidRDefault="00BD3920" w:rsidP="00157CF1">
                      <w:pPr>
                        <w:pStyle w:val="MBullet1"/>
                        <w:numPr>
                          <w:ilvl w:val="0"/>
                          <w:numId w:val="28"/>
                        </w:numPr>
                        <w:rPr>
                          <w:lang w:val="en-US" w:eastAsia="en-CA"/>
                        </w:rPr>
                      </w:pPr>
                      <w:r>
                        <w:rPr>
                          <w:lang w:val="en-US" w:eastAsia="en-CA"/>
                        </w:rPr>
                        <w:t>Identification is accepted in whichever format it was first issued</w:t>
                      </w:r>
                    </w:p>
                    <w:p w:rsidR="00BD3920" w:rsidRDefault="00BD3920" w:rsidP="00157CF1">
                      <w:pPr>
                        <w:pStyle w:val="MBullet1"/>
                        <w:numPr>
                          <w:ilvl w:val="0"/>
                          <w:numId w:val="28"/>
                        </w:numPr>
                        <w:rPr>
                          <w:lang w:val="en-US" w:eastAsia="en-CA"/>
                        </w:rPr>
                      </w:pPr>
                      <w:r>
                        <w:rPr>
                          <w:lang w:val="en-US" w:eastAsia="en-CA"/>
                        </w:rPr>
                        <w:t>With documents issued electronically (such as e-statements or e-invoices) a hard copy or online version shown on a mobile device is acceptable</w:t>
                      </w:r>
                    </w:p>
                    <w:p w:rsidR="00BD3920" w:rsidRDefault="00BD3920" w:rsidP="00157CF1">
                      <w:pPr>
                        <w:pStyle w:val="MBullet1"/>
                        <w:numPr>
                          <w:ilvl w:val="0"/>
                          <w:numId w:val="28"/>
                        </w:numPr>
                        <w:rPr>
                          <w:lang w:val="en-US" w:eastAsia="en-CA"/>
                        </w:rPr>
                      </w:pPr>
                      <w:r>
                        <w:rPr>
                          <w:lang w:val="en-US" w:eastAsia="en-CA"/>
                        </w:rPr>
                        <w:t>Photocopies or scanned versions of documents that were not issued electronically are not acceptable (such as a passport)</w:t>
                      </w:r>
                    </w:p>
                    <w:p w:rsidR="00BD3920" w:rsidRDefault="00BD3920" w:rsidP="00280E36">
                      <w:pPr>
                        <w:pStyle w:val="TableBullet"/>
                        <w:numPr>
                          <w:ilvl w:val="0"/>
                          <w:numId w:val="0"/>
                        </w:numPr>
                        <w:spacing w:before="0"/>
                        <w:ind w:left="360"/>
                        <w:jc w:val="center"/>
                        <w:rPr>
                          <w:color w:val="auto"/>
                          <w:spacing w:val="-1"/>
                        </w:rPr>
                      </w:pPr>
                    </w:p>
                    <w:p w:rsidR="00BD3920" w:rsidRPr="00B05390" w:rsidRDefault="00BD3920" w:rsidP="00280E36">
                      <w:pPr>
                        <w:pStyle w:val="TableBullet"/>
                        <w:numPr>
                          <w:ilvl w:val="0"/>
                          <w:numId w:val="0"/>
                        </w:numPr>
                        <w:spacing w:before="0"/>
                        <w:rPr>
                          <w:b/>
                          <w:color w:val="auto"/>
                          <w:spacing w:val="-1"/>
                        </w:rPr>
                      </w:pPr>
                      <w:r w:rsidRPr="00B05390">
                        <w:rPr>
                          <w:b/>
                          <w:color w:val="auto"/>
                          <w:spacing w:val="-1"/>
                        </w:rPr>
                        <w:t>Note: A Voter Information Card cannot be used as identification</w:t>
                      </w:r>
                    </w:p>
                    <w:p w:rsidR="00BD3920" w:rsidRPr="00045434" w:rsidRDefault="00BD3920" w:rsidP="00280E36">
                      <w:pPr>
                        <w:pStyle w:val="TableBullet"/>
                        <w:numPr>
                          <w:ilvl w:val="0"/>
                          <w:numId w:val="0"/>
                        </w:numPr>
                        <w:spacing w:before="60" w:after="60"/>
                        <w:rPr>
                          <w:b/>
                          <w:color w:val="auto"/>
                          <w:spacing w:val="-1"/>
                        </w:rPr>
                      </w:pPr>
                    </w:p>
                  </w:txbxContent>
                </v:textbox>
                <w10:wrap anchorx="page"/>
              </v:shape>
            </w:pict>
          </mc:Fallback>
        </mc:AlternateContent>
      </w:r>
    </w:p>
    <w:sectPr w:rsidR="00AB4161" w:rsidSect="00C17FBE">
      <w:pgSz w:w="12240" w:h="15840" w:code="1"/>
      <w:pgMar w:top="1080" w:right="720" w:bottom="720" w:left="1440" w:header="72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B97" w:rsidRDefault="005A0B97" w:rsidP="00851E84">
      <w:pPr>
        <w:spacing w:after="0" w:line="240" w:lineRule="auto"/>
      </w:pPr>
      <w:r>
        <w:separator/>
      </w:r>
    </w:p>
  </w:endnote>
  <w:endnote w:type="continuationSeparator" w:id="0">
    <w:p w:rsidR="005A0B97" w:rsidRDefault="005A0B97" w:rsidP="00851E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920" w:rsidRDefault="00BD3920">
    <w:pPr>
      <w:pStyle w:val="Footer"/>
      <w:jc w:val="right"/>
    </w:pPr>
  </w:p>
  <w:p w:rsidR="00BD3920" w:rsidRDefault="00BD39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920" w:rsidRDefault="00BD392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1223939"/>
      <w:docPartObj>
        <w:docPartGallery w:val="Page Numbers (Bottom of Page)"/>
        <w:docPartUnique/>
      </w:docPartObj>
    </w:sdtPr>
    <w:sdtEndPr>
      <w:rPr>
        <w:noProof/>
      </w:rPr>
    </w:sdtEndPr>
    <w:sdtContent>
      <w:p w:rsidR="00BD3920" w:rsidRDefault="00BD3920">
        <w:pPr>
          <w:pStyle w:val="Footer"/>
          <w:jc w:val="right"/>
        </w:pPr>
        <w:r>
          <w:fldChar w:fldCharType="begin"/>
        </w:r>
        <w:r>
          <w:instrText xml:space="preserve"> PAGE   \* MERGEFORMAT </w:instrText>
        </w:r>
        <w:r>
          <w:fldChar w:fldCharType="separate"/>
        </w:r>
        <w:r w:rsidR="00F91768">
          <w:rPr>
            <w:noProof/>
          </w:rPr>
          <w:t>36</w:t>
        </w:r>
        <w:r>
          <w:rPr>
            <w:noProof/>
          </w:rPr>
          <w:fldChar w:fldCharType="end"/>
        </w:r>
      </w:p>
    </w:sdtContent>
  </w:sdt>
  <w:p w:rsidR="00BD3920" w:rsidRDefault="00BD392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920" w:rsidRDefault="00BD3920">
    <w:pPr>
      <w:pStyle w:val="Footer"/>
      <w:jc w:val="right"/>
    </w:pPr>
  </w:p>
  <w:p w:rsidR="00BD3920" w:rsidRDefault="00BD39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B97" w:rsidRDefault="005A0B97" w:rsidP="00851E84">
      <w:pPr>
        <w:spacing w:after="0" w:line="240" w:lineRule="auto"/>
      </w:pPr>
      <w:r>
        <w:separator/>
      </w:r>
    </w:p>
  </w:footnote>
  <w:footnote w:type="continuationSeparator" w:id="0">
    <w:p w:rsidR="005A0B97" w:rsidRDefault="005A0B97" w:rsidP="00851E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920" w:rsidRDefault="00BD392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920" w:rsidRDefault="00BD3920">
    <w:pPr>
      <w:pStyle w:val="Header"/>
    </w:pPr>
    <w:r>
      <w:rPr>
        <w:noProof/>
        <w:lang w:eastAsia="en-CA"/>
      </w:rPr>
      <mc:AlternateContent>
        <mc:Choice Requires="wps">
          <w:drawing>
            <wp:anchor distT="0" distB="0" distL="114300" distR="114300" simplePos="0" relativeHeight="251659264" behindDoc="0" locked="0" layoutInCell="1" allowOverlap="1">
              <wp:simplePos x="0" y="0"/>
              <wp:positionH relativeFrom="column">
                <wp:posOffset>705402</wp:posOffset>
              </wp:positionH>
              <wp:positionV relativeFrom="paragraph">
                <wp:posOffset>734695</wp:posOffset>
              </wp:positionV>
              <wp:extent cx="0" cy="8189843"/>
              <wp:effectExtent l="0" t="0" r="19050" b="20955"/>
              <wp:wrapNone/>
              <wp:docPr id="4779" name="Straight Connector 4779" descr="Line separating text from margin" title="Separator"/>
              <wp:cNvGraphicFramePr/>
              <a:graphic xmlns:a="http://schemas.openxmlformats.org/drawingml/2006/main">
                <a:graphicData uri="http://schemas.microsoft.com/office/word/2010/wordprocessingShape">
                  <wps:wsp>
                    <wps:cNvCnPr/>
                    <wps:spPr>
                      <a:xfrm flipH="1">
                        <a:off x="0" y="0"/>
                        <a:ext cx="0" cy="81898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B95BFF" id="Straight Connector 4779" o:spid="_x0000_s1026" alt="Title: Separator - Description: Line separating text from margin"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5pt,57.85pt" to="55.55pt,7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" strokecolor="black [3213]" strokeweight=".5pt">
              <v:stroke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920" w:rsidRDefault="00BD392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920" w:rsidRDefault="00BD392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920" w:rsidRDefault="00BD39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67658"/>
    <w:multiLevelType w:val="hybridMultilevel"/>
    <w:tmpl w:val="AA040F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C61E6E"/>
    <w:multiLevelType w:val="hybridMultilevel"/>
    <w:tmpl w:val="4224DCAA"/>
    <w:lvl w:ilvl="0" w:tplc="FD240600">
      <w:start w:val="1"/>
      <w:numFmt w:val="bullet"/>
      <w:pStyle w:val="MCheckbox"/>
      <w:lvlText w:val=""/>
      <w:lvlJc w:val="left"/>
      <w:pPr>
        <w:ind w:left="1800" w:hanging="360"/>
      </w:pPr>
      <w:rPr>
        <w:rFonts w:ascii="Wingdings" w:hAnsi="Wingdings" w:hint="default"/>
        <w:sz w:val="32"/>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043F1469"/>
    <w:multiLevelType w:val="hybridMultilevel"/>
    <w:tmpl w:val="602873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4DB7CAF"/>
    <w:multiLevelType w:val="hybridMultilevel"/>
    <w:tmpl w:val="328C87EC"/>
    <w:lvl w:ilvl="0" w:tplc="06486C38">
      <w:start w:val="1"/>
      <w:numFmt w:val="bullet"/>
      <w:pStyle w:val="MBullet2"/>
      <w:lvlText w:val=""/>
      <w:lvlJc w:val="left"/>
      <w:pPr>
        <w:ind w:left="2880" w:hanging="360"/>
      </w:pPr>
      <w:rPr>
        <w:rFonts w:ascii="Wingdings" w:hAnsi="Wingdings" w:hint="default"/>
      </w:rPr>
    </w:lvl>
    <w:lvl w:ilvl="1" w:tplc="10090003" w:tentative="1">
      <w:start w:val="1"/>
      <w:numFmt w:val="bullet"/>
      <w:lvlText w:val="o"/>
      <w:lvlJc w:val="left"/>
      <w:pPr>
        <w:ind w:left="3600" w:hanging="360"/>
      </w:pPr>
      <w:rPr>
        <w:rFonts w:ascii="Courier New" w:hAnsi="Courier New" w:cs="Courier New" w:hint="default"/>
      </w:rPr>
    </w:lvl>
    <w:lvl w:ilvl="2" w:tplc="10090005">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4" w15:restartNumberingAfterBreak="0">
    <w:nsid w:val="04F01F7C"/>
    <w:multiLevelType w:val="hybridMultilevel"/>
    <w:tmpl w:val="2AE05322"/>
    <w:lvl w:ilvl="0" w:tplc="BB6CA354">
      <w:start w:val="1"/>
      <w:numFmt w:val="bullet"/>
      <w:lvlText w:val=""/>
      <w:lvlJc w:val="left"/>
      <w:pPr>
        <w:ind w:left="216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F">
      <w:start w:val="1"/>
      <w:numFmt w:val="decimal"/>
      <w:lvlText w:val="%3."/>
      <w:lvlJc w:val="left"/>
      <w:pPr>
        <w:ind w:left="2160" w:hanging="360"/>
      </w:pPr>
      <w:rPr>
        <w:rFonts w:hint="default"/>
        <w:sz w:val="24"/>
        <w:szCs w:val="24"/>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D675255"/>
    <w:multiLevelType w:val="hybridMultilevel"/>
    <w:tmpl w:val="760296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DB80A37"/>
    <w:multiLevelType w:val="hybridMultilevel"/>
    <w:tmpl w:val="24DEAA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DD84F6E"/>
    <w:multiLevelType w:val="hybridMultilevel"/>
    <w:tmpl w:val="F2A088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30E3DAD"/>
    <w:multiLevelType w:val="hybridMultilevel"/>
    <w:tmpl w:val="9168C8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6061A24"/>
    <w:multiLevelType w:val="hybridMultilevel"/>
    <w:tmpl w:val="83861842"/>
    <w:lvl w:ilvl="0" w:tplc="1F2E7B94">
      <w:start w:val="1"/>
      <w:numFmt w:val="bullet"/>
      <w:lvlText w:val=""/>
      <w:lvlJc w:val="left"/>
      <w:pPr>
        <w:ind w:left="360" w:hanging="360"/>
      </w:pPr>
      <w:rPr>
        <w:rFonts w:ascii="Symbol" w:hAnsi="Symbol" w:hint="default"/>
        <w:sz w:val="24"/>
        <w:szCs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178340E9"/>
    <w:multiLevelType w:val="hybridMultilevel"/>
    <w:tmpl w:val="1CE848FC"/>
    <w:lvl w:ilvl="0" w:tplc="BB6CA354">
      <w:start w:val="1"/>
      <w:numFmt w:val="bullet"/>
      <w:lvlText w:val=""/>
      <w:lvlJc w:val="left"/>
      <w:pPr>
        <w:ind w:left="216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71B80626">
      <w:start w:val="1"/>
      <w:numFmt w:val="bullet"/>
      <w:pStyle w:val="MBullet1"/>
      <w:lvlText w:val=""/>
      <w:lvlJc w:val="left"/>
      <w:pPr>
        <w:ind w:left="2160" w:hanging="360"/>
      </w:pPr>
      <w:rPr>
        <w:rFonts w:ascii="Symbol" w:hAnsi="Symbol" w:hint="default"/>
        <w:color w:val="auto"/>
        <w:sz w:val="24"/>
        <w:szCs w:val="24"/>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819298B"/>
    <w:multiLevelType w:val="hybridMultilevel"/>
    <w:tmpl w:val="CA62A5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E777083"/>
    <w:multiLevelType w:val="hybridMultilevel"/>
    <w:tmpl w:val="E146B50E"/>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3" w15:restartNumberingAfterBreak="0">
    <w:nsid w:val="21C06F85"/>
    <w:multiLevelType w:val="hybridMultilevel"/>
    <w:tmpl w:val="1B7CC5FE"/>
    <w:lvl w:ilvl="0" w:tplc="10090001">
      <w:start w:val="1"/>
      <w:numFmt w:val="bullet"/>
      <w:lvlText w:val=""/>
      <w:lvlJc w:val="left"/>
      <w:pPr>
        <w:ind w:left="2520" w:hanging="360"/>
      </w:pPr>
      <w:rPr>
        <w:rFonts w:ascii="Symbol" w:hAnsi="Symbol"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14" w15:restartNumberingAfterBreak="0">
    <w:nsid w:val="25EF7BA1"/>
    <w:multiLevelType w:val="hybridMultilevel"/>
    <w:tmpl w:val="FB24568E"/>
    <w:lvl w:ilvl="0" w:tplc="09FC5524">
      <w:start w:val="1"/>
      <w:numFmt w:val="bullet"/>
      <w:pStyle w:val="TableBullet"/>
      <w:lvlText w:val=""/>
      <w:lvlJc w:val="left"/>
      <w:pPr>
        <w:ind w:left="905" w:hanging="360"/>
      </w:pPr>
      <w:rPr>
        <w:rFonts w:ascii="Symbol" w:hAnsi="Symbol" w:hint="default"/>
      </w:rPr>
    </w:lvl>
    <w:lvl w:ilvl="1" w:tplc="10090003" w:tentative="1">
      <w:start w:val="1"/>
      <w:numFmt w:val="bullet"/>
      <w:lvlText w:val="o"/>
      <w:lvlJc w:val="left"/>
      <w:pPr>
        <w:ind w:left="1625" w:hanging="360"/>
      </w:pPr>
      <w:rPr>
        <w:rFonts w:ascii="Courier New" w:hAnsi="Courier New" w:cs="Courier New" w:hint="default"/>
      </w:rPr>
    </w:lvl>
    <w:lvl w:ilvl="2" w:tplc="10090005" w:tentative="1">
      <w:start w:val="1"/>
      <w:numFmt w:val="bullet"/>
      <w:lvlText w:val=""/>
      <w:lvlJc w:val="left"/>
      <w:pPr>
        <w:ind w:left="2345" w:hanging="360"/>
      </w:pPr>
      <w:rPr>
        <w:rFonts w:ascii="Wingdings" w:hAnsi="Wingdings" w:hint="default"/>
      </w:rPr>
    </w:lvl>
    <w:lvl w:ilvl="3" w:tplc="10090001" w:tentative="1">
      <w:start w:val="1"/>
      <w:numFmt w:val="bullet"/>
      <w:lvlText w:val=""/>
      <w:lvlJc w:val="left"/>
      <w:pPr>
        <w:ind w:left="3065" w:hanging="360"/>
      </w:pPr>
      <w:rPr>
        <w:rFonts w:ascii="Symbol" w:hAnsi="Symbol" w:hint="default"/>
      </w:rPr>
    </w:lvl>
    <w:lvl w:ilvl="4" w:tplc="10090003" w:tentative="1">
      <w:start w:val="1"/>
      <w:numFmt w:val="bullet"/>
      <w:lvlText w:val="o"/>
      <w:lvlJc w:val="left"/>
      <w:pPr>
        <w:ind w:left="3785" w:hanging="360"/>
      </w:pPr>
      <w:rPr>
        <w:rFonts w:ascii="Courier New" w:hAnsi="Courier New" w:cs="Courier New" w:hint="default"/>
      </w:rPr>
    </w:lvl>
    <w:lvl w:ilvl="5" w:tplc="10090005" w:tentative="1">
      <w:start w:val="1"/>
      <w:numFmt w:val="bullet"/>
      <w:lvlText w:val=""/>
      <w:lvlJc w:val="left"/>
      <w:pPr>
        <w:ind w:left="4505" w:hanging="360"/>
      </w:pPr>
      <w:rPr>
        <w:rFonts w:ascii="Wingdings" w:hAnsi="Wingdings" w:hint="default"/>
      </w:rPr>
    </w:lvl>
    <w:lvl w:ilvl="6" w:tplc="10090001" w:tentative="1">
      <w:start w:val="1"/>
      <w:numFmt w:val="bullet"/>
      <w:lvlText w:val=""/>
      <w:lvlJc w:val="left"/>
      <w:pPr>
        <w:ind w:left="5225" w:hanging="360"/>
      </w:pPr>
      <w:rPr>
        <w:rFonts w:ascii="Symbol" w:hAnsi="Symbol" w:hint="default"/>
      </w:rPr>
    </w:lvl>
    <w:lvl w:ilvl="7" w:tplc="10090003" w:tentative="1">
      <w:start w:val="1"/>
      <w:numFmt w:val="bullet"/>
      <w:lvlText w:val="o"/>
      <w:lvlJc w:val="left"/>
      <w:pPr>
        <w:ind w:left="5945" w:hanging="360"/>
      </w:pPr>
      <w:rPr>
        <w:rFonts w:ascii="Courier New" w:hAnsi="Courier New" w:cs="Courier New" w:hint="default"/>
      </w:rPr>
    </w:lvl>
    <w:lvl w:ilvl="8" w:tplc="10090005" w:tentative="1">
      <w:start w:val="1"/>
      <w:numFmt w:val="bullet"/>
      <w:lvlText w:val=""/>
      <w:lvlJc w:val="left"/>
      <w:pPr>
        <w:ind w:left="6665" w:hanging="360"/>
      </w:pPr>
      <w:rPr>
        <w:rFonts w:ascii="Wingdings" w:hAnsi="Wingdings" w:hint="default"/>
      </w:rPr>
    </w:lvl>
  </w:abstractNum>
  <w:abstractNum w:abstractNumId="15" w15:restartNumberingAfterBreak="0">
    <w:nsid w:val="2A1824EA"/>
    <w:multiLevelType w:val="hybridMultilevel"/>
    <w:tmpl w:val="D446422C"/>
    <w:lvl w:ilvl="0" w:tplc="1009000F">
      <w:start w:val="1"/>
      <w:numFmt w:val="decimal"/>
      <w:lvlText w:val="%1."/>
      <w:lvlJc w:val="left"/>
      <w:pPr>
        <w:ind w:left="2160" w:hanging="360"/>
      </w:pPr>
    </w:lvl>
    <w:lvl w:ilvl="1" w:tplc="10090019">
      <w:start w:val="1"/>
      <w:numFmt w:val="lowerLetter"/>
      <w:lvlText w:val="%2."/>
      <w:lvlJc w:val="left"/>
      <w:pPr>
        <w:ind w:left="2880" w:hanging="360"/>
      </w:pPr>
    </w:lvl>
    <w:lvl w:ilvl="2" w:tplc="1009001B">
      <w:start w:val="1"/>
      <w:numFmt w:val="lowerRoman"/>
      <w:lvlText w:val="%3."/>
      <w:lvlJc w:val="right"/>
      <w:pPr>
        <w:ind w:left="3600" w:hanging="180"/>
      </w:pPr>
    </w:lvl>
    <w:lvl w:ilvl="3" w:tplc="1009000F">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16" w15:restartNumberingAfterBreak="0">
    <w:nsid w:val="2B67446D"/>
    <w:multiLevelType w:val="hybridMultilevel"/>
    <w:tmpl w:val="9FBEB160"/>
    <w:lvl w:ilvl="0" w:tplc="BB6CA354">
      <w:start w:val="1"/>
      <w:numFmt w:val="bullet"/>
      <w:lvlText w:val=""/>
      <w:lvlJc w:val="left"/>
      <w:pPr>
        <w:ind w:left="21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F9F1DB9"/>
    <w:multiLevelType w:val="hybridMultilevel"/>
    <w:tmpl w:val="06E4C1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1137458"/>
    <w:multiLevelType w:val="hybridMultilevel"/>
    <w:tmpl w:val="F0A8EB4E"/>
    <w:lvl w:ilvl="0" w:tplc="1F2E7B94">
      <w:start w:val="1"/>
      <w:numFmt w:val="bullet"/>
      <w:lvlText w:val=""/>
      <w:lvlJc w:val="left"/>
      <w:pPr>
        <w:ind w:left="360" w:hanging="360"/>
      </w:pPr>
      <w:rPr>
        <w:rFonts w:ascii="Symbol" w:hAnsi="Symbol" w:hint="default"/>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3835BA7"/>
    <w:multiLevelType w:val="hybridMultilevel"/>
    <w:tmpl w:val="A894D112"/>
    <w:lvl w:ilvl="0" w:tplc="BB6CA354">
      <w:start w:val="1"/>
      <w:numFmt w:val="bullet"/>
      <w:lvlText w:val=""/>
      <w:lvlJc w:val="left"/>
      <w:pPr>
        <w:ind w:left="216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F">
      <w:start w:val="1"/>
      <w:numFmt w:val="decimal"/>
      <w:lvlText w:val="%3."/>
      <w:lvlJc w:val="left"/>
      <w:pPr>
        <w:ind w:left="2160" w:hanging="360"/>
      </w:pPr>
      <w:rPr>
        <w:rFonts w:hint="default"/>
        <w:sz w:val="24"/>
        <w:szCs w:val="24"/>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B12703E"/>
    <w:multiLevelType w:val="hybridMultilevel"/>
    <w:tmpl w:val="7AE407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BFB5B88"/>
    <w:multiLevelType w:val="hybridMultilevel"/>
    <w:tmpl w:val="698223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40E0A7C"/>
    <w:multiLevelType w:val="hybridMultilevel"/>
    <w:tmpl w:val="BBE008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E5A074D"/>
    <w:multiLevelType w:val="multilevel"/>
    <w:tmpl w:val="8604E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383EA2"/>
    <w:multiLevelType w:val="hybridMultilevel"/>
    <w:tmpl w:val="FFC03448"/>
    <w:lvl w:ilvl="0" w:tplc="BB6CA354">
      <w:start w:val="1"/>
      <w:numFmt w:val="bullet"/>
      <w:lvlText w:val=""/>
      <w:lvlJc w:val="left"/>
      <w:pPr>
        <w:ind w:left="216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F">
      <w:start w:val="1"/>
      <w:numFmt w:val="decimal"/>
      <w:lvlText w:val="%3."/>
      <w:lvlJc w:val="left"/>
      <w:pPr>
        <w:ind w:left="2160" w:hanging="360"/>
      </w:pPr>
      <w:rPr>
        <w:rFonts w:hint="default"/>
        <w:sz w:val="24"/>
        <w:szCs w:val="24"/>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6972E07"/>
    <w:multiLevelType w:val="hybridMultilevel"/>
    <w:tmpl w:val="ED5451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97A5F9D"/>
    <w:multiLevelType w:val="hybridMultilevel"/>
    <w:tmpl w:val="C9BAA2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B964819"/>
    <w:multiLevelType w:val="multilevel"/>
    <w:tmpl w:val="8F5679F0"/>
    <w:styleLink w:val="MHeadings"/>
    <w:lvl w:ilvl="0">
      <w:start w:val="1"/>
      <w:numFmt w:val="decimal"/>
      <w:pStyle w:val="MHeading1"/>
      <w:lvlText w:val="%1"/>
      <w:lvlJc w:val="left"/>
      <w:pPr>
        <w:ind w:left="720" w:hanging="360"/>
      </w:pPr>
      <w:rPr>
        <w:rFonts w:hint="default"/>
      </w:rPr>
    </w:lvl>
    <w:lvl w:ilvl="1">
      <w:start w:val="1"/>
      <w:numFmt w:val="decimal"/>
      <w:pStyle w:val="MHeading2"/>
      <w:lvlText w:val="%1.%2"/>
      <w:lvlJc w:val="left"/>
      <w:pPr>
        <w:tabs>
          <w:tab w:val="num" w:pos="1440"/>
        </w:tabs>
        <w:ind w:left="360" w:firstLine="1080"/>
      </w:pPr>
      <w:rPr>
        <w:rFonts w:hint="default"/>
      </w:rPr>
    </w:lvl>
    <w:lvl w:ilvl="2">
      <w:start w:val="1"/>
      <w:numFmt w:val="none"/>
      <w:lvlText w:val=""/>
      <w:lvlJc w:val="left"/>
      <w:pPr>
        <w:ind w:left="1080" w:hanging="360"/>
      </w:pPr>
      <w:rPr>
        <w:rFonts w:hint="default"/>
      </w:rPr>
    </w:lvl>
    <w:lvl w:ilvl="3">
      <w:start w:val="1"/>
      <w:numFmt w:val="decimal"/>
      <w:lvlText w:val="%3"/>
      <w:lvlJc w:val="left"/>
      <w:pPr>
        <w:ind w:left="1440" w:hanging="360"/>
      </w:pPr>
      <w:rPr>
        <w:rFonts w:hint="default"/>
      </w:rPr>
    </w:lvl>
    <w:lvl w:ilvl="4">
      <w:start w:val="1"/>
      <w:numFmt w:val="none"/>
      <w:lvlText w:val=""/>
      <w:lvlJc w:val="left"/>
      <w:pPr>
        <w:ind w:left="1800" w:hanging="360"/>
      </w:pPr>
      <w:rPr>
        <w:rFonts w:hint="default"/>
      </w:rPr>
    </w:lvl>
    <w:lvl w:ilvl="5">
      <w:start w:val="1"/>
      <w:numFmt w:val="decimal"/>
      <w:lvlText w:val="%5"/>
      <w:lvlJc w:val="left"/>
      <w:pPr>
        <w:ind w:left="2160" w:hanging="360"/>
      </w:pPr>
      <w:rPr>
        <w:rFonts w:hint="default"/>
      </w:rPr>
    </w:lvl>
    <w:lvl w:ilvl="6">
      <w:start w:val="1"/>
      <w:numFmt w:val="none"/>
      <w:lvlText w:val=""/>
      <w:lvlJc w:val="left"/>
      <w:pPr>
        <w:ind w:left="2520" w:hanging="360"/>
      </w:pPr>
      <w:rPr>
        <w:rFonts w:hint="default"/>
      </w:rPr>
    </w:lvl>
    <w:lvl w:ilvl="7">
      <w:start w:val="1"/>
      <w:numFmt w:val="decimal"/>
      <w:lvlText w:val="%7"/>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69A77939"/>
    <w:multiLevelType w:val="multilevel"/>
    <w:tmpl w:val="1009001D"/>
    <w:lvl w:ilvl="0">
      <w:start w:val="1"/>
      <w:numFmt w:val="decimal"/>
      <w:pStyle w:val="TOC9"/>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B351D9B"/>
    <w:multiLevelType w:val="hybridMultilevel"/>
    <w:tmpl w:val="F1D870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F5C6BE2"/>
    <w:multiLevelType w:val="hybridMultilevel"/>
    <w:tmpl w:val="1AD4BC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18010EE"/>
    <w:multiLevelType w:val="hybridMultilevel"/>
    <w:tmpl w:val="7B9A49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27B3218"/>
    <w:multiLevelType w:val="hybridMultilevel"/>
    <w:tmpl w:val="4D3EA802"/>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33" w15:restartNumberingAfterBreak="0">
    <w:nsid w:val="72951991"/>
    <w:multiLevelType w:val="hybridMultilevel"/>
    <w:tmpl w:val="FA5E70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52B3A72"/>
    <w:multiLevelType w:val="hybridMultilevel"/>
    <w:tmpl w:val="AA4218AA"/>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35" w15:restartNumberingAfterBreak="0">
    <w:nsid w:val="75D54315"/>
    <w:multiLevelType w:val="hybridMultilevel"/>
    <w:tmpl w:val="97980F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8BC1DBB"/>
    <w:multiLevelType w:val="hybridMultilevel"/>
    <w:tmpl w:val="7B1C4456"/>
    <w:lvl w:ilvl="0" w:tplc="BB6CA354">
      <w:start w:val="1"/>
      <w:numFmt w:val="bullet"/>
      <w:lvlText w:val=""/>
      <w:lvlJc w:val="left"/>
      <w:pPr>
        <w:ind w:left="720" w:hanging="360"/>
      </w:pPr>
      <w:rPr>
        <w:rFonts w:ascii="Symbol" w:hAnsi="Symbol" w:hint="default"/>
      </w:rPr>
    </w:lvl>
    <w:lvl w:ilvl="1" w:tplc="10090003">
      <w:start w:val="1"/>
      <w:numFmt w:val="bullet"/>
      <w:lvlText w:val="o"/>
      <w:lvlJc w:val="left"/>
      <w:pPr>
        <w:ind w:left="0" w:hanging="360"/>
      </w:pPr>
      <w:rPr>
        <w:rFonts w:ascii="Courier New" w:hAnsi="Courier New" w:cs="Courier New" w:hint="default"/>
      </w:rPr>
    </w:lvl>
    <w:lvl w:ilvl="2" w:tplc="10090001">
      <w:start w:val="1"/>
      <w:numFmt w:val="bullet"/>
      <w:lvlText w:val=""/>
      <w:lvlJc w:val="left"/>
      <w:pPr>
        <w:ind w:left="720" w:hanging="360"/>
      </w:pPr>
      <w:rPr>
        <w:rFonts w:ascii="Symbol" w:hAnsi="Symbol" w:hint="default"/>
        <w:color w:val="auto"/>
        <w:sz w:val="24"/>
        <w:szCs w:val="24"/>
      </w:rPr>
    </w:lvl>
    <w:lvl w:ilvl="3" w:tplc="10090001" w:tentative="1">
      <w:start w:val="1"/>
      <w:numFmt w:val="bullet"/>
      <w:lvlText w:val=""/>
      <w:lvlJc w:val="left"/>
      <w:pPr>
        <w:ind w:left="1440" w:hanging="360"/>
      </w:pPr>
      <w:rPr>
        <w:rFonts w:ascii="Symbol" w:hAnsi="Symbol" w:hint="default"/>
      </w:rPr>
    </w:lvl>
    <w:lvl w:ilvl="4" w:tplc="10090003" w:tentative="1">
      <w:start w:val="1"/>
      <w:numFmt w:val="bullet"/>
      <w:lvlText w:val="o"/>
      <w:lvlJc w:val="left"/>
      <w:pPr>
        <w:ind w:left="2160" w:hanging="360"/>
      </w:pPr>
      <w:rPr>
        <w:rFonts w:ascii="Courier New" w:hAnsi="Courier New" w:cs="Courier New" w:hint="default"/>
      </w:rPr>
    </w:lvl>
    <w:lvl w:ilvl="5" w:tplc="10090005" w:tentative="1">
      <w:start w:val="1"/>
      <w:numFmt w:val="bullet"/>
      <w:lvlText w:val=""/>
      <w:lvlJc w:val="left"/>
      <w:pPr>
        <w:ind w:left="2880" w:hanging="360"/>
      </w:pPr>
      <w:rPr>
        <w:rFonts w:ascii="Wingdings" w:hAnsi="Wingdings" w:hint="default"/>
      </w:rPr>
    </w:lvl>
    <w:lvl w:ilvl="6" w:tplc="10090001" w:tentative="1">
      <w:start w:val="1"/>
      <w:numFmt w:val="bullet"/>
      <w:lvlText w:val=""/>
      <w:lvlJc w:val="left"/>
      <w:pPr>
        <w:ind w:left="3600" w:hanging="360"/>
      </w:pPr>
      <w:rPr>
        <w:rFonts w:ascii="Symbol" w:hAnsi="Symbol" w:hint="default"/>
      </w:rPr>
    </w:lvl>
    <w:lvl w:ilvl="7" w:tplc="10090003" w:tentative="1">
      <w:start w:val="1"/>
      <w:numFmt w:val="bullet"/>
      <w:lvlText w:val="o"/>
      <w:lvlJc w:val="left"/>
      <w:pPr>
        <w:ind w:left="4320" w:hanging="360"/>
      </w:pPr>
      <w:rPr>
        <w:rFonts w:ascii="Courier New" w:hAnsi="Courier New" w:cs="Courier New" w:hint="default"/>
      </w:rPr>
    </w:lvl>
    <w:lvl w:ilvl="8" w:tplc="10090005" w:tentative="1">
      <w:start w:val="1"/>
      <w:numFmt w:val="bullet"/>
      <w:lvlText w:val=""/>
      <w:lvlJc w:val="left"/>
      <w:pPr>
        <w:ind w:left="5040" w:hanging="360"/>
      </w:pPr>
      <w:rPr>
        <w:rFonts w:ascii="Wingdings" w:hAnsi="Wingdings" w:hint="default"/>
      </w:rPr>
    </w:lvl>
  </w:abstractNum>
  <w:abstractNum w:abstractNumId="37" w15:restartNumberingAfterBreak="0">
    <w:nsid w:val="7DEC1CCD"/>
    <w:multiLevelType w:val="hybridMultilevel"/>
    <w:tmpl w:val="B7EC6D1E"/>
    <w:lvl w:ilvl="0" w:tplc="9EB29468">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num w:numId="1">
    <w:abstractNumId w:val="28"/>
  </w:num>
  <w:num w:numId="2">
    <w:abstractNumId w:val="27"/>
    <w:lvlOverride w:ilvl="1">
      <w:lvl w:ilvl="1">
        <w:start w:val="1"/>
        <w:numFmt w:val="decimal"/>
        <w:pStyle w:val="MHeading2"/>
        <w:lvlText w:val="%1.%2"/>
        <w:lvlJc w:val="left"/>
        <w:pPr>
          <w:tabs>
            <w:tab w:val="num" w:pos="1440"/>
          </w:tabs>
          <w:ind w:left="360" w:firstLine="108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
    <w:abstractNumId w:val="10"/>
  </w:num>
  <w:num w:numId="4">
    <w:abstractNumId w:val="3"/>
  </w:num>
  <w:num w:numId="5">
    <w:abstractNumId w:val="1"/>
  </w:num>
  <w:num w:numId="6">
    <w:abstractNumId w:val="9"/>
  </w:num>
  <w:num w:numId="7">
    <w:abstractNumId w:val="18"/>
  </w:num>
  <w:num w:numId="8">
    <w:abstractNumId w:val="14"/>
  </w:num>
  <w:num w:numId="9">
    <w:abstractNumId w:val="23"/>
  </w:num>
  <w:num w:numId="10">
    <w:abstractNumId w:val="13"/>
  </w:num>
  <w:num w:numId="11">
    <w:abstractNumId w:val="32"/>
  </w:num>
  <w:num w:numId="12">
    <w:abstractNumId w:val="4"/>
  </w:num>
  <w:num w:numId="13">
    <w:abstractNumId w:val="15"/>
  </w:num>
  <w:num w:numId="14">
    <w:abstractNumId w:val="19"/>
  </w:num>
  <w:num w:numId="15">
    <w:abstractNumId w:val="24"/>
  </w:num>
  <w:num w:numId="16">
    <w:abstractNumId w:val="6"/>
  </w:num>
  <w:num w:numId="17">
    <w:abstractNumId w:val="21"/>
  </w:num>
  <w:num w:numId="18">
    <w:abstractNumId w:val="35"/>
  </w:num>
  <w:num w:numId="19">
    <w:abstractNumId w:val="22"/>
  </w:num>
  <w:num w:numId="20">
    <w:abstractNumId w:val="30"/>
  </w:num>
  <w:num w:numId="21">
    <w:abstractNumId w:val="33"/>
  </w:num>
  <w:num w:numId="22">
    <w:abstractNumId w:val="12"/>
  </w:num>
  <w:num w:numId="23">
    <w:abstractNumId w:val="5"/>
  </w:num>
  <w:num w:numId="24">
    <w:abstractNumId w:val="26"/>
  </w:num>
  <w:num w:numId="25">
    <w:abstractNumId w:val="27"/>
  </w:num>
  <w:num w:numId="26">
    <w:abstractNumId w:val="7"/>
  </w:num>
  <w:num w:numId="27">
    <w:abstractNumId w:val="34"/>
  </w:num>
  <w:num w:numId="28">
    <w:abstractNumId w:val="11"/>
  </w:num>
  <w:num w:numId="29">
    <w:abstractNumId w:val="25"/>
  </w:num>
  <w:num w:numId="30">
    <w:abstractNumId w:val="8"/>
  </w:num>
  <w:num w:numId="31">
    <w:abstractNumId w:val="36"/>
  </w:num>
  <w:num w:numId="32">
    <w:abstractNumId w:val="17"/>
  </w:num>
  <w:num w:numId="33">
    <w:abstractNumId w:val="20"/>
  </w:num>
  <w:num w:numId="34">
    <w:abstractNumId w:val="0"/>
  </w:num>
  <w:num w:numId="35">
    <w:abstractNumId w:val="29"/>
  </w:num>
  <w:num w:numId="36">
    <w:abstractNumId w:val="2"/>
  </w:num>
  <w:num w:numId="37">
    <w:abstractNumId w:val="31"/>
  </w:num>
  <w:num w:numId="38">
    <w:abstractNumId w:val="37"/>
  </w:num>
  <w:num w:numId="39">
    <w:abstractNumId w:val="1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attachedTemplate r:id="rId1"/>
  <w:documentProtection w:edit="readOnly" w:formatting="1" w:enforcement="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0B2"/>
    <w:rsid w:val="00000817"/>
    <w:rsid w:val="0001031D"/>
    <w:rsid w:val="00013332"/>
    <w:rsid w:val="00014889"/>
    <w:rsid w:val="00015722"/>
    <w:rsid w:val="00025718"/>
    <w:rsid w:val="00026302"/>
    <w:rsid w:val="000271F9"/>
    <w:rsid w:val="000301AE"/>
    <w:rsid w:val="00043B8C"/>
    <w:rsid w:val="00050778"/>
    <w:rsid w:val="00055DC7"/>
    <w:rsid w:val="000637E8"/>
    <w:rsid w:val="00066971"/>
    <w:rsid w:val="00076F59"/>
    <w:rsid w:val="00094AB2"/>
    <w:rsid w:val="00096D66"/>
    <w:rsid w:val="000A4032"/>
    <w:rsid w:val="000A54A5"/>
    <w:rsid w:val="000B296A"/>
    <w:rsid w:val="000C3433"/>
    <w:rsid w:val="000C3B14"/>
    <w:rsid w:val="000C7BF4"/>
    <w:rsid w:val="000D436D"/>
    <w:rsid w:val="000E0C55"/>
    <w:rsid w:val="000E57D9"/>
    <w:rsid w:val="000F0CA0"/>
    <w:rsid w:val="000F3478"/>
    <w:rsid w:val="000F4A2D"/>
    <w:rsid w:val="000F593A"/>
    <w:rsid w:val="000F5F37"/>
    <w:rsid w:val="000F6642"/>
    <w:rsid w:val="000F787F"/>
    <w:rsid w:val="001015F1"/>
    <w:rsid w:val="00103AC0"/>
    <w:rsid w:val="00103B60"/>
    <w:rsid w:val="001155AF"/>
    <w:rsid w:val="001166AB"/>
    <w:rsid w:val="00122C07"/>
    <w:rsid w:val="00122C8E"/>
    <w:rsid w:val="00126D7F"/>
    <w:rsid w:val="0012798D"/>
    <w:rsid w:val="00130566"/>
    <w:rsid w:val="001364A0"/>
    <w:rsid w:val="00140DE1"/>
    <w:rsid w:val="00145ED0"/>
    <w:rsid w:val="00151B90"/>
    <w:rsid w:val="001527F2"/>
    <w:rsid w:val="00157CF1"/>
    <w:rsid w:val="00167D29"/>
    <w:rsid w:val="001714C5"/>
    <w:rsid w:val="001725E5"/>
    <w:rsid w:val="00176A8E"/>
    <w:rsid w:val="00181493"/>
    <w:rsid w:val="0018261B"/>
    <w:rsid w:val="0018491D"/>
    <w:rsid w:val="00193003"/>
    <w:rsid w:val="00197F29"/>
    <w:rsid w:val="001A3010"/>
    <w:rsid w:val="001A470D"/>
    <w:rsid w:val="001A59F4"/>
    <w:rsid w:val="001A7DA5"/>
    <w:rsid w:val="001B19AC"/>
    <w:rsid w:val="001B5AAD"/>
    <w:rsid w:val="001C1E51"/>
    <w:rsid w:val="001D1541"/>
    <w:rsid w:val="001D39CB"/>
    <w:rsid w:val="001D4595"/>
    <w:rsid w:val="001D6BC8"/>
    <w:rsid w:val="001E0394"/>
    <w:rsid w:val="001E24C6"/>
    <w:rsid w:val="001F093A"/>
    <w:rsid w:val="001F0E29"/>
    <w:rsid w:val="001F4B0E"/>
    <w:rsid w:val="002009DE"/>
    <w:rsid w:val="00214BDC"/>
    <w:rsid w:val="002155BB"/>
    <w:rsid w:val="0021702D"/>
    <w:rsid w:val="002206B2"/>
    <w:rsid w:val="00220A29"/>
    <w:rsid w:val="00220DB0"/>
    <w:rsid w:val="00222C28"/>
    <w:rsid w:val="00223A67"/>
    <w:rsid w:val="00227F46"/>
    <w:rsid w:val="0023154B"/>
    <w:rsid w:val="002317A7"/>
    <w:rsid w:val="002321B8"/>
    <w:rsid w:val="0023264B"/>
    <w:rsid w:val="0023520A"/>
    <w:rsid w:val="002354D2"/>
    <w:rsid w:val="0023683F"/>
    <w:rsid w:val="00246F07"/>
    <w:rsid w:val="002505E6"/>
    <w:rsid w:val="00254D59"/>
    <w:rsid w:val="00256312"/>
    <w:rsid w:val="00256A7A"/>
    <w:rsid w:val="0026057F"/>
    <w:rsid w:val="00262BEC"/>
    <w:rsid w:val="00263E38"/>
    <w:rsid w:val="00265B93"/>
    <w:rsid w:val="002739FE"/>
    <w:rsid w:val="00280E36"/>
    <w:rsid w:val="002821D3"/>
    <w:rsid w:val="0028538F"/>
    <w:rsid w:val="002962BF"/>
    <w:rsid w:val="00296783"/>
    <w:rsid w:val="002A0596"/>
    <w:rsid w:val="002A561C"/>
    <w:rsid w:val="002A73B2"/>
    <w:rsid w:val="002B0DC1"/>
    <w:rsid w:val="002B20AE"/>
    <w:rsid w:val="002B62D9"/>
    <w:rsid w:val="002B7053"/>
    <w:rsid w:val="002B7D38"/>
    <w:rsid w:val="002C28E5"/>
    <w:rsid w:val="002C4F3F"/>
    <w:rsid w:val="002D0AD8"/>
    <w:rsid w:val="002D1E98"/>
    <w:rsid w:val="002D72FB"/>
    <w:rsid w:val="002E14E3"/>
    <w:rsid w:val="002E1FCC"/>
    <w:rsid w:val="002E7354"/>
    <w:rsid w:val="002F54F9"/>
    <w:rsid w:val="002F67FC"/>
    <w:rsid w:val="00302DC7"/>
    <w:rsid w:val="00303B5E"/>
    <w:rsid w:val="00305385"/>
    <w:rsid w:val="00312C88"/>
    <w:rsid w:val="003142AA"/>
    <w:rsid w:val="00314877"/>
    <w:rsid w:val="00325710"/>
    <w:rsid w:val="00327C44"/>
    <w:rsid w:val="003306EF"/>
    <w:rsid w:val="0033197B"/>
    <w:rsid w:val="00334239"/>
    <w:rsid w:val="00336DD1"/>
    <w:rsid w:val="00342863"/>
    <w:rsid w:val="00342AA6"/>
    <w:rsid w:val="00343F6A"/>
    <w:rsid w:val="00344B40"/>
    <w:rsid w:val="003550AD"/>
    <w:rsid w:val="0035701A"/>
    <w:rsid w:val="003628C6"/>
    <w:rsid w:val="00367D02"/>
    <w:rsid w:val="00370FCF"/>
    <w:rsid w:val="0037324B"/>
    <w:rsid w:val="00375CAB"/>
    <w:rsid w:val="00386227"/>
    <w:rsid w:val="00387C2B"/>
    <w:rsid w:val="00393E3B"/>
    <w:rsid w:val="003944C2"/>
    <w:rsid w:val="003A21D4"/>
    <w:rsid w:val="003A3DDF"/>
    <w:rsid w:val="003A5D0D"/>
    <w:rsid w:val="003B2C91"/>
    <w:rsid w:val="003C34DD"/>
    <w:rsid w:val="003C394D"/>
    <w:rsid w:val="003D159E"/>
    <w:rsid w:val="003E2A44"/>
    <w:rsid w:val="003E56A8"/>
    <w:rsid w:val="003E6192"/>
    <w:rsid w:val="003E6EC6"/>
    <w:rsid w:val="003F38AA"/>
    <w:rsid w:val="003F6202"/>
    <w:rsid w:val="003F71CF"/>
    <w:rsid w:val="00400FF8"/>
    <w:rsid w:val="0040308F"/>
    <w:rsid w:val="00403E21"/>
    <w:rsid w:val="004046BB"/>
    <w:rsid w:val="00407AF5"/>
    <w:rsid w:val="004122F7"/>
    <w:rsid w:val="0041309B"/>
    <w:rsid w:val="0041315F"/>
    <w:rsid w:val="00415ADC"/>
    <w:rsid w:val="00417FA0"/>
    <w:rsid w:val="00421A73"/>
    <w:rsid w:val="00440665"/>
    <w:rsid w:val="004407F1"/>
    <w:rsid w:val="004432A8"/>
    <w:rsid w:val="00443F52"/>
    <w:rsid w:val="0044451F"/>
    <w:rsid w:val="00445B64"/>
    <w:rsid w:val="00451727"/>
    <w:rsid w:val="00457FEB"/>
    <w:rsid w:val="004606EA"/>
    <w:rsid w:val="0046464F"/>
    <w:rsid w:val="00465871"/>
    <w:rsid w:val="004661B9"/>
    <w:rsid w:val="0047123E"/>
    <w:rsid w:val="004744F9"/>
    <w:rsid w:val="004811FB"/>
    <w:rsid w:val="0048326A"/>
    <w:rsid w:val="00490EEE"/>
    <w:rsid w:val="00494C04"/>
    <w:rsid w:val="00497F6A"/>
    <w:rsid w:val="004A033E"/>
    <w:rsid w:val="004A039F"/>
    <w:rsid w:val="004A49D9"/>
    <w:rsid w:val="004A4D6C"/>
    <w:rsid w:val="004A7399"/>
    <w:rsid w:val="004A7712"/>
    <w:rsid w:val="004B49A2"/>
    <w:rsid w:val="004B6F39"/>
    <w:rsid w:val="004C23AE"/>
    <w:rsid w:val="004D3899"/>
    <w:rsid w:val="004D4DB7"/>
    <w:rsid w:val="004D6A0B"/>
    <w:rsid w:val="004D79C3"/>
    <w:rsid w:val="004E33B8"/>
    <w:rsid w:val="004F0835"/>
    <w:rsid w:val="004F2E48"/>
    <w:rsid w:val="004F3E7D"/>
    <w:rsid w:val="00507FDA"/>
    <w:rsid w:val="00522495"/>
    <w:rsid w:val="00524DFB"/>
    <w:rsid w:val="00525959"/>
    <w:rsid w:val="005264B2"/>
    <w:rsid w:val="00531772"/>
    <w:rsid w:val="005320DE"/>
    <w:rsid w:val="00533D6C"/>
    <w:rsid w:val="00541D10"/>
    <w:rsid w:val="00544330"/>
    <w:rsid w:val="00550A69"/>
    <w:rsid w:val="00554ACB"/>
    <w:rsid w:val="0055682F"/>
    <w:rsid w:val="005610DC"/>
    <w:rsid w:val="00562FF7"/>
    <w:rsid w:val="00580131"/>
    <w:rsid w:val="00580EAD"/>
    <w:rsid w:val="005810FB"/>
    <w:rsid w:val="005848EE"/>
    <w:rsid w:val="005865A9"/>
    <w:rsid w:val="00592CBD"/>
    <w:rsid w:val="00593511"/>
    <w:rsid w:val="00595730"/>
    <w:rsid w:val="005A0B97"/>
    <w:rsid w:val="005A1248"/>
    <w:rsid w:val="005A31E5"/>
    <w:rsid w:val="005A35BB"/>
    <w:rsid w:val="005B540A"/>
    <w:rsid w:val="005B70B7"/>
    <w:rsid w:val="005C72D2"/>
    <w:rsid w:val="005C737C"/>
    <w:rsid w:val="005D0277"/>
    <w:rsid w:val="005D0698"/>
    <w:rsid w:val="005D0E9D"/>
    <w:rsid w:val="005D5EF2"/>
    <w:rsid w:val="005E0A6F"/>
    <w:rsid w:val="005E1464"/>
    <w:rsid w:val="005E15B5"/>
    <w:rsid w:val="005E5359"/>
    <w:rsid w:val="005E6A5D"/>
    <w:rsid w:val="005F626A"/>
    <w:rsid w:val="006018B2"/>
    <w:rsid w:val="00602306"/>
    <w:rsid w:val="00605944"/>
    <w:rsid w:val="00610080"/>
    <w:rsid w:val="00610426"/>
    <w:rsid w:val="006117FF"/>
    <w:rsid w:val="006144A5"/>
    <w:rsid w:val="00621CD0"/>
    <w:rsid w:val="006221FC"/>
    <w:rsid w:val="00623041"/>
    <w:rsid w:val="00635AF0"/>
    <w:rsid w:val="00635CC5"/>
    <w:rsid w:val="0064158A"/>
    <w:rsid w:val="00641A1F"/>
    <w:rsid w:val="006464A7"/>
    <w:rsid w:val="00647C5E"/>
    <w:rsid w:val="00651C38"/>
    <w:rsid w:val="00655F56"/>
    <w:rsid w:val="00662C27"/>
    <w:rsid w:val="0066499D"/>
    <w:rsid w:val="00664C1A"/>
    <w:rsid w:val="0067008C"/>
    <w:rsid w:val="006714A5"/>
    <w:rsid w:val="00673A44"/>
    <w:rsid w:val="00676837"/>
    <w:rsid w:val="006808B4"/>
    <w:rsid w:val="006818FE"/>
    <w:rsid w:val="0068221E"/>
    <w:rsid w:val="00682DD4"/>
    <w:rsid w:val="00682FD9"/>
    <w:rsid w:val="00695362"/>
    <w:rsid w:val="006976F2"/>
    <w:rsid w:val="006B2B69"/>
    <w:rsid w:val="006B52FB"/>
    <w:rsid w:val="006C2118"/>
    <w:rsid w:val="006C6068"/>
    <w:rsid w:val="006D1328"/>
    <w:rsid w:val="006D1583"/>
    <w:rsid w:val="006D4B04"/>
    <w:rsid w:val="006D6096"/>
    <w:rsid w:val="006D6CAD"/>
    <w:rsid w:val="006D783F"/>
    <w:rsid w:val="006E067F"/>
    <w:rsid w:val="006E4E0A"/>
    <w:rsid w:val="006E61DB"/>
    <w:rsid w:val="006E67CD"/>
    <w:rsid w:val="006E6BFE"/>
    <w:rsid w:val="006F31F4"/>
    <w:rsid w:val="006F408A"/>
    <w:rsid w:val="006F693A"/>
    <w:rsid w:val="00701E34"/>
    <w:rsid w:val="00703B6C"/>
    <w:rsid w:val="00703DA9"/>
    <w:rsid w:val="00712C44"/>
    <w:rsid w:val="00713C6F"/>
    <w:rsid w:val="0071598E"/>
    <w:rsid w:val="0071663E"/>
    <w:rsid w:val="00716B4A"/>
    <w:rsid w:val="00721DC5"/>
    <w:rsid w:val="007245ED"/>
    <w:rsid w:val="00725662"/>
    <w:rsid w:val="00726383"/>
    <w:rsid w:val="00733733"/>
    <w:rsid w:val="007411CA"/>
    <w:rsid w:val="00741DC3"/>
    <w:rsid w:val="00744AF9"/>
    <w:rsid w:val="0074683D"/>
    <w:rsid w:val="0075281F"/>
    <w:rsid w:val="00752F6F"/>
    <w:rsid w:val="00753C3C"/>
    <w:rsid w:val="0075522F"/>
    <w:rsid w:val="0076036C"/>
    <w:rsid w:val="00760F9E"/>
    <w:rsid w:val="0076171A"/>
    <w:rsid w:val="0076289D"/>
    <w:rsid w:val="00767C19"/>
    <w:rsid w:val="007762CA"/>
    <w:rsid w:val="007804B1"/>
    <w:rsid w:val="00780FD0"/>
    <w:rsid w:val="007813B6"/>
    <w:rsid w:val="00781DB1"/>
    <w:rsid w:val="007838E6"/>
    <w:rsid w:val="00787E52"/>
    <w:rsid w:val="007902E4"/>
    <w:rsid w:val="00797B03"/>
    <w:rsid w:val="007A4A97"/>
    <w:rsid w:val="007A4D52"/>
    <w:rsid w:val="007A4E16"/>
    <w:rsid w:val="007A5438"/>
    <w:rsid w:val="007C0F39"/>
    <w:rsid w:val="007C5595"/>
    <w:rsid w:val="007D4B67"/>
    <w:rsid w:val="007E1A93"/>
    <w:rsid w:val="007E3FA8"/>
    <w:rsid w:val="007E62CC"/>
    <w:rsid w:val="007F1EC7"/>
    <w:rsid w:val="0080276F"/>
    <w:rsid w:val="008055E2"/>
    <w:rsid w:val="00810D74"/>
    <w:rsid w:val="00812005"/>
    <w:rsid w:val="0081378C"/>
    <w:rsid w:val="00815DAD"/>
    <w:rsid w:val="008175F5"/>
    <w:rsid w:val="00817B57"/>
    <w:rsid w:val="008212B2"/>
    <w:rsid w:val="0082473C"/>
    <w:rsid w:val="00826EFD"/>
    <w:rsid w:val="00827E5C"/>
    <w:rsid w:val="00834D25"/>
    <w:rsid w:val="00836C88"/>
    <w:rsid w:val="0084438C"/>
    <w:rsid w:val="00846B58"/>
    <w:rsid w:val="008512E9"/>
    <w:rsid w:val="00851E84"/>
    <w:rsid w:val="0085417F"/>
    <w:rsid w:val="008558C4"/>
    <w:rsid w:val="00863C34"/>
    <w:rsid w:val="00866DE6"/>
    <w:rsid w:val="0087393B"/>
    <w:rsid w:val="00876D36"/>
    <w:rsid w:val="00886CDC"/>
    <w:rsid w:val="008919EE"/>
    <w:rsid w:val="00894A84"/>
    <w:rsid w:val="008967CF"/>
    <w:rsid w:val="008A2219"/>
    <w:rsid w:val="008A365B"/>
    <w:rsid w:val="008A53E6"/>
    <w:rsid w:val="008A6A6F"/>
    <w:rsid w:val="008A6AE6"/>
    <w:rsid w:val="008C74A0"/>
    <w:rsid w:val="008D7E9D"/>
    <w:rsid w:val="008E1D5D"/>
    <w:rsid w:val="008E3A51"/>
    <w:rsid w:val="008E3D63"/>
    <w:rsid w:val="008F38B6"/>
    <w:rsid w:val="00900093"/>
    <w:rsid w:val="00900555"/>
    <w:rsid w:val="00901CAA"/>
    <w:rsid w:val="0092342D"/>
    <w:rsid w:val="009276F6"/>
    <w:rsid w:val="00931DC3"/>
    <w:rsid w:val="009349E1"/>
    <w:rsid w:val="00934A03"/>
    <w:rsid w:val="00937DB6"/>
    <w:rsid w:val="00944DAA"/>
    <w:rsid w:val="00954663"/>
    <w:rsid w:val="009547F8"/>
    <w:rsid w:val="00955359"/>
    <w:rsid w:val="00957923"/>
    <w:rsid w:val="00960592"/>
    <w:rsid w:val="009617AB"/>
    <w:rsid w:val="00971037"/>
    <w:rsid w:val="009741D8"/>
    <w:rsid w:val="00986AC7"/>
    <w:rsid w:val="0098796F"/>
    <w:rsid w:val="00990942"/>
    <w:rsid w:val="009A486A"/>
    <w:rsid w:val="009B11A4"/>
    <w:rsid w:val="009B4CA1"/>
    <w:rsid w:val="009C4D50"/>
    <w:rsid w:val="009D3868"/>
    <w:rsid w:val="009E19E6"/>
    <w:rsid w:val="009E2B03"/>
    <w:rsid w:val="009F1042"/>
    <w:rsid w:val="009F2135"/>
    <w:rsid w:val="009F22A5"/>
    <w:rsid w:val="009F317E"/>
    <w:rsid w:val="00A0315B"/>
    <w:rsid w:val="00A0639F"/>
    <w:rsid w:val="00A06E08"/>
    <w:rsid w:val="00A10288"/>
    <w:rsid w:val="00A10804"/>
    <w:rsid w:val="00A129B5"/>
    <w:rsid w:val="00A150AC"/>
    <w:rsid w:val="00A15E73"/>
    <w:rsid w:val="00A16232"/>
    <w:rsid w:val="00A2035E"/>
    <w:rsid w:val="00A2388E"/>
    <w:rsid w:val="00A23E47"/>
    <w:rsid w:val="00A2551F"/>
    <w:rsid w:val="00A307F2"/>
    <w:rsid w:val="00A32054"/>
    <w:rsid w:val="00A34D38"/>
    <w:rsid w:val="00A36875"/>
    <w:rsid w:val="00A44F91"/>
    <w:rsid w:val="00A45D23"/>
    <w:rsid w:val="00A51850"/>
    <w:rsid w:val="00A6201B"/>
    <w:rsid w:val="00A63C20"/>
    <w:rsid w:val="00A65BB3"/>
    <w:rsid w:val="00A6688A"/>
    <w:rsid w:val="00A70490"/>
    <w:rsid w:val="00A72D97"/>
    <w:rsid w:val="00A73D0B"/>
    <w:rsid w:val="00A749D2"/>
    <w:rsid w:val="00A74A4F"/>
    <w:rsid w:val="00A8249E"/>
    <w:rsid w:val="00A84159"/>
    <w:rsid w:val="00A85B2C"/>
    <w:rsid w:val="00A87314"/>
    <w:rsid w:val="00A875A7"/>
    <w:rsid w:val="00AA2249"/>
    <w:rsid w:val="00AA69EE"/>
    <w:rsid w:val="00AB1C8D"/>
    <w:rsid w:val="00AB26A0"/>
    <w:rsid w:val="00AB4161"/>
    <w:rsid w:val="00AB4BCE"/>
    <w:rsid w:val="00AC0C36"/>
    <w:rsid w:val="00AC15DB"/>
    <w:rsid w:val="00AD014C"/>
    <w:rsid w:val="00AD52A3"/>
    <w:rsid w:val="00AD79C0"/>
    <w:rsid w:val="00AE11FC"/>
    <w:rsid w:val="00AE43CE"/>
    <w:rsid w:val="00AF20F2"/>
    <w:rsid w:val="00B0312F"/>
    <w:rsid w:val="00B04A12"/>
    <w:rsid w:val="00B06D72"/>
    <w:rsid w:val="00B1172E"/>
    <w:rsid w:val="00B14F4D"/>
    <w:rsid w:val="00B17091"/>
    <w:rsid w:val="00B23CC0"/>
    <w:rsid w:val="00B23CC5"/>
    <w:rsid w:val="00B25039"/>
    <w:rsid w:val="00B27F5F"/>
    <w:rsid w:val="00B32723"/>
    <w:rsid w:val="00B36E84"/>
    <w:rsid w:val="00B424FC"/>
    <w:rsid w:val="00B447C3"/>
    <w:rsid w:val="00B45410"/>
    <w:rsid w:val="00B467EE"/>
    <w:rsid w:val="00B51229"/>
    <w:rsid w:val="00B516CD"/>
    <w:rsid w:val="00B5232C"/>
    <w:rsid w:val="00B6062F"/>
    <w:rsid w:val="00B6462D"/>
    <w:rsid w:val="00B72EE1"/>
    <w:rsid w:val="00B74EC4"/>
    <w:rsid w:val="00B80BD4"/>
    <w:rsid w:val="00B81CEC"/>
    <w:rsid w:val="00B87C51"/>
    <w:rsid w:val="00B90F68"/>
    <w:rsid w:val="00B9166D"/>
    <w:rsid w:val="00BA1110"/>
    <w:rsid w:val="00BC13AA"/>
    <w:rsid w:val="00BC4557"/>
    <w:rsid w:val="00BC4D75"/>
    <w:rsid w:val="00BD16A2"/>
    <w:rsid w:val="00BD3920"/>
    <w:rsid w:val="00BE1C7E"/>
    <w:rsid w:val="00BE334F"/>
    <w:rsid w:val="00BE5AFA"/>
    <w:rsid w:val="00BE7404"/>
    <w:rsid w:val="00BF5195"/>
    <w:rsid w:val="00BF7CD0"/>
    <w:rsid w:val="00C0287C"/>
    <w:rsid w:val="00C0757D"/>
    <w:rsid w:val="00C122B8"/>
    <w:rsid w:val="00C1232A"/>
    <w:rsid w:val="00C1560D"/>
    <w:rsid w:val="00C17FBE"/>
    <w:rsid w:val="00C21A7F"/>
    <w:rsid w:val="00C2732B"/>
    <w:rsid w:val="00C278F3"/>
    <w:rsid w:val="00C32ADE"/>
    <w:rsid w:val="00C3447D"/>
    <w:rsid w:val="00C4100E"/>
    <w:rsid w:val="00C50714"/>
    <w:rsid w:val="00C53632"/>
    <w:rsid w:val="00C54E66"/>
    <w:rsid w:val="00C55610"/>
    <w:rsid w:val="00C56E2E"/>
    <w:rsid w:val="00C60015"/>
    <w:rsid w:val="00C657C0"/>
    <w:rsid w:val="00C657DA"/>
    <w:rsid w:val="00C67B60"/>
    <w:rsid w:val="00C76A52"/>
    <w:rsid w:val="00C77609"/>
    <w:rsid w:val="00C91491"/>
    <w:rsid w:val="00C9482A"/>
    <w:rsid w:val="00CB126F"/>
    <w:rsid w:val="00CC42AB"/>
    <w:rsid w:val="00CC52A7"/>
    <w:rsid w:val="00CC66BB"/>
    <w:rsid w:val="00CC6D6E"/>
    <w:rsid w:val="00CC7BDE"/>
    <w:rsid w:val="00CD617D"/>
    <w:rsid w:val="00CD7436"/>
    <w:rsid w:val="00CE6749"/>
    <w:rsid w:val="00D02F42"/>
    <w:rsid w:val="00D04460"/>
    <w:rsid w:val="00D14158"/>
    <w:rsid w:val="00D21732"/>
    <w:rsid w:val="00D24B40"/>
    <w:rsid w:val="00D27083"/>
    <w:rsid w:val="00D33DE2"/>
    <w:rsid w:val="00D401DD"/>
    <w:rsid w:val="00D507EC"/>
    <w:rsid w:val="00D52213"/>
    <w:rsid w:val="00D53148"/>
    <w:rsid w:val="00D53A5B"/>
    <w:rsid w:val="00D5691B"/>
    <w:rsid w:val="00D64F40"/>
    <w:rsid w:val="00D753FF"/>
    <w:rsid w:val="00D75C1B"/>
    <w:rsid w:val="00D76839"/>
    <w:rsid w:val="00D83C43"/>
    <w:rsid w:val="00D85FAF"/>
    <w:rsid w:val="00D865C6"/>
    <w:rsid w:val="00D90B42"/>
    <w:rsid w:val="00D91648"/>
    <w:rsid w:val="00D93227"/>
    <w:rsid w:val="00D96DB6"/>
    <w:rsid w:val="00DA05E4"/>
    <w:rsid w:val="00DA2CA2"/>
    <w:rsid w:val="00DB2F2E"/>
    <w:rsid w:val="00DB3526"/>
    <w:rsid w:val="00DC5956"/>
    <w:rsid w:val="00DC5C92"/>
    <w:rsid w:val="00DC668A"/>
    <w:rsid w:val="00DD0B67"/>
    <w:rsid w:val="00DD106D"/>
    <w:rsid w:val="00DD1B5F"/>
    <w:rsid w:val="00DD28F0"/>
    <w:rsid w:val="00DD73FD"/>
    <w:rsid w:val="00DE3216"/>
    <w:rsid w:val="00DE3EC3"/>
    <w:rsid w:val="00DE6D53"/>
    <w:rsid w:val="00DF41F6"/>
    <w:rsid w:val="00DF55A3"/>
    <w:rsid w:val="00E003E8"/>
    <w:rsid w:val="00E02E5F"/>
    <w:rsid w:val="00E04159"/>
    <w:rsid w:val="00E0478E"/>
    <w:rsid w:val="00E05F3A"/>
    <w:rsid w:val="00E11971"/>
    <w:rsid w:val="00E130D7"/>
    <w:rsid w:val="00E135A2"/>
    <w:rsid w:val="00E15D8E"/>
    <w:rsid w:val="00E219C9"/>
    <w:rsid w:val="00E2711E"/>
    <w:rsid w:val="00E274C1"/>
    <w:rsid w:val="00E32037"/>
    <w:rsid w:val="00E3621B"/>
    <w:rsid w:val="00E37ADA"/>
    <w:rsid w:val="00E5113C"/>
    <w:rsid w:val="00E51937"/>
    <w:rsid w:val="00E52580"/>
    <w:rsid w:val="00E531B8"/>
    <w:rsid w:val="00E60A9A"/>
    <w:rsid w:val="00E63784"/>
    <w:rsid w:val="00E67625"/>
    <w:rsid w:val="00E6793C"/>
    <w:rsid w:val="00E82635"/>
    <w:rsid w:val="00E83BEA"/>
    <w:rsid w:val="00E90715"/>
    <w:rsid w:val="00E91EEC"/>
    <w:rsid w:val="00E9439D"/>
    <w:rsid w:val="00E95E02"/>
    <w:rsid w:val="00EA1CCD"/>
    <w:rsid w:val="00EA59DD"/>
    <w:rsid w:val="00EA72DD"/>
    <w:rsid w:val="00EB1BEC"/>
    <w:rsid w:val="00EB2F0A"/>
    <w:rsid w:val="00EB40B2"/>
    <w:rsid w:val="00EB5E15"/>
    <w:rsid w:val="00EC08F8"/>
    <w:rsid w:val="00EC110B"/>
    <w:rsid w:val="00ED2CCE"/>
    <w:rsid w:val="00EE231D"/>
    <w:rsid w:val="00EF4966"/>
    <w:rsid w:val="00EF7B4F"/>
    <w:rsid w:val="00F001A8"/>
    <w:rsid w:val="00F011A2"/>
    <w:rsid w:val="00F05415"/>
    <w:rsid w:val="00F11CAB"/>
    <w:rsid w:val="00F138D7"/>
    <w:rsid w:val="00F1444A"/>
    <w:rsid w:val="00F14A0C"/>
    <w:rsid w:val="00F21791"/>
    <w:rsid w:val="00F21FE2"/>
    <w:rsid w:val="00F2435D"/>
    <w:rsid w:val="00F24739"/>
    <w:rsid w:val="00F24E6D"/>
    <w:rsid w:val="00F274B4"/>
    <w:rsid w:val="00F37A1E"/>
    <w:rsid w:val="00F444C1"/>
    <w:rsid w:val="00F44985"/>
    <w:rsid w:val="00F45089"/>
    <w:rsid w:val="00F47247"/>
    <w:rsid w:val="00F51651"/>
    <w:rsid w:val="00F534AA"/>
    <w:rsid w:val="00F56DB0"/>
    <w:rsid w:val="00F5735D"/>
    <w:rsid w:val="00F60874"/>
    <w:rsid w:val="00F628B6"/>
    <w:rsid w:val="00F65111"/>
    <w:rsid w:val="00F67BBE"/>
    <w:rsid w:val="00F707C9"/>
    <w:rsid w:val="00F71E06"/>
    <w:rsid w:val="00F76DB1"/>
    <w:rsid w:val="00F77C07"/>
    <w:rsid w:val="00F91768"/>
    <w:rsid w:val="00FA5DCD"/>
    <w:rsid w:val="00FB10AE"/>
    <w:rsid w:val="00FB2133"/>
    <w:rsid w:val="00FB7A34"/>
    <w:rsid w:val="00FC0F72"/>
    <w:rsid w:val="00FD0781"/>
    <w:rsid w:val="00FD1766"/>
    <w:rsid w:val="00FD321F"/>
    <w:rsid w:val="00FD38C6"/>
    <w:rsid w:val="00FD406A"/>
    <w:rsid w:val="00FD7319"/>
    <w:rsid w:val="00FE3673"/>
    <w:rsid w:val="00FF2F3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C391914-600C-4DE1-B6D2-C113BD857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C88"/>
    <w:rPr>
      <w:rFonts w:ascii="Arial" w:hAnsi="Arial"/>
      <w:sz w:val="24"/>
    </w:rPr>
  </w:style>
  <w:style w:type="paragraph" w:styleId="Heading1">
    <w:name w:val="heading 1"/>
    <w:basedOn w:val="Normal"/>
    <w:next w:val="Normal"/>
    <w:link w:val="Heading1Char"/>
    <w:uiPriority w:val="9"/>
    <w:qFormat/>
    <w:rsid w:val="00A238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714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Heading1">
    <w:name w:val="MHeading1"/>
    <w:link w:val="MHeading1Char"/>
    <w:qFormat/>
    <w:rsid w:val="003F71CF"/>
    <w:pPr>
      <w:numPr>
        <w:numId w:val="2"/>
      </w:numPr>
    </w:pPr>
    <w:rPr>
      <w:rFonts w:ascii="Arial" w:hAnsi="Arial"/>
      <w:b/>
      <w:sz w:val="32"/>
    </w:rPr>
  </w:style>
  <w:style w:type="character" w:customStyle="1" w:styleId="Heading2Char">
    <w:name w:val="Heading 2 Char"/>
    <w:basedOn w:val="DefaultParagraphFont"/>
    <w:link w:val="Heading2"/>
    <w:uiPriority w:val="9"/>
    <w:rsid w:val="001714C5"/>
    <w:rPr>
      <w:rFonts w:asciiTheme="majorHAnsi" w:eastAsiaTheme="majorEastAsia" w:hAnsiTheme="majorHAnsi" w:cstheme="majorBidi"/>
      <w:color w:val="2E74B5" w:themeColor="accent1" w:themeShade="BF"/>
      <w:sz w:val="26"/>
      <w:szCs w:val="26"/>
    </w:rPr>
  </w:style>
  <w:style w:type="character" w:customStyle="1" w:styleId="MHeading1Char">
    <w:name w:val="MHeading1 Char"/>
    <w:basedOn w:val="DefaultParagraphFont"/>
    <w:link w:val="MHeading1"/>
    <w:rsid w:val="003F71CF"/>
    <w:rPr>
      <w:rFonts w:ascii="Arial" w:hAnsi="Arial"/>
      <w:b/>
      <w:sz w:val="32"/>
    </w:rPr>
  </w:style>
  <w:style w:type="paragraph" w:customStyle="1" w:styleId="MHeading2">
    <w:name w:val="MHeading2"/>
    <w:basedOn w:val="MHeading1"/>
    <w:link w:val="MHeading2Char"/>
    <w:qFormat/>
    <w:rsid w:val="003F71CF"/>
    <w:pPr>
      <w:numPr>
        <w:ilvl w:val="1"/>
      </w:numPr>
    </w:pPr>
    <w:rPr>
      <w:sz w:val="28"/>
    </w:rPr>
  </w:style>
  <w:style w:type="numbering" w:customStyle="1" w:styleId="MHeadings">
    <w:name w:val="MHeadings"/>
    <w:uiPriority w:val="99"/>
    <w:rsid w:val="00451727"/>
    <w:pPr>
      <w:numPr>
        <w:numId w:val="25"/>
      </w:numPr>
    </w:pPr>
  </w:style>
  <w:style w:type="character" w:customStyle="1" w:styleId="MHeading2Char">
    <w:name w:val="MHeading2 Char"/>
    <w:basedOn w:val="MHeading1Char"/>
    <w:link w:val="MHeading2"/>
    <w:rsid w:val="003F71CF"/>
    <w:rPr>
      <w:rFonts w:ascii="Arial" w:hAnsi="Arial"/>
      <w:b/>
      <w:sz w:val="28"/>
    </w:rPr>
  </w:style>
  <w:style w:type="paragraph" w:customStyle="1" w:styleId="MParaTitle">
    <w:name w:val="MParaTitle"/>
    <w:basedOn w:val="MHeading2"/>
    <w:link w:val="MParaTitleChar"/>
    <w:qFormat/>
    <w:rsid w:val="003F71CF"/>
    <w:pPr>
      <w:numPr>
        <w:ilvl w:val="0"/>
        <w:numId w:val="0"/>
      </w:numPr>
      <w:ind w:left="1440"/>
    </w:pPr>
    <w:rPr>
      <w:sz w:val="24"/>
    </w:rPr>
  </w:style>
  <w:style w:type="paragraph" w:customStyle="1" w:styleId="MPar">
    <w:name w:val="MPar"/>
    <w:basedOn w:val="MParaTitle"/>
    <w:link w:val="MParChar"/>
    <w:qFormat/>
    <w:rsid w:val="00E2711E"/>
    <w:rPr>
      <w:b w:val="0"/>
    </w:rPr>
  </w:style>
  <w:style w:type="character" w:customStyle="1" w:styleId="MParaTitleChar">
    <w:name w:val="MParaTitle Char"/>
    <w:basedOn w:val="MHeading2Char"/>
    <w:link w:val="MParaTitle"/>
    <w:rsid w:val="003F71CF"/>
    <w:rPr>
      <w:rFonts w:ascii="Arial" w:hAnsi="Arial"/>
      <w:b/>
      <w:sz w:val="24"/>
    </w:rPr>
  </w:style>
  <w:style w:type="paragraph" w:customStyle="1" w:styleId="MBullet1">
    <w:name w:val="MBullet1"/>
    <w:basedOn w:val="MPar"/>
    <w:link w:val="MBullet1Char"/>
    <w:qFormat/>
    <w:rsid w:val="00595730"/>
    <w:pPr>
      <w:numPr>
        <w:ilvl w:val="2"/>
        <w:numId w:val="3"/>
      </w:numPr>
    </w:pPr>
  </w:style>
  <w:style w:type="character" w:customStyle="1" w:styleId="MParChar">
    <w:name w:val="MPar Char"/>
    <w:basedOn w:val="MParaTitleChar"/>
    <w:link w:val="MPar"/>
    <w:rsid w:val="00E2711E"/>
    <w:rPr>
      <w:rFonts w:ascii="Arial" w:hAnsi="Arial"/>
      <w:b w:val="0"/>
      <w:sz w:val="24"/>
    </w:rPr>
  </w:style>
  <w:style w:type="paragraph" w:customStyle="1" w:styleId="MBullet2">
    <w:name w:val="MBullet2"/>
    <w:basedOn w:val="MBullet1"/>
    <w:link w:val="MBullet2Char"/>
    <w:qFormat/>
    <w:rsid w:val="00595730"/>
    <w:pPr>
      <w:numPr>
        <w:ilvl w:val="0"/>
        <w:numId w:val="4"/>
      </w:numPr>
    </w:pPr>
  </w:style>
  <w:style w:type="character" w:customStyle="1" w:styleId="MBullet1Char">
    <w:name w:val="MBullet1 Char"/>
    <w:basedOn w:val="MParChar"/>
    <w:link w:val="MBullet1"/>
    <w:rsid w:val="00595730"/>
    <w:rPr>
      <w:rFonts w:ascii="Arial" w:hAnsi="Arial"/>
      <w:b w:val="0"/>
      <w:sz w:val="24"/>
    </w:rPr>
  </w:style>
  <w:style w:type="paragraph" w:customStyle="1" w:styleId="MCheckbox">
    <w:name w:val="MCheckbox"/>
    <w:basedOn w:val="MBullet2"/>
    <w:link w:val="MCheckboxChar"/>
    <w:qFormat/>
    <w:rsid w:val="00B0312F"/>
    <w:pPr>
      <w:numPr>
        <w:numId w:val="5"/>
      </w:numPr>
    </w:pPr>
  </w:style>
  <w:style w:type="character" w:customStyle="1" w:styleId="MBullet2Char">
    <w:name w:val="MBullet2 Char"/>
    <w:basedOn w:val="MBullet1Char"/>
    <w:link w:val="MBullet2"/>
    <w:rsid w:val="00595730"/>
    <w:rPr>
      <w:rFonts w:ascii="Arial" w:hAnsi="Arial"/>
      <w:b w:val="0"/>
      <w:sz w:val="24"/>
    </w:rPr>
  </w:style>
  <w:style w:type="paragraph" w:styleId="Header">
    <w:name w:val="header"/>
    <w:basedOn w:val="Normal"/>
    <w:link w:val="HeaderChar"/>
    <w:unhideWhenUsed/>
    <w:rsid w:val="00851E84"/>
    <w:pPr>
      <w:tabs>
        <w:tab w:val="center" w:pos="4680"/>
        <w:tab w:val="right" w:pos="9360"/>
      </w:tabs>
      <w:spacing w:after="0" w:line="240" w:lineRule="auto"/>
    </w:pPr>
  </w:style>
  <w:style w:type="character" w:customStyle="1" w:styleId="MCheckboxChar">
    <w:name w:val="MCheckbox Char"/>
    <w:basedOn w:val="MBullet2Char"/>
    <w:link w:val="MCheckbox"/>
    <w:rsid w:val="00B0312F"/>
    <w:rPr>
      <w:rFonts w:ascii="Arial" w:hAnsi="Arial"/>
      <w:b w:val="0"/>
      <w:sz w:val="24"/>
    </w:rPr>
  </w:style>
  <w:style w:type="character" w:customStyle="1" w:styleId="HeaderChar">
    <w:name w:val="Header Char"/>
    <w:basedOn w:val="DefaultParagraphFont"/>
    <w:link w:val="Header"/>
    <w:rsid w:val="00851E84"/>
  </w:style>
  <w:style w:type="paragraph" w:styleId="Footer">
    <w:name w:val="footer"/>
    <w:basedOn w:val="Normal"/>
    <w:link w:val="FooterChar"/>
    <w:uiPriority w:val="99"/>
    <w:unhideWhenUsed/>
    <w:rsid w:val="00851E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1E84"/>
  </w:style>
  <w:style w:type="table" w:styleId="TableGrid">
    <w:name w:val="Table Grid"/>
    <w:basedOn w:val="TableNormal"/>
    <w:uiPriority w:val="39"/>
    <w:rsid w:val="00A74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2388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2388E"/>
    <w:pPr>
      <w:outlineLvl w:val="9"/>
    </w:pPr>
    <w:rPr>
      <w:lang w:val="en-US"/>
    </w:rPr>
  </w:style>
  <w:style w:type="paragraph" w:styleId="TOC2">
    <w:name w:val="toc 2"/>
    <w:basedOn w:val="Normal"/>
    <w:next w:val="Normal"/>
    <w:autoRedefine/>
    <w:uiPriority w:val="39"/>
    <w:unhideWhenUsed/>
    <w:rsid w:val="00A2388E"/>
    <w:pPr>
      <w:spacing w:after="100"/>
      <w:ind w:left="240"/>
    </w:pPr>
  </w:style>
  <w:style w:type="paragraph" w:styleId="TOC1">
    <w:name w:val="toc 1"/>
    <w:basedOn w:val="Normal"/>
    <w:next w:val="Normal"/>
    <w:autoRedefine/>
    <w:uiPriority w:val="39"/>
    <w:unhideWhenUsed/>
    <w:rsid w:val="00E135A2"/>
    <w:pPr>
      <w:tabs>
        <w:tab w:val="left" w:pos="440"/>
        <w:tab w:val="right" w:leader="dot" w:pos="10070"/>
      </w:tabs>
      <w:spacing w:after="100"/>
    </w:pPr>
    <w:rPr>
      <w:b/>
      <w:noProof/>
      <w:sz w:val="28"/>
      <w:szCs w:val="28"/>
    </w:rPr>
  </w:style>
  <w:style w:type="character" w:styleId="Hyperlink">
    <w:name w:val="Hyperlink"/>
    <w:basedOn w:val="DefaultParagraphFont"/>
    <w:uiPriority w:val="99"/>
    <w:unhideWhenUsed/>
    <w:rsid w:val="00A2388E"/>
    <w:rPr>
      <w:color w:val="0563C1" w:themeColor="hyperlink"/>
      <w:u w:val="single"/>
    </w:rPr>
  </w:style>
  <w:style w:type="paragraph" w:styleId="BodyText2">
    <w:name w:val="Body Text 2"/>
    <w:basedOn w:val="Normal"/>
    <w:link w:val="BodyText2Char"/>
    <w:rsid w:val="00EB40B2"/>
    <w:pPr>
      <w:spacing w:after="0" w:line="240" w:lineRule="auto"/>
    </w:pPr>
    <w:rPr>
      <w:rFonts w:eastAsia="Times New Roman" w:cs="Times New Roman"/>
      <w:szCs w:val="20"/>
      <w:lang w:val="en-US"/>
    </w:rPr>
  </w:style>
  <w:style w:type="character" w:customStyle="1" w:styleId="BodyText2Char">
    <w:name w:val="Body Text 2 Char"/>
    <w:basedOn w:val="DefaultParagraphFont"/>
    <w:link w:val="BodyText2"/>
    <w:rsid w:val="00EB40B2"/>
    <w:rPr>
      <w:rFonts w:ascii="Arial" w:eastAsia="Times New Roman" w:hAnsi="Arial" w:cs="Times New Roman"/>
      <w:sz w:val="24"/>
      <w:szCs w:val="20"/>
      <w:lang w:val="en-US"/>
    </w:rPr>
  </w:style>
  <w:style w:type="paragraph" w:styleId="ListParagraph">
    <w:name w:val="List Paragraph"/>
    <w:basedOn w:val="Normal"/>
    <w:uiPriority w:val="34"/>
    <w:qFormat/>
    <w:rsid w:val="00EB40B2"/>
    <w:pPr>
      <w:ind w:left="720"/>
      <w:contextualSpacing/>
    </w:pPr>
    <w:rPr>
      <w:rFonts w:asciiTheme="minorHAnsi" w:hAnsiTheme="minorHAnsi"/>
      <w:sz w:val="22"/>
    </w:rPr>
  </w:style>
  <w:style w:type="paragraph" w:styleId="NormalWeb">
    <w:name w:val="Normal (Web)"/>
    <w:basedOn w:val="Normal"/>
    <w:uiPriority w:val="99"/>
    <w:rsid w:val="00EB40B2"/>
    <w:pPr>
      <w:spacing w:after="0" w:line="240" w:lineRule="auto"/>
      <w:ind w:left="1080"/>
    </w:pPr>
    <w:rPr>
      <w:rFonts w:eastAsia="Times New Roman" w:cs="Times New Roman"/>
      <w:spacing w:val="-5"/>
      <w:szCs w:val="24"/>
    </w:rPr>
  </w:style>
  <w:style w:type="paragraph" w:customStyle="1" w:styleId="TableBullet">
    <w:name w:val="Table Bullet"/>
    <w:basedOn w:val="Normal"/>
    <w:qFormat/>
    <w:rsid w:val="00EB40B2"/>
    <w:pPr>
      <w:framePr w:hSpace="180" w:wrap="around" w:vAnchor="text" w:hAnchor="margin" w:xAlign="right" w:y="64"/>
      <w:numPr>
        <w:numId w:val="8"/>
      </w:numPr>
      <w:spacing w:before="120" w:after="120" w:line="240" w:lineRule="auto"/>
    </w:pPr>
    <w:rPr>
      <w:rFonts w:cs="Arial"/>
      <w:color w:val="000000"/>
      <w:szCs w:val="24"/>
      <w:shd w:val="clear" w:color="auto" w:fill="FFFFFF"/>
      <w:lang w:eastAsia="en-CA"/>
    </w:rPr>
  </w:style>
  <w:style w:type="paragraph" w:styleId="BalloonText">
    <w:name w:val="Balloon Text"/>
    <w:basedOn w:val="Normal"/>
    <w:link w:val="BalloonTextChar"/>
    <w:uiPriority w:val="99"/>
    <w:semiHidden/>
    <w:unhideWhenUsed/>
    <w:rsid w:val="00EB40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40B2"/>
    <w:rPr>
      <w:rFonts w:ascii="Segoe UI" w:hAnsi="Segoe UI" w:cs="Segoe UI"/>
      <w:sz w:val="18"/>
      <w:szCs w:val="18"/>
    </w:rPr>
  </w:style>
  <w:style w:type="paragraph" w:styleId="TOC3">
    <w:name w:val="toc 3"/>
    <w:basedOn w:val="Normal"/>
    <w:next w:val="Normal"/>
    <w:autoRedefine/>
    <w:uiPriority w:val="39"/>
    <w:unhideWhenUsed/>
    <w:rsid w:val="00EB40B2"/>
    <w:pPr>
      <w:spacing w:after="100"/>
      <w:ind w:left="440"/>
    </w:pPr>
    <w:rPr>
      <w:rFonts w:asciiTheme="minorHAnsi" w:eastAsiaTheme="minorEastAsia" w:hAnsiTheme="minorHAnsi" w:cs="Times New Roman"/>
      <w:sz w:val="22"/>
      <w:lang w:val="en-US"/>
    </w:rPr>
  </w:style>
  <w:style w:type="paragraph" w:styleId="TOC9">
    <w:name w:val="toc 9"/>
    <w:basedOn w:val="MHeading1"/>
    <w:next w:val="Normal"/>
    <w:autoRedefine/>
    <w:uiPriority w:val="39"/>
    <w:semiHidden/>
    <w:unhideWhenUsed/>
    <w:rsid w:val="00EB40B2"/>
    <w:pPr>
      <w:numPr>
        <w:numId w:val="1"/>
      </w:numPr>
      <w:spacing w:after="100" w:line="240" w:lineRule="auto"/>
      <w:ind w:left="1920"/>
    </w:pPr>
  </w:style>
  <w:style w:type="paragraph" w:styleId="TOC8">
    <w:name w:val="toc 8"/>
    <w:basedOn w:val="Normal"/>
    <w:next w:val="Normal"/>
    <w:autoRedefine/>
    <w:uiPriority w:val="39"/>
    <w:semiHidden/>
    <w:unhideWhenUsed/>
    <w:rsid w:val="00EB40B2"/>
    <w:pPr>
      <w:spacing w:after="100"/>
      <w:ind w:left="1680"/>
    </w:pPr>
  </w:style>
  <w:style w:type="table" w:styleId="ListTable2">
    <w:name w:val="List Table 2"/>
    <w:basedOn w:val="TableNormal"/>
    <w:uiPriority w:val="47"/>
    <w:rsid w:val="0095466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3">
    <w:name w:val="List Table 2 Accent 3"/>
    <w:basedOn w:val="TableNormal"/>
    <w:uiPriority w:val="47"/>
    <w:rsid w:val="009547F8"/>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3">
    <w:name w:val="Grid Table 2 Accent 3"/>
    <w:basedOn w:val="TableNormal"/>
    <w:uiPriority w:val="47"/>
    <w:rsid w:val="004D6A0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MHeadings1">
    <w:name w:val="MHeadings1"/>
    <w:uiPriority w:val="99"/>
    <w:rsid w:val="00F24739"/>
  </w:style>
  <w:style w:type="numbering" w:customStyle="1" w:styleId="MHeadings11">
    <w:name w:val="MHeadings11"/>
    <w:uiPriority w:val="99"/>
    <w:rsid w:val="00F24739"/>
  </w:style>
  <w:style w:type="paragraph" w:styleId="BodyTextIndent2">
    <w:name w:val="Body Text Indent 2"/>
    <w:basedOn w:val="Normal"/>
    <w:link w:val="BodyTextIndent2Char"/>
    <w:uiPriority w:val="99"/>
    <w:semiHidden/>
    <w:unhideWhenUsed/>
    <w:rsid w:val="00490EEE"/>
    <w:pPr>
      <w:spacing w:after="120" w:line="480" w:lineRule="auto"/>
      <w:ind w:left="283"/>
    </w:pPr>
  </w:style>
  <w:style w:type="character" w:customStyle="1" w:styleId="BodyTextIndent2Char">
    <w:name w:val="Body Text Indent 2 Char"/>
    <w:basedOn w:val="DefaultParagraphFont"/>
    <w:link w:val="BodyTextIndent2"/>
    <w:rsid w:val="00490EEE"/>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1.wdp"/><Relationship Id="rId26" Type="http://schemas.microsoft.com/office/2007/relationships/hdphoto" Target="media/hdphoto5.wdp"/><Relationship Id="rId39" Type="http://schemas.microsoft.com/office/2007/relationships/hdphoto" Target="media/hdphoto9.wdp"/><Relationship Id="rId21" Type="http://schemas.openxmlformats.org/officeDocument/2006/relationships/image" Target="media/image8.png"/><Relationship Id="rId34" Type="http://schemas.openxmlformats.org/officeDocument/2006/relationships/image" Target="media/image14.png"/><Relationship Id="rId42" Type="http://schemas.microsoft.com/office/2007/relationships/hdphoto" Target="media/hdphoto10.wdp"/><Relationship Id="rId47" Type="http://schemas.microsoft.com/office/2007/relationships/hdphoto" Target="media/hdphoto12.wdp"/><Relationship Id="rId50" Type="http://schemas.openxmlformats.org/officeDocument/2006/relationships/image" Target="media/image23.png"/><Relationship Id="rId55" Type="http://schemas.openxmlformats.org/officeDocument/2006/relationships/header" Target="header4.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2.wdp"/><Relationship Id="rId29" Type="http://schemas.openxmlformats.org/officeDocument/2006/relationships/image" Target="media/image13.png"/><Relationship Id="rId41" Type="http://schemas.openxmlformats.org/officeDocument/2006/relationships/image" Target="media/image17.png"/><Relationship Id="rId54" Type="http://schemas.openxmlformats.org/officeDocument/2006/relationships/image" Target="media/image27.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microsoft.com/office/2007/relationships/hdphoto" Target="media/hdphoto4.wdp"/><Relationship Id="rId32" Type="http://schemas.openxmlformats.org/officeDocument/2006/relationships/header" Target="header2.xml"/><Relationship Id="rId37" Type="http://schemas.microsoft.com/office/2007/relationships/hdphoto" Target="media/hdphoto8.wdp"/><Relationship Id="rId40" Type="http://schemas.openxmlformats.org/officeDocument/2006/relationships/header" Target="header3.xml"/><Relationship Id="rId45" Type="http://schemas.microsoft.com/office/2007/relationships/hdphoto" Target="media/hdphoto11.wdp"/><Relationship Id="rId53" Type="http://schemas.openxmlformats.org/officeDocument/2006/relationships/image" Target="media/image26.png"/><Relationship Id="rId58" Type="http://schemas.microsoft.com/office/2007/relationships/hdphoto" Target="media/hdphoto13.wdp"/><Relationship Id="rId5" Type="http://schemas.openxmlformats.org/officeDocument/2006/relationships/webSettings" Target="webSettings.xml"/><Relationship Id="rId15" Type="http://schemas.openxmlformats.org/officeDocument/2006/relationships/hyperlink" Target="https://electionstaffingmyjob.toronto.ca" TargetMode="External"/><Relationship Id="rId23" Type="http://schemas.openxmlformats.org/officeDocument/2006/relationships/image" Target="media/image9.png"/><Relationship Id="rId28" Type="http://schemas.openxmlformats.org/officeDocument/2006/relationships/image" Target="media/image12.emf"/><Relationship Id="rId36" Type="http://schemas.openxmlformats.org/officeDocument/2006/relationships/image" Target="media/image15.png"/><Relationship Id="rId49" Type="http://schemas.openxmlformats.org/officeDocument/2006/relationships/image" Target="media/image22.png"/><Relationship Id="rId57" Type="http://schemas.openxmlformats.org/officeDocument/2006/relationships/image" Target="media/image29.png"/><Relationship Id="rId61"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www.labour.gov.on.ca/english/hs/elearn/worker/index.php" TargetMode="External"/><Relationship Id="rId44" Type="http://schemas.openxmlformats.org/officeDocument/2006/relationships/image" Target="media/image19.png"/><Relationship Id="rId52" Type="http://schemas.openxmlformats.org/officeDocument/2006/relationships/image" Target="media/image25.png"/><Relationship Id="rId60" Type="http://schemas.microsoft.com/office/2007/relationships/hdphoto" Target="media/hdphoto14.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microsoft.com/office/2007/relationships/hdphoto" Target="media/hdphoto3.wdp"/><Relationship Id="rId27" Type="http://schemas.openxmlformats.org/officeDocument/2006/relationships/image" Target="media/image11.emf"/><Relationship Id="rId30" Type="http://schemas.microsoft.com/office/2007/relationships/hdphoto" Target="media/hdphoto6.wdp"/><Relationship Id="rId35" Type="http://schemas.microsoft.com/office/2007/relationships/hdphoto" Target="media/hdphoto7.wdp"/><Relationship Id="rId43" Type="http://schemas.openxmlformats.org/officeDocument/2006/relationships/image" Target="media/image18.png"/><Relationship Id="rId48" Type="http://schemas.openxmlformats.org/officeDocument/2006/relationships/image" Target="media/image21.png"/><Relationship Id="rId56" Type="http://schemas.openxmlformats.org/officeDocument/2006/relationships/image" Target="media/image28.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footer" Target="footer3.xml"/><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baptie\Desktop\Manual%20Template%20Mar%2014%20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FC91D9-4E8B-450A-8FE7-7DA4E0BFE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 Template Mar 14 2018.dotx</Template>
  <TotalTime>6</TotalTime>
  <Pages>1</Pages>
  <Words>10316</Words>
  <Characters>58807</Characters>
  <Application>Microsoft Office Word</Application>
  <DocSecurity>0</DocSecurity>
  <Lines>490</Lines>
  <Paragraphs>137</Paragraphs>
  <ScaleCrop>false</ScaleCrop>
  <HeadingPairs>
    <vt:vector size="2" baseType="variant">
      <vt:variant>
        <vt:lpstr>Title</vt:lpstr>
      </vt:variant>
      <vt:variant>
        <vt:i4>1</vt:i4>
      </vt:variant>
    </vt:vector>
  </HeadingPairs>
  <TitlesOfParts>
    <vt:vector size="1" baseType="lpstr">
      <vt:lpstr/>
    </vt:vector>
  </TitlesOfParts>
  <Company>City of Toronto</Company>
  <LinksUpToDate>false</LinksUpToDate>
  <CharactersWithSpaces>68986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Elly Baptie</dc:creator>
  <cp:keywords/>
  <dc:description/>
  <cp:lastModifiedBy>Elly Baptie</cp:lastModifiedBy>
  <cp:revision>5</cp:revision>
  <cp:lastPrinted>2018-08-20T11:58:00Z</cp:lastPrinted>
  <dcterms:created xsi:type="dcterms:W3CDTF">2018-09-12T17:53:00Z</dcterms:created>
  <dcterms:modified xsi:type="dcterms:W3CDTF">2018-10-07T20:09:00Z</dcterms:modified>
</cp:coreProperties>
</file>